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FCDDC" w14:textId="77777777" w:rsidR="00BF4149" w:rsidRDefault="00C43CCB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7E0ABD" wp14:editId="396EF7E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E4CE46F" w14:textId="77777777" w:rsidR="00BF4149" w:rsidRDefault="00C43C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06E43ABD" w14:textId="77777777" w:rsidR="00BF4149" w:rsidRDefault="00C43C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7CAE11EA" w14:textId="77777777" w:rsidR="00BF4149" w:rsidRDefault="00C43C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BF4149" w14:paraId="7930A05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CF2331F" w14:textId="77777777" w:rsidR="00BF4149" w:rsidRDefault="00C43CCB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2A00281" w14:textId="77777777" w:rsidR="00BF4149" w:rsidRDefault="00C43CCB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13.05.2026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F8CEB53" w14:textId="77777777" w:rsidR="00BF4149" w:rsidRDefault="00C43CCB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2CAE8A" w14:textId="77777777" w:rsidR="00BF4149" w:rsidRDefault="00C43CC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744</w:t>
                                  </w:r>
                                </w:p>
                              </w:tc>
                            </w:tr>
                          </w:tbl>
                          <w:p w14:paraId="59855E36" w14:textId="77777777" w:rsidR="00BF4149" w:rsidRDefault="00BF414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C7C27A3" w14:textId="77777777" w:rsidR="00BF4149" w:rsidRDefault="00BF414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209993D" w14:textId="77777777" w:rsidR="00BF4149" w:rsidRDefault="00BF4149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7E0AB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1E4CE46F" w14:textId="77777777" w:rsidR="00BF4149" w:rsidRDefault="00C43CC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06E43ABD" w14:textId="77777777" w:rsidR="00BF4149" w:rsidRDefault="00C43CC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7CAE11EA" w14:textId="77777777" w:rsidR="00BF4149" w:rsidRDefault="00C43CC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BF4149" w14:paraId="7930A05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CF2331F" w14:textId="77777777" w:rsidR="00BF4149" w:rsidRDefault="00C43C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2A00281" w14:textId="77777777" w:rsidR="00BF4149" w:rsidRDefault="00C43CCB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13.05.2026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F8CEB53" w14:textId="77777777" w:rsidR="00BF4149" w:rsidRDefault="00C43C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2CAE8A" w14:textId="77777777" w:rsidR="00BF4149" w:rsidRDefault="00C43CCB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744</w:t>
                            </w:r>
                          </w:p>
                        </w:tc>
                      </w:tr>
                    </w:tbl>
                    <w:p w14:paraId="59855E36" w14:textId="77777777" w:rsidR="00BF4149" w:rsidRDefault="00BF414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C7C27A3" w14:textId="77777777" w:rsidR="00BF4149" w:rsidRDefault="00BF414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209993D" w14:textId="77777777" w:rsidR="00BF4149" w:rsidRDefault="00BF4149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269322F" w14:textId="77777777" w:rsidR="00BF4149" w:rsidRDefault="00BF414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8B716EE" w14:textId="77777777" w:rsidR="00BF4149" w:rsidRDefault="00BF414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F78AFE" w14:textId="77777777" w:rsidR="00BF4149" w:rsidRDefault="00BF414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D9C06A4" w14:textId="77777777" w:rsidR="00BF4149" w:rsidRDefault="00BF414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5B7AFA6" w14:textId="77777777" w:rsidR="00BF4149" w:rsidRDefault="00BF414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DA46A0" w14:textId="77777777" w:rsidR="00BF4149" w:rsidRDefault="00C43CCB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Расчет начальной цены предмета аукциона на право заключения договора аренды земельного участка </w:t>
      </w:r>
    </w:p>
    <w:p w14:paraId="7AD4415D" w14:textId="77777777" w:rsidR="00BF4149" w:rsidRDefault="00C43CCB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(подготовлен в </w:t>
      </w:r>
      <w:r>
        <w:rPr>
          <w:rFonts w:ascii="Liberation Serif" w:hAnsi="Liberation Serif" w:cs="Liberation Serif"/>
          <w:sz w:val="28"/>
          <w:szCs w:val="28"/>
        </w:rPr>
        <w:t>соответствии с пунктом 14 статьи 39.11 Земельного кодекса Российской Федерации, Решением Думы городского округа Верхняя Пышма от 25.09.2025 года № 39/6 «Об утверждении Правил выбора начальной цены предмета аукциона по продаже земельных участков и начальной</w:t>
      </w:r>
      <w:r>
        <w:rPr>
          <w:rFonts w:ascii="Liberation Serif" w:hAnsi="Liberation Serif" w:cs="Liberation Serif"/>
          <w:sz w:val="28"/>
          <w:szCs w:val="28"/>
        </w:rPr>
        <w:t xml:space="preserve">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выпиской из Единого государственного реестра </w:t>
      </w:r>
      <w:r>
        <w:rPr>
          <w:rFonts w:ascii="Liberation Serif" w:hAnsi="Liberation Serif" w:cs="Liberation Serif"/>
          <w:sz w:val="28"/>
          <w:szCs w:val="28"/>
        </w:rPr>
        <w:t>недвижимости о кадастровой стоимости объекта недвижимости от 07.05.2026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КУВИ-001/2026-62912543)</w:t>
      </w:r>
    </w:p>
    <w:p w14:paraId="3BDC7370" w14:textId="77777777" w:rsidR="00BF4149" w:rsidRDefault="00BF4149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750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0"/>
        <w:gridCol w:w="5810"/>
      </w:tblGrid>
      <w:tr w:rsidR="00BF4149" w14:paraId="580EA32E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563D6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3BB8B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66:36:1501002:362</w:t>
            </w:r>
          </w:p>
        </w:tc>
      </w:tr>
      <w:tr w:rsidR="00BF4149" w14:paraId="3083EE19" w14:textId="77777777">
        <w:tblPrEx>
          <w:tblCellMar>
            <w:top w:w="0" w:type="dxa"/>
            <w:bottom w:w="0" w:type="dxa"/>
          </w:tblCellMar>
        </w:tblPrEx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6F3D4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Дата, по состоянию на которую определена кадастровая стоимость (дата определения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кадастровой стоимости)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4D6DE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01.01.2022</w:t>
            </w:r>
          </w:p>
        </w:tc>
      </w:tr>
      <w:tr w:rsidR="00BF4149" w14:paraId="47A3A579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1FAD7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Кадастровая стоимость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0E810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608 374.47</w:t>
            </w:r>
          </w:p>
        </w:tc>
      </w:tr>
      <w:tr w:rsidR="00BF4149" w14:paraId="2FE97474" w14:textId="77777777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FEFF1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Начальная цена предмета аукциона на право заключения договора аренды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4DA5A" w14:textId="77777777" w:rsidR="00BF4149" w:rsidRDefault="00C43CC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608 374.47 х (10%:100) = 60 837 руб. 45 коп.</w:t>
            </w:r>
          </w:p>
        </w:tc>
      </w:tr>
    </w:tbl>
    <w:p w14:paraId="2A25641A" w14:textId="77777777" w:rsidR="00BF4149" w:rsidRDefault="00BF414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BF4149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3975C" w14:textId="77777777" w:rsidR="00C43CCB" w:rsidRDefault="00C43CCB">
      <w:r>
        <w:separator/>
      </w:r>
    </w:p>
  </w:endnote>
  <w:endnote w:type="continuationSeparator" w:id="0">
    <w:p w14:paraId="53ADB5AB" w14:textId="77777777" w:rsidR="00C43CCB" w:rsidRDefault="00C43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5CE07" w14:textId="77777777" w:rsidR="00006A89" w:rsidRDefault="00C43CCB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28A9F" w14:textId="77777777" w:rsidR="00C43CCB" w:rsidRDefault="00C43CCB">
      <w:r>
        <w:rPr>
          <w:color w:val="000000"/>
        </w:rPr>
        <w:separator/>
      </w:r>
    </w:p>
  </w:footnote>
  <w:footnote w:type="continuationSeparator" w:id="0">
    <w:p w14:paraId="5CC8ECFE" w14:textId="77777777" w:rsidR="00C43CCB" w:rsidRDefault="00C43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7AC97" w14:textId="77777777" w:rsidR="00006A89" w:rsidRDefault="00C43CCB">
    <w:pPr>
      <w:pStyle w:val="a3"/>
      <w:jc w:val="center"/>
    </w:pPr>
  </w:p>
  <w:p w14:paraId="7FC4F318" w14:textId="77777777" w:rsidR="00006A89" w:rsidRDefault="00C43CC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F4149"/>
    <w:rsid w:val="00BF4149"/>
    <w:rsid w:val="00C43CCB"/>
    <w:rsid w:val="00D6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7F648"/>
  <w15:docId w15:val="{A1D66D4B-F8ED-42C1-B421-57C8C073D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2026-05-12T11:21:00Z</cp:lastPrinted>
  <dcterms:created xsi:type="dcterms:W3CDTF">2026-05-14T07:20:00Z</dcterms:created>
  <dcterms:modified xsi:type="dcterms:W3CDTF">2026-05-14T07:20:00Z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