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C3143" w14:textId="77777777" w:rsidR="00DE7F4C" w:rsidRDefault="001A380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94003E" wp14:editId="50DA09E9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9045B3A" w14:textId="77777777" w:rsidR="00DE7F4C" w:rsidRDefault="001A380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172C9484" w14:textId="77777777" w:rsidR="00DE7F4C" w:rsidRDefault="001A380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244A5AA1" w14:textId="77777777" w:rsidR="00DE7F4C" w:rsidRDefault="001A380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E7F4C" w14:paraId="307534C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383A1B0" w14:textId="77777777" w:rsidR="00DE7F4C" w:rsidRDefault="001A380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BDEB68C" w14:textId="77777777" w:rsidR="00DE7F4C" w:rsidRDefault="001A3809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13.05.2026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A0E225B" w14:textId="77777777" w:rsidR="00DE7F4C" w:rsidRDefault="001A380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B48BC85" w14:textId="77777777" w:rsidR="00DE7F4C" w:rsidRDefault="001A380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747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B757C19" w14:textId="77777777" w:rsidR="00DE7F4C" w:rsidRDefault="00DE7F4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5269677" w14:textId="77777777" w:rsidR="00DE7F4C" w:rsidRDefault="00DE7F4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466FC5E" w14:textId="77777777" w:rsidR="00DE7F4C" w:rsidRDefault="00DE7F4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94003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9045B3A" w14:textId="77777777" w:rsidR="00DE7F4C" w:rsidRDefault="001A380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172C9484" w14:textId="77777777" w:rsidR="00DE7F4C" w:rsidRDefault="001A380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244A5AA1" w14:textId="77777777" w:rsidR="00DE7F4C" w:rsidRDefault="001A380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E7F4C" w14:paraId="307534C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383A1B0" w14:textId="77777777" w:rsidR="00DE7F4C" w:rsidRDefault="001A380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BDEB68C" w14:textId="77777777" w:rsidR="00DE7F4C" w:rsidRDefault="001A3809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13.05.2026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A0E225B" w14:textId="77777777" w:rsidR="00DE7F4C" w:rsidRDefault="001A380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B48BC85" w14:textId="77777777" w:rsidR="00DE7F4C" w:rsidRDefault="001A380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747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B757C19" w14:textId="77777777" w:rsidR="00DE7F4C" w:rsidRDefault="00DE7F4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5269677" w14:textId="77777777" w:rsidR="00DE7F4C" w:rsidRDefault="00DE7F4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466FC5E" w14:textId="77777777" w:rsidR="00DE7F4C" w:rsidRDefault="00DE7F4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EEAB1C8" w14:textId="77777777" w:rsidR="00DE7F4C" w:rsidRDefault="00DE7F4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CB3025A" w14:textId="77777777" w:rsidR="00DE7F4C" w:rsidRDefault="00DE7F4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A6DEF1D" w14:textId="77777777" w:rsidR="00DE7F4C" w:rsidRDefault="00DE7F4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67B2320" w14:textId="77777777" w:rsidR="00DE7F4C" w:rsidRDefault="00DE7F4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CFF3235" w14:textId="77777777" w:rsidR="00DE7F4C" w:rsidRDefault="00DE7F4C">
      <w:pPr>
        <w:rPr>
          <w:rFonts w:ascii="Liberation Serif" w:hAnsi="Liberation Serif"/>
          <w:sz w:val="32"/>
          <w:szCs w:val="32"/>
        </w:rPr>
      </w:pPr>
    </w:p>
    <w:p w14:paraId="3535DBD8" w14:textId="77777777" w:rsidR="00DE7F4C" w:rsidRDefault="00DE7F4C">
      <w:pPr>
        <w:rPr>
          <w:rFonts w:ascii="Liberation Serif" w:hAnsi="Liberation Serif"/>
          <w:sz w:val="32"/>
          <w:szCs w:val="32"/>
        </w:rPr>
      </w:pPr>
    </w:p>
    <w:p w14:paraId="6E3FB6F9" w14:textId="77777777" w:rsidR="00DE7F4C" w:rsidRDefault="001A380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ПЕРЕЧЕНЬ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исполнителей коммунальных услуг и размер субсидий для возмещения части затрат, связанных с </w:t>
      </w:r>
      <w:r>
        <w:rPr>
          <w:rFonts w:ascii="Liberation Serif" w:hAnsi="Liberation Serif" w:cs="Liberation Serif"/>
          <w:b/>
          <w:sz w:val="28"/>
          <w:szCs w:val="28"/>
        </w:rPr>
        <w:t>предоставлением гражданам меры социальной поддержки по частичному освобождению от платы за коммунальные услуги за 2025 год на территории городского округа Верхняя Пышма.</w:t>
      </w:r>
    </w:p>
    <w:p w14:paraId="1D5B4F91" w14:textId="77777777" w:rsidR="00DE7F4C" w:rsidRDefault="00DE7F4C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9540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0"/>
        <w:gridCol w:w="5919"/>
        <w:gridCol w:w="2741"/>
      </w:tblGrid>
      <w:tr w:rsidR="00DE7F4C" w14:paraId="2462839D" w14:textId="77777777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830BC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8BF0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Исполнитель коммунальных услуг</w:t>
            </w:r>
          </w:p>
        </w:tc>
        <w:tc>
          <w:tcPr>
            <w:tcW w:w="27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F68C1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Сумма, тыс. руб.</w:t>
            </w:r>
          </w:p>
        </w:tc>
      </w:tr>
      <w:tr w:rsidR="00DE7F4C" w14:paraId="01B625DB" w14:textId="77777777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FED28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9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A108A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АО «Управление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тепловыми сетями»</w:t>
            </w:r>
          </w:p>
        </w:tc>
        <w:tc>
          <w:tcPr>
            <w:tcW w:w="27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96576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3263,0</w:t>
            </w:r>
          </w:p>
        </w:tc>
      </w:tr>
      <w:tr w:rsidR="00DE7F4C" w14:paraId="0764C5FC" w14:textId="77777777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E8B2" w14:textId="77777777" w:rsidR="00DE7F4C" w:rsidRDefault="00DE7F4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9DFF7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Итого</w:t>
            </w:r>
          </w:p>
        </w:tc>
        <w:tc>
          <w:tcPr>
            <w:tcW w:w="274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1D567" w14:textId="77777777" w:rsidR="00DE7F4C" w:rsidRDefault="001A38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3263,0</w:t>
            </w:r>
          </w:p>
        </w:tc>
      </w:tr>
    </w:tbl>
    <w:p w14:paraId="400C07CC" w14:textId="77777777" w:rsidR="00DE7F4C" w:rsidRDefault="00DE7F4C">
      <w:pPr>
        <w:tabs>
          <w:tab w:val="left" w:pos="3405"/>
        </w:tabs>
        <w:rPr>
          <w:rFonts w:ascii="Liberation Serif" w:hAnsi="Liberation Serif"/>
          <w:sz w:val="32"/>
          <w:szCs w:val="32"/>
        </w:rPr>
      </w:pPr>
    </w:p>
    <w:sectPr w:rsidR="00DE7F4C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202AB" w14:textId="77777777" w:rsidR="001A3809" w:rsidRDefault="001A3809">
      <w:r>
        <w:separator/>
      </w:r>
    </w:p>
  </w:endnote>
  <w:endnote w:type="continuationSeparator" w:id="0">
    <w:p w14:paraId="2EDE287B" w14:textId="77777777" w:rsidR="001A3809" w:rsidRDefault="001A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7C8C7" w14:textId="77777777" w:rsidR="00706571" w:rsidRDefault="001A380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094CD" w14:textId="77777777" w:rsidR="001A3809" w:rsidRDefault="001A3809">
      <w:r>
        <w:rPr>
          <w:color w:val="000000"/>
        </w:rPr>
        <w:separator/>
      </w:r>
    </w:p>
  </w:footnote>
  <w:footnote w:type="continuationSeparator" w:id="0">
    <w:p w14:paraId="1CFB67F4" w14:textId="77777777" w:rsidR="001A3809" w:rsidRDefault="001A3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35A44" w14:textId="77777777" w:rsidR="00706571" w:rsidRDefault="001A3809">
    <w:pPr>
      <w:pStyle w:val="a3"/>
      <w:jc w:val="center"/>
    </w:pPr>
  </w:p>
  <w:p w14:paraId="1B0AC0D1" w14:textId="77777777" w:rsidR="00706571" w:rsidRDefault="001A380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E7F4C"/>
    <w:rsid w:val="001A3809"/>
    <w:rsid w:val="00D90E09"/>
    <w:rsid w:val="00DE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2626A"/>
  <w15:docId w15:val="{F029F353-7524-4FFE-93BD-D810E0E2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2026-05-13T04:33:00Z</cp:lastPrinted>
  <dcterms:created xsi:type="dcterms:W3CDTF">2026-05-14T07:20:00Z</dcterms:created>
  <dcterms:modified xsi:type="dcterms:W3CDTF">2026-05-14T07:20:00Z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