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B277B" w14:textId="77777777" w:rsidR="004C2D6A" w:rsidRDefault="00FC19F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81F9F" wp14:editId="10E2030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C48CFA8" w14:textId="77777777" w:rsidR="004C2D6A" w:rsidRDefault="00FC19F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70533E70" w14:textId="77777777" w:rsidR="004C2D6A" w:rsidRDefault="00FC19F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C2D6A" w14:paraId="31248E0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48F49CB" w14:textId="77777777" w:rsidR="004C2D6A" w:rsidRDefault="00FC19F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80EDB5E" w14:textId="77777777" w:rsidR="004C2D6A" w:rsidRDefault="00FC19F8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14.05.2026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D029131" w14:textId="77777777" w:rsidR="004C2D6A" w:rsidRDefault="00FC19F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6890227" w14:textId="77777777" w:rsidR="004C2D6A" w:rsidRDefault="00FC19F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749</w:t>
                                  </w:r>
                                </w:p>
                              </w:tc>
                            </w:tr>
                          </w:tbl>
                          <w:p w14:paraId="62695FAF" w14:textId="77777777" w:rsidR="004C2D6A" w:rsidRDefault="004C2D6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F889ECD" w14:textId="77777777" w:rsidR="004C2D6A" w:rsidRDefault="004C2D6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74123B2" w14:textId="77777777" w:rsidR="004C2D6A" w:rsidRDefault="004C2D6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F81F9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C48CFA8" w14:textId="77777777" w:rsidR="004C2D6A" w:rsidRDefault="00FC19F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70533E70" w14:textId="77777777" w:rsidR="004C2D6A" w:rsidRDefault="00FC19F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C2D6A" w14:paraId="31248E0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48F49CB" w14:textId="77777777" w:rsidR="004C2D6A" w:rsidRDefault="00FC19F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80EDB5E" w14:textId="77777777" w:rsidR="004C2D6A" w:rsidRDefault="00FC19F8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14.05.2026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D029131" w14:textId="77777777" w:rsidR="004C2D6A" w:rsidRDefault="00FC19F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6890227" w14:textId="77777777" w:rsidR="004C2D6A" w:rsidRDefault="00FC19F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749</w:t>
                            </w:r>
                          </w:p>
                        </w:tc>
                      </w:tr>
                    </w:tbl>
                    <w:p w14:paraId="62695FAF" w14:textId="77777777" w:rsidR="004C2D6A" w:rsidRDefault="004C2D6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F889ECD" w14:textId="77777777" w:rsidR="004C2D6A" w:rsidRDefault="004C2D6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74123B2" w14:textId="77777777" w:rsidR="004C2D6A" w:rsidRDefault="004C2D6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14679BF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7B9429F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93D8402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FE398C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F298E8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BE0EF98" w14:textId="77777777" w:rsidR="004C2D6A" w:rsidRDefault="00FC19F8">
      <w:pPr>
        <w:jc w:val="center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ДИСЛОКАЦИЯ</w:t>
      </w:r>
      <w:r>
        <w:rPr>
          <w:rFonts w:ascii="Liberation Serif" w:hAnsi="Liberation Serif" w:cs="Liberation Serif"/>
          <w:b/>
          <w:sz w:val="28"/>
        </w:rPr>
        <w:br/>
      </w:r>
      <w:r>
        <w:rPr>
          <w:rFonts w:ascii="Liberation Serif" w:hAnsi="Liberation Serif" w:cs="Liberation Serif"/>
          <w:b/>
          <w:sz w:val="28"/>
        </w:rPr>
        <w:t>трудовых отрядов на 2026 год</w:t>
      </w:r>
    </w:p>
    <w:p w14:paraId="2F54890A" w14:textId="77777777" w:rsidR="004C2D6A" w:rsidRDefault="004C2D6A">
      <w:pPr>
        <w:rPr>
          <w:rFonts w:ascii="Liberation Serif" w:hAnsi="Liberation Serif"/>
          <w:sz w:val="28"/>
          <w:szCs w:val="28"/>
        </w:rPr>
      </w:pPr>
    </w:p>
    <w:tbl>
      <w:tblPr>
        <w:tblW w:w="5051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6"/>
        <w:gridCol w:w="2503"/>
        <w:gridCol w:w="2830"/>
      </w:tblGrid>
      <w:tr w:rsidR="004C2D6A" w14:paraId="4E6B1621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A10FC" w14:textId="77777777" w:rsidR="004C2D6A" w:rsidRDefault="00FC19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Отряд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70E8" w14:textId="77777777" w:rsidR="004C2D6A" w:rsidRDefault="00FC19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Кол-во смен</w:t>
            </w:r>
          </w:p>
          <w:p w14:paraId="239A5A8F" w14:textId="77777777" w:rsidR="004C2D6A" w:rsidRDefault="00FC19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(март/июнь)</w:t>
            </w:r>
          </w:p>
          <w:p w14:paraId="7390F776" w14:textId="77777777" w:rsidR="004C2D6A" w:rsidRDefault="004C2D6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727011" w14:textId="77777777" w:rsidR="004C2D6A" w:rsidRDefault="00FC19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Кол-во детей</w:t>
            </w:r>
          </w:p>
          <w:p w14:paraId="1041FBF1" w14:textId="77777777" w:rsidR="004C2D6A" w:rsidRDefault="00FC19F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(март/июнь)</w:t>
            </w:r>
          </w:p>
        </w:tc>
      </w:tr>
      <w:tr w:rsidR="004C2D6A" w14:paraId="026A5345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CD80F" w14:textId="77777777" w:rsidR="004C2D6A" w:rsidRDefault="00FC19F8">
            <w:pPr>
              <w:shd w:val="clear" w:color="auto" w:fill="FFFFFF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Отряды при МКУ «УСМ ГО Верхняя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Пышма»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9C31E" w14:textId="77777777" w:rsidR="004C2D6A" w:rsidRDefault="00FC19F8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 (1/1)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FF1F8E" w14:textId="77777777" w:rsidR="004C2D6A" w:rsidRDefault="00FC19F8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254 (50/204)</w:t>
            </w:r>
          </w:p>
        </w:tc>
      </w:tr>
      <w:tr w:rsidR="004C2D6A" w14:paraId="6F49B24C" w14:textId="77777777">
        <w:tblPrEx>
          <w:tblCellMar>
            <w:top w:w="0" w:type="dxa"/>
            <w:bottom w:w="0" w:type="dxa"/>
          </w:tblCellMar>
        </w:tblPrEx>
        <w:tc>
          <w:tcPr>
            <w:tcW w:w="6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938E3" w14:textId="77777777" w:rsidR="004C2D6A" w:rsidRDefault="00FC19F8">
            <w:pPr>
              <w:shd w:val="clear" w:color="auto" w:fill="FFFFFF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ИТОГО по МКУ «УСМ ГО Верхняя Пышма»: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D8267F" w14:textId="77777777" w:rsidR="004C2D6A" w:rsidRDefault="00FC19F8">
            <w:pPr>
              <w:shd w:val="clear" w:color="auto" w:fill="FFFFFF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254 (50/204)</w:t>
            </w:r>
          </w:p>
        </w:tc>
      </w:tr>
      <w:tr w:rsidR="004C2D6A" w14:paraId="25A81CDA" w14:textId="77777777">
        <w:tblPrEx>
          <w:tblCellMar>
            <w:top w:w="0" w:type="dxa"/>
            <w:bottom w:w="0" w:type="dxa"/>
          </w:tblCellMar>
        </w:tblPrEx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9F77B" w14:textId="77777777" w:rsidR="004C2D6A" w:rsidRDefault="00FC19F8">
            <w:pPr>
              <w:shd w:val="clear" w:color="auto" w:fill="FFFFFF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Отряды при МКУ «УО ГО Верхняя Пышма»:</w:t>
            </w:r>
          </w:p>
        </w:tc>
      </w:tr>
      <w:tr w:rsidR="004C2D6A" w14:paraId="7F52C404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791B7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3»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DEE00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B04BA4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19</w:t>
            </w:r>
          </w:p>
        </w:tc>
      </w:tr>
      <w:tr w:rsidR="004C2D6A" w14:paraId="37418A2E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6CDCF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4»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23785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98C16F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10</w:t>
            </w:r>
          </w:p>
        </w:tc>
      </w:tr>
      <w:tr w:rsidR="004C2D6A" w14:paraId="1E19FE31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ECBCB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МАОУ «Средняя общеобразовательная школа №7»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D16B8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1D60DE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10</w:t>
            </w:r>
          </w:p>
        </w:tc>
      </w:tr>
      <w:tr w:rsidR="004C2D6A" w14:paraId="548E0046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95399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16»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8FE75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 </w:t>
            </w:r>
            <w:r>
              <w:rPr>
                <w:rFonts w:ascii="Liberation Serif" w:hAnsi="Liberation Serif"/>
                <w:sz w:val="28"/>
                <w:szCs w:val="28"/>
              </w:rPr>
              <w:t>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569B3B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8</w:t>
            </w:r>
          </w:p>
        </w:tc>
      </w:tr>
      <w:tr w:rsidR="004C2D6A" w14:paraId="061EB1DA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D4F19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22»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071D6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DBECF7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10</w:t>
            </w:r>
          </w:p>
        </w:tc>
      </w:tr>
      <w:tr w:rsidR="004C2D6A" w14:paraId="013650A8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99DE2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МАОУ «СОШ № 24»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ACEF4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F23709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8</w:t>
            </w:r>
          </w:p>
        </w:tc>
      </w:tr>
      <w:tr w:rsidR="004C2D6A" w14:paraId="4CFA48DA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0DE3A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25»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A1C74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C27B1F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10</w:t>
            </w:r>
          </w:p>
        </w:tc>
      </w:tr>
      <w:tr w:rsidR="004C2D6A" w14:paraId="1FACBEA8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99EF3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МАОУ «ООШ № 29»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39C42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EE4A80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2</w:t>
            </w:r>
          </w:p>
        </w:tc>
      </w:tr>
      <w:tr w:rsidR="004C2D6A" w14:paraId="14DE289B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B08AD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«СОШ № 33»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89FED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8C2116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9</w:t>
            </w:r>
          </w:p>
        </w:tc>
      </w:tr>
      <w:tr w:rsidR="004C2D6A" w14:paraId="45333901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86D18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МАОУ ДО «ДДТ» 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E00B2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3D715F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8</w:t>
            </w:r>
          </w:p>
        </w:tc>
      </w:tr>
      <w:tr w:rsidR="004C2D6A" w14:paraId="362082D1" w14:textId="77777777">
        <w:tblPrEx>
          <w:tblCellMar>
            <w:top w:w="0" w:type="dxa"/>
            <w:bottom w:w="0" w:type="dxa"/>
          </w:tblCellMar>
        </w:tblPrEx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EBFFE" w14:textId="77777777" w:rsidR="004C2D6A" w:rsidRDefault="00FC19F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84AF1" w14:textId="77777777" w:rsidR="004C2D6A" w:rsidRDefault="00FC19F8">
            <w:pPr>
              <w:jc w:val="center"/>
            </w:pPr>
            <w:r>
              <w:rPr>
                <w:rFonts w:ascii="Liberation Serif" w:hAnsi="Liberation Serif"/>
                <w:sz w:val="28"/>
                <w:szCs w:val="28"/>
              </w:rPr>
              <w:t>1 (0/1)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1FC6F5" w14:textId="77777777" w:rsidR="004C2D6A" w:rsidRDefault="00FC19F8">
            <w:pPr>
              <w:jc w:val="center"/>
              <w:rPr>
                <w:rFonts w:ascii="Liberation Serif" w:hAnsi="Liberation Serif" w:cs="Calibri"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Cs/>
                <w:sz w:val="28"/>
                <w:szCs w:val="28"/>
              </w:rPr>
              <w:t>10</w:t>
            </w:r>
          </w:p>
        </w:tc>
      </w:tr>
      <w:tr w:rsidR="004C2D6A" w14:paraId="22BD1091" w14:textId="77777777">
        <w:tblPrEx>
          <w:tblCellMar>
            <w:top w:w="0" w:type="dxa"/>
            <w:bottom w:w="0" w:type="dxa"/>
          </w:tblCellMar>
        </w:tblPrEx>
        <w:tc>
          <w:tcPr>
            <w:tcW w:w="6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74F4A" w14:textId="77777777" w:rsidR="004C2D6A" w:rsidRDefault="00FC19F8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ИТОГО по МКУ «УО ГО Верхняя Пышма»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B988AD" w14:textId="77777777" w:rsidR="004C2D6A" w:rsidRDefault="00FC19F8">
            <w:pPr>
              <w:jc w:val="center"/>
              <w:rPr>
                <w:rFonts w:ascii="Liberation Serif" w:hAnsi="Liberation Serif" w:cs="Calibri"/>
                <w:b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/>
                <w:bCs/>
                <w:sz w:val="28"/>
                <w:szCs w:val="28"/>
              </w:rPr>
              <w:t>104</w:t>
            </w:r>
          </w:p>
        </w:tc>
      </w:tr>
      <w:tr w:rsidR="004C2D6A" w14:paraId="61052BD2" w14:textId="77777777">
        <w:tblPrEx>
          <w:tblCellMar>
            <w:top w:w="0" w:type="dxa"/>
            <w:bottom w:w="0" w:type="dxa"/>
          </w:tblCellMar>
        </w:tblPrEx>
        <w:tc>
          <w:tcPr>
            <w:tcW w:w="6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15B9A" w14:textId="77777777" w:rsidR="004C2D6A" w:rsidRDefault="00FC19F8"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ВСЕГО: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93F404" w14:textId="77777777" w:rsidR="004C2D6A" w:rsidRDefault="00FC19F8">
            <w:pPr>
              <w:jc w:val="center"/>
              <w:rPr>
                <w:rFonts w:ascii="Liberation Serif" w:hAnsi="Liberation Serif" w:cs="Calibri"/>
                <w:b/>
                <w:bCs/>
                <w:sz w:val="28"/>
                <w:szCs w:val="28"/>
              </w:rPr>
            </w:pPr>
            <w:r>
              <w:rPr>
                <w:rFonts w:ascii="Liberation Serif" w:hAnsi="Liberation Serif" w:cs="Calibri"/>
                <w:b/>
                <w:bCs/>
                <w:sz w:val="28"/>
                <w:szCs w:val="28"/>
              </w:rPr>
              <w:t>358</w:t>
            </w:r>
          </w:p>
        </w:tc>
      </w:tr>
    </w:tbl>
    <w:p w14:paraId="1E6F067C" w14:textId="77777777" w:rsidR="004C2D6A" w:rsidRDefault="004C2D6A">
      <w:pPr>
        <w:rPr>
          <w:rFonts w:ascii="Liberation Serif" w:hAnsi="Liberation Serif"/>
          <w:sz w:val="28"/>
          <w:szCs w:val="28"/>
        </w:rPr>
      </w:pPr>
    </w:p>
    <w:p w14:paraId="24588BCE" w14:textId="77777777" w:rsidR="004C2D6A" w:rsidRDefault="004C2D6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C2D6A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B0BB" w14:textId="77777777" w:rsidR="00FC19F8" w:rsidRDefault="00FC19F8">
      <w:r>
        <w:separator/>
      </w:r>
    </w:p>
  </w:endnote>
  <w:endnote w:type="continuationSeparator" w:id="0">
    <w:p w14:paraId="4DF4E062" w14:textId="77777777" w:rsidR="00FC19F8" w:rsidRDefault="00FC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8B5F6" w14:textId="77777777" w:rsidR="003766EA" w:rsidRDefault="00FC19F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650F3" w14:textId="77777777" w:rsidR="00FC19F8" w:rsidRDefault="00FC19F8">
      <w:r>
        <w:rPr>
          <w:color w:val="000000"/>
        </w:rPr>
        <w:separator/>
      </w:r>
    </w:p>
  </w:footnote>
  <w:footnote w:type="continuationSeparator" w:id="0">
    <w:p w14:paraId="16F21D4C" w14:textId="77777777" w:rsidR="00FC19F8" w:rsidRDefault="00FC1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9F0D" w14:textId="77777777" w:rsidR="003766EA" w:rsidRDefault="00FC19F8">
    <w:pPr>
      <w:pStyle w:val="a3"/>
      <w:jc w:val="center"/>
    </w:pPr>
  </w:p>
  <w:p w14:paraId="75D8AA3C" w14:textId="77777777" w:rsidR="003766EA" w:rsidRDefault="00FC19F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C2D6A"/>
    <w:rsid w:val="004C2D6A"/>
    <w:rsid w:val="00F06F46"/>
    <w:rsid w:val="00FC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6F324"/>
  <w15:docId w15:val="{57650590-5433-4710-9821-BA37C120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larionova</dc:creator>
  <cp:lastModifiedBy>Света</cp:lastModifiedBy>
  <cp:revision>2</cp:revision>
  <cp:lastPrinted>2026-05-14T08:47:00Z</cp:lastPrinted>
  <dcterms:created xsi:type="dcterms:W3CDTF">2026-05-14T13:46:00Z</dcterms:created>
  <dcterms:modified xsi:type="dcterms:W3CDTF">2026-05-14T13:46:00Z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