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7CE8E" w14:textId="77777777" w:rsidR="004A7E33" w:rsidRDefault="002768D6">
      <w:pPr>
        <w:ind w:left="-57"/>
        <w:jc w:val="center"/>
      </w:pPr>
      <w:r>
        <w:rPr>
          <w:rFonts w:ascii="Liberation Serif" w:hAnsi="Liberation Serif"/>
          <w:b/>
          <w:noProof/>
          <w:spacing w:val="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6CE322" wp14:editId="5C5261D9">
                <wp:simplePos x="0" y="0"/>
                <wp:positionH relativeFrom="column">
                  <wp:posOffset>3225161</wp:posOffset>
                </wp:positionH>
                <wp:positionV relativeFrom="paragraph">
                  <wp:posOffset>-291465</wp:posOffset>
                </wp:positionV>
                <wp:extent cx="2914650" cy="1343025"/>
                <wp:effectExtent l="0" t="0" r="0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E4D3F21" w14:textId="77777777" w:rsidR="004A7E33" w:rsidRDefault="004A7E3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47BA204" w14:textId="77777777" w:rsidR="004A7E33" w:rsidRDefault="004A7E3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60342CD" w14:textId="77777777" w:rsidR="004A7E33" w:rsidRDefault="002768D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26269A07" w14:textId="77777777" w:rsidR="004A7E33" w:rsidRDefault="002768D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88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34"/>
                              <w:gridCol w:w="2116"/>
                              <w:gridCol w:w="484"/>
                              <w:gridCol w:w="1154"/>
                            </w:tblGrid>
                            <w:tr w:rsidR="004A7E33" w14:paraId="6D906F1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3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31EFB312" w14:textId="77777777" w:rsidR="004A7E33" w:rsidRDefault="002768D6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6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53B579AD" w14:textId="77777777" w:rsidR="004A7E33" w:rsidRDefault="002768D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18.05.2026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7409CE44" w14:textId="77777777" w:rsidR="004A7E33" w:rsidRDefault="002768D6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373B008A" w14:textId="77777777" w:rsidR="004A7E33" w:rsidRDefault="002768D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767</w:t>
                                  </w:r>
                                </w:p>
                              </w:tc>
                            </w:tr>
                          </w:tbl>
                          <w:p w14:paraId="5902D810" w14:textId="77777777" w:rsidR="004A7E33" w:rsidRDefault="004A7E3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D27D0D3" w14:textId="77777777" w:rsidR="004A7E33" w:rsidRDefault="004A7E3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B8327E3" w14:textId="77777777" w:rsidR="004A7E33" w:rsidRDefault="004A7E33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6CE32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-22.95pt;width:229.5pt;height:105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" stroked="f">
                <v:textbox>
                  <w:txbxContent>
                    <w:p w14:paraId="1E4D3F21" w14:textId="77777777" w:rsidR="004A7E33" w:rsidRDefault="004A7E3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47BA204" w14:textId="77777777" w:rsidR="004A7E33" w:rsidRDefault="004A7E3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60342CD" w14:textId="77777777" w:rsidR="004A7E33" w:rsidRDefault="002768D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26269A07" w14:textId="77777777" w:rsidR="004A7E33" w:rsidRDefault="002768D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88" w:type="dxa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34"/>
                        <w:gridCol w:w="2116"/>
                        <w:gridCol w:w="484"/>
                        <w:gridCol w:w="1154"/>
                      </w:tblGrid>
                      <w:tr w:rsidR="004A7E33" w14:paraId="6D906F1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3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31EFB312" w14:textId="77777777" w:rsidR="004A7E33" w:rsidRDefault="002768D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6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53B579AD" w14:textId="77777777" w:rsidR="004A7E33" w:rsidRDefault="002768D6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18.05.2026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7409CE44" w14:textId="77777777" w:rsidR="004A7E33" w:rsidRDefault="002768D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373B008A" w14:textId="77777777" w:rsidR="004A7E33" w:rsidRDefault="002768D6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767</w:t>
                            </w:r>
                          </w:p>
                        </w:tc>
                      </w:tr>
                    </w:tbl>
                    <w:p w14:paraId="5902D810" w14:textId="77777777" w:rsidR="004A7E33" w:rsidRDefault="004A7E3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D27D0D3" w14:textId="77777777" w:rsidR="004A7E33" w:rsidRDefault="004A7E3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B8327E3" w14:textId="77777777" w:rsidR="004A7E33" w:rsidRDefault="004A7E33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073C115B" w14:textId="77777777" w:rsidR="004A7E33" w:rsidRDefault="004A7E3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6727586" w14:textId="77777777" w:rsidR="004A7E33" w:rsidRDefault="004A7E3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01368A1" w14:textId="77777777" w:rsidR="004A7E33" w:rsidRDefault="004A7E3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3A19EE3" w14:textId="77777777" w:rsidR="004A7E33" w:rsidRDefault="004A7E3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A593F5B" w14:textId="77777777" w:rsidR="004A7E33" w:rsidRDefault="002768D6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14:paraId="4CE07E8B" w14:textId="77777777" w:rsidR="004A7E33" w:rsidRDefault="002768D6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14:paraId="5B637755" w14:textId="77777777" w:rsidR="004A7E33" w:rsidRDefault="002768D6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 Верхняя Пышма</w:t>
      </w:r>
    </w:p>
    <w:p w14:paraId="11E5D3BE" w14:textId="77777777" w:rsidR="004A7E33" w:rsidRDefault="002768D6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__11.09.2026____ № 644____</w:t>
      </w:r>
    </w:p>
    <w:p w14:paraId="38F8EE06" w14:textId="77777777" w:rsidR="004A7E33" w:rsidRDefault="004A7E3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0D03964" w14:textId="77777777" w:rsidR="004A7E33" w:rsidRDefault="004A7E33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</w:p>
    <w:p w14:paraId="0F3689AC" w14:textId="77777777" w:rsidR="004A7E33" w:rsidRDefault="002768D6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14:paraId="3A4C44E1" w14:textId="77777777" w:rsidR="004A7E33" w:rsidRDefault="002768D6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межведомственной рабочей группы</w:t>
      </w:r>
    </w:p>
    <w:p w14:paraId="1AFB4AD3" w14:textId="77777777" w:rsidR="004A7E33" w:rsidRDefault="002768D6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городского округа Верхняя Пышма по построению, внедрению и эксплуатации аппаратно-программного комплекса «Безопасный город»</w:t>
      </w:r>
    </w:p>
    <w:p w14:paraId="35724763" w14:textId="77777777" w:rsidR="004A7E33" w:rsidRDefault="004A7E33">
      <w:pPr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jc w:val="righ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356"/>
        <w:gridCol w:w="6674"/>
      </w:tblGrid>
      <w:tr w:rsidR="004A7E33" w14:paraId="09A81A37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666C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25AF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18C81" w14:textId="77777777" w:rsidR="004A7E33" w:rsidRDefault="002768D6">
            <w:pPr>
              <w:ind w:left="-27" w:firstLine="41"/>
              <w:jc w:val="both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безопасности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городского округа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Пышма, председатель межведомственной рабочей группы;</w:t>
            </w:r>
          </w:p>
        </w:tc>
      </w:tr>
      <w:tr w:rsidR="004A7E33" w14:paraId="11FA3D7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27272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Иванов И.В.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D3750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FBEDF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МКУ «Управление гражданской зашиты городского округа Верхняя Пышма», заместитель председателя межведомственной рабочей группы;</w:t>
            </w:r>
          </w:p>
        </w:tc>
      </w:tr>
      <w:tr w:rsidR="004A7E33" w14:paraId="179289A0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3D604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Суздалова Т.А.</w:t>
            </w:r>
          </w:p>
        </w:tc>
        <w:tc>
          <w:tcPr>
            <w:tcW w:w="3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6399C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ED90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>
              <w:rPr>
                <w:rFonts w:ascii="Liberation Serif" w:hAnsi="Liberation Serif"/>
                <w:sz w:val="28"/>
                <w:szCs w:val="28"/>
              </w:rPr>
              <w:t>начальника ЕДДС – старший оперативный дежурный МКУ «Управление гражданской зашиты городского округа Верхняя Пышма», секретарь межведомственной рабочей группы.</w:t>
            </w:r>
          </w:p>
        </w:tc>
      </w:tr>
      <w:tr w:rsidR="004A7E33" w14:paraId="6B9BAE33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58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69092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межведомственной рабочей группы:</w:t>
            </w:r>
          </w:p>
          <w:p w14:paraId="55D51BE3" w14:textId="77777777" w:rsidR="004A7E33" w:rsidRDefault="004A7E33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A7E33" w14:paraId="69FE199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6D975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Анциферов А.В.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12BF4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0104D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обязанности начальника Вер</w:t>
            </w:r>
            <w:r>
              <w:rPr>
                <w:rFonts w:ascii="Liberation Serif" w:hAnsi="Liberation Serif"/>
                <w:sz w:val="28"/>
                <w:szCs w:val="28"/>
              </w:rPr>
              <w:t>хнепышминская РЭС АО «Газпром газораспределение Екатеринбург» (по согласованию);</w:t>
            </w:r>
          </w:p>
        </w:tc>
      </w:tr>
      <w:tr w:rsidR="004A7E33" w14:paraId="41CED85D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8717F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Волкова А.Ю.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70575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17B1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специалист службы по взаимодействию с административными органами Администрации городского округа Верхняя Пышма;</w:t>
            </w:r>
          </w:p>
        </w:tc>
      </w:tr>
      <w:tr w:rsidR="004A7E33" w14:paraId="330DF7F3" w14:textId="77777777">
        <w:tblPrEx>
          <w:tblCellMar>
            <w:top w:w="0" w:type="dxa"/>
            <w:bottom w:w="0" w:type="dxa"/>
          </w:tblCellMar>
        </w:tblPrEx>
        <w:trPr>
          <w:trHeight w:val="254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F3363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Горских О.В.</w:t>
            </w:r>
          </w:p>
          <w:p w14:paraId="7473415E" w14:textId="77777777" w:rsidR="004A7E33" w:rsidRDefault="004A7E33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F9C47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  <w:p w14:paraId="7A3AFD45" w14:textId="77777777" w:rsidR="004A7E33" w:rsidRDefault="004A7E33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34A16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председатель комитета по управлению имуществом Администрации городского округа Верхняя Пышма;</w:t>
            </w:r>
          </w:p>
        </w:tc>
      </w:tr>
      <w:tr w:rsidR="004A7E33" w14:paraId="6F08C6C3" w14:textId="77777777">
        <w:tblPrEx>
          <w:tblCellMar>
            <w:top w:w="0" w:type="dxa"/>
            <w:bottom w:w="0" w:type="dxa"/>
          </w:tblCellMar>
        </w:tblPrEx>
        <w:trPr>
          <w:trHeight w:val="680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DE378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Денисов В.Г.</w:t>
            </w:r>
          </w:p>
          <w:p w14:paraId="763C434A" w14:textId="77777777" w:rsidR="004A7E33" w:rsidRDefault="004A7E33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E5FC7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  <w:p w14:paraId="53DD0C5D" w14:textId="77777777" w:rsidR="004A7E33" w:rsidRDefault="004A7E33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03908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врач ГАУЗ СО «Верхнепышминская ЦГКБ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им. П.Д. Бородина» (по согласованию);</w:t>
            </w:r>
          </w:p>
        </w:tc>
      </w:tr>
      <w:tr w:rsidR="004A7E33" w14:paraId="3BA169C4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E2565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Дробышев С.А.</w:t>
            </w:r>
          </w:p>
          <w:p w14:paraId="1FAD6597" w14:textId="77777777" w:rsidR="004A7E33" w:rsidRDefault="004A7E33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F19C9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D1C3E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МКУ «Управление </w:t>
            </w:r>
            <w:r>
              <w:rPr>
                <w:rFonts w:ascii="Liberation Serif" w:hAnsi="Liberation Serif"/>
                <w:sz w:val="28"/>
                <w:szCs w:val="28"/>
              </w:rPr>
              <w:t>капитального строительства городского округа Верхняя Пышма»;</w:t>
            </w:r>
          </w:p>
        </w:tc>
      </w:tr>
      <w:tr w:rsidR="004A7E33" w14:paraId="7612281E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345C4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Запецкий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84793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E7DEF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МО МВД России «Верхнепышминский»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4A7E33" w14:paraId="050BD844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9EF20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Карпов Д.Г.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76B93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6D525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социальным вопросам городского округа Верхняя Пышма;</w:t>
            </w:r>
          </w:p>
        </w:tc>
      </w:tr>
      <w:tr w:rsidR="004A7E33" w14:paraId="62CE603D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46ADE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Берсенев А.С.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48909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9F58F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МУП «Водопроводно-канализационное хозяйство»;</w:t>
            </w:r>
          </w:p>
        </w:tc>
      </w:tr>
      <w:tr w:rsidR="004A7E33" w14:paraId="52EE541B" w14:textId="77777777">
        <w:tblPrEx>
          <w:tblCellMar>
            <w:top w:w="0" w:type="dxa"/>
            <w:bottom w:w="0" w:type="dxa"/>
          </w:tblCellMar>
        </w:tblPrEx>
        <w:trPr>
          <w:trHeight w:val="680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EF694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Колчин С.В.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4D41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E8702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60 ПСО ФПС ГПС ГУ МЧС по Свердловской области» (по согласованию);</w:t>
            </w:r>
          </w:p>
        </w:tc>
      </w:tr>
      <w:tr w:rsidR="004A7E33" w14:paraId="2CFFF22F" w14:textId="77777777">
        <w:tblPrEx>
          <w:tblCellMar>
            <w:top w:w="0" w:type="dxa"/>
            <w:bottom w:w="0" w:type="dxa"/>
          </w:tblCellMar>
        </w:tblPrEx>
        <w:trPr>
          <w:trHeight w:val="721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D7DBB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Кучмаева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С.Н.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D3451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CE8E9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управления архитектуры и градостроительства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Администрации городского округа Верхняя Пышма; </w:t>
            </w:r>
          </w:p>
        </w:tc>
      </w:tr>
      <w:tr w:rsidR="004A7E33" w14:paraId="3962D928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AD01C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Ланских В.С.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EB69C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06300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ООО «УГМК-Телеком» (по согласованию);</w:t>
            </w:r>
          </w:p>
        </w:tc>
      </w:tr>
      <w:tr w:rsidR="004A7E33" w14:paraId="4A24B12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1AB6D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Лесников С.В.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A2A8C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F0E4E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информационных технологий управления делами Администрации городского округа Верхняя Пышма;</w:t>
            </w:r>
          </w:p>
        </w:tc>
      </w:tr>
      <w:tr w:rsidR="004A7E33" w14:paraId="196C2733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32A9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Новиков А.А.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A6E63" w14:textId="77777777" w:rsidR="004A7E33" w:rsidRDefault="004A7E33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9A281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советник директора по корпоративным отношениям и специальным проектам УГМК (по согласованию);</w:t>
            </w:r>
          </w:p>
        </w:tc>
      </w:tr>
      <w:tr w:rsidR="004A7E33" w14:paraId="39D6DD3D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9E93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Питиримова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85F71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25D6C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ООО «Развитие» (по согласованию);</w:t>
            </w:r>
          </w:p>
        </w:tc>
      </w:tr>
      <w:tr w:rsidR="004A7E33" w14:paraId="36B8E632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2414F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Ряжкина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М.С.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2681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1DC30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по экономике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и финансам городского округа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Пышма;</w:t>
            </w:r>
          </w:p>
        </w:tc>
      </w:tr>
      <w:tr w:rsidR="004A7E33" w14:paraId="05F6D068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3CDF3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Саунин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0CF8D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719D5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продуктового центра «Безопасность дорожного движения» ООО «УГМК-Телеком» (по согласованию);</w:t>
            </w:r>
          </w:p>
        </w:tc>
      </w:tr>
      <w:tr w:rsidR="004A7E33" w14:paraId="0F5AC915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5D8F5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Сторожилов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10B2B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63422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АО «Управление тепловыми сетями»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4A7E33" w14:paraId="2457AA2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0DE1B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Татарников С.Г.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5837B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1DF13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Верхнепышминской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РКЭС 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Облкоммунэнерго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4A7E33" w14:paraId="796CBA9E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67FBD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Фоминых М.А.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F6801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5A8E2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ООО «Геркон» (по согласованию);</w:t>
            </w:r>
          </w:p>
        </w:tc>
      </w:tr>
      <w:tr w:rsidR="004A7E33" w14:paraId="29A1A825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03B67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О.А.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3CFEF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CE4C8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Верхнепышминского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ОВО – филиала ФГКУ «УВО ВНГ России по Свердловской области» (по согласованию);</w:t>
            </w:r>
          </w:p>
        </w:tc>
      </w:tr>
      <w:tr w:rsidR="004A7E33" w14:paraId="307CD780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C64F7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Шкерин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И.П.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A2330" w14:textId="77777777" w:rsidR="004A7E33" w:rsidRDefault="002768D6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988A" w14:textId="77777777" w:rsidR="004A7E33" w:rsidRDefault="002768D6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МКУ «Управление жилищно-коммунального хозяйства городского округа Верхняя Пышма».</w:t>
            </w:r>
          </w:p>
        </w:tc>
      </w:tr>
    </w:tbl>
    <w:p w14:paraId="40641C85" w14:textId="77777777" w:rsidR="004A7E33" w:rsidRDefault="004A7E33">
      <w:pPr>
        <w:textAlignment w:val="auto"/>
        <w:rPr>
          <w:rFonts w:ascii="Liberation Serif" w:hAnsi="Liberation Serif"/>
          <w:sz w:val="28"/>
          <w:szCs w:val="28"/>
        </w:rPr>
      </w:pPr>
    </w:p>
    <w:p w14:paraId="5BA6FE0B" w14:textId="77777777" w:rsidR="004A7E33" w:rsidRDefault="004A7E3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4A7E33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FB68A" w14:textId="77777777" w:rsidR="00000000" w:rsidRDefault="002768D6">
      <w:r>
        <w:separator/>
      </w:r>
    </w:p>
  </w:endnote>
  <w:endnote w:type="continuationSeparator" w:id="0">
    <w:p w14:paraId="10A8BAF7" w14:textId="77777777" w:rsidR="00000000" w:rsidRDefault="00276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D5E25" w14:textId="77777777" w:rsidR="00691E03" w:rsidRDefault="002768D6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09B25" w14:textId="77777777" w:rsidR="00000000" w:rsidRDefault="002768D6">
      <w:r>
        <w:rPr>
          <w:color w:val="000000"/>
        </w:rPr>
        <w:separator/>
      </w:r>
    </w:p>
  </w:footnote>
  <w:footnote w:type="continuationSeparator" w:id="0">
    <w:p w14:paraId="4223DDB0" w14:textId="77777777" w:rsidR="00000000" w:rsidRDefault="00276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78303" w14:textId="77777777" w:rsidR="00691E03" w:rsidRDefault="002768D6">
    <w:pPr>
      <w:pStyle w:val="a3"/>
      <w:jc w:val="center"/>
    </w:pPr>
  </w:p>
  <w:p w14:paraId="6EB9E054" w14:textId="77777777" w:rsidR="00691E03" w:rsidRDefault="002768D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A7E33"/>
    <w:rsid w:val="002768D6"/>
    <w:rsid w:val="004A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B96F2E"/>
  <w15:docId w15:val="{A684C804-E204-422C-89ED-4B858CC75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2026-05-18T10:24:00Z</dcterms:created>
  <dcterms:modified xsi:type="dcterms:W3CDTF">2026-05-18T10:24:00Z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