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A08F6" w14:textId="77777777" w:rsidR="00327626" w:rsidRDefault="00674A0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5682B1" wp14:editId="08E09D71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35F86C6" w14:textId="77777777" w:rsidR="00327626" w:rsidRDefault="00674A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62C24CF1" w14:textId="77777777" w:rsidR="00327626" w:rsidRDefault="00674A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Главы 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27626" w14:paraId="24485EF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30EB2C9" w14:textId="77777777" w:rsidR="00327626" w:rsidRDefault="00674A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5ED9ECF" w14:textId="77777777" w:rsidR="00327626" w:rsidRDefault="00674A0A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28.05.2026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7F26A94" w14:textId="77777777" w:rsidR="00327626" w:rsidRDefault="00674A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9EF8183" w14:textId="77777777" w:rsidR="00327626" w:rsidRDefault="00674A0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89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76F5A63" w14:textId="77777777" w:rsidR="00327626" w:rsidRDefault="0032762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5EB2DBA" w14:textId="77777777" w:rsidR="00327626" w:rsidRDefault="00327626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A462764" w14:textId="77777777" w:rsidR="00327626" w:rsidRDefault="00327626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5682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35F86C6" w14:textId="77777777" w:rsidR="00327626" w:rsidRDefault="00674A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62C24CF1" w14:textId="77777777" w:rsidR="00327626" w:rsidRDefault="00674A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Главы 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27626" w14:paraId="24485EF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30EB2C9" w14:textId="77777777" w:rsidR="00327626" w:rsidRDefault="00674A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5ED9ECF" w14:textId="77777777" w:rsidR="00327626" w:rsidRDefault="00674A0A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28.05.2026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7F26A94" w14:textId="77777777" w:rsidR="00327626" w:rsidRDefault="00674A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9EF8183" w14:textId="77777777" w:rsidR="00327626" w:rsidRDefault="00674A0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89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76F5A63" w14:textId="77777777" w:rsidR="00327626" w:rsidRDefault="0032762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5EB2DBA" w14:textId="77777777" w:rsidR="00327626" w:rsidRDefault="00327626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A462764" w14:textId="77777777" w:rsidR="00327626" w:rsidRDefault="00327626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0B36A474" w14:textId="77777777" w:rsidR="00327626" w:rsidRDefault="0032762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A4FBCDF" w14:textId="77777777" w:rsidR="00327626" w:rsidRDefault="0032762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00DA2D5" w14:textId="77777777" w:rsidR="00327626" w:rsidRDefault="0032762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62CADD4" w14:textId="77777777" w:rsidR="00327626" w:rsidRDefault="0032762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B157FF3" w14:textId="77777777" w:rsidR="00327626" w:rsidRDefault="00327626">
      <w:pPr>
        <w:spacing w:line="240" w:lineRule="atLeast"/>
        <w:ind w:left="142" w:hanging="14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2DA5043" w14:textId="77777777" w:rsidR="00327626" w:rsidRDefault="00674A0A">
      <w:pPr>
        <w:spacing w:line="240" w:lineRule="atLeast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СПИСОК СТИПЕНДИАТОВ И РАЗМЕР СТИПЕНДИЙ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Главы городского округа Верхняя Пышма в номинации «За особые успехи в </w:t>
      </w:r>
      <w:r>
        <w:rPr>
          <w:rFonts w:ascii="Liberation Serif" w:hAnsi="Liberation Serif" w:cs="Liberation Serif"/>
          <w:b/>
          <w:sz w:val="28"/>
          <w:szCs w:val="28"/>
        </w:rPr>
        <w:t xml:space="preserve">интеллектуальной и творческой деятельности» </w:t>
      </w:r>
    </w:p>
    <w:p w14:paraId="1C460304" w14:textId="77777777" w:rsidR="00327626" w:rsidRDefault="00674A0A">
      <w:pPr>
        <w:spacing w:line="240" w:lineRule="atLeast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 итогам 2025-2026 учебного года</w:t>
      </w:r>
    </w:p>
    <w:p w14:paraId="44EE80C7" w14:textId="77777777" w:rsidR="00327626" w:rsidRDefault="00327626">
      <w:pPr>
        <w:spacing w:line="240" w:lineRule="atLeast"/>
        <w:rPr>
          <w:rFonts w:ascii="Liberation Serif" w:hAnsi="Liberation Serif" w:cs="Liberation Serif"/>
          <w:sz w:val="28"/>
          <w:szCs w:val="28"/>
        </w:rPr>
      </w:pPr>
    </w:p>
    <w:tbl>
      <w:tblPr>
        <w:tblW w:w="416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4"/>
        <w:gridCol w:w="4337"/>
        <w:gridCol w:w="2824"/>
      </w:tblGrid>
      <w:tr w:rsidR="00327626" w14:paraId="7AFFEAC8" w14:textId="77777777">
        <w:tblPrEx>
          <w:tblCellMar>
            <w:top w:w="0" w:type="dxa"/>
            <w:bottom w:w="0" w:type="dxa"/>
          </w:tblCellMar>
        </w:tblPrEx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F2159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№</w:t>
            </w:r>
          </w:p>
          <w:p w14:paraId="013EF8A7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п/п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5BD50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Фамилия, имя, отчество стипендиата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C8B12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Образовательное учреждение, класс</w:t>
            </w:r>
          </w:p>
        </w:tc>
      </w:tr>
    </w:tbl>
    <w:p w14:paraId="46DEF22B" w14:textId="77777777" w:rsidR="00327626" w:rsidRDefault="00327626">
      <w:pPr>
        <w:rPr>
          <w:rFonts w:ascii="Calibri" w:hAnsi="Calibri"/>
          <w:sz w:val="2"/>
          <w:szCs w:val="22"/>
          <w:lang w:eastAsia="en-U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4"/>
        <w:gridCol w:w="5279"/>
        <w:gridCol w:w="3338"/>
      </w:tblGrid>
      <w:tr w:rsidR="00327626" w14:paraId="1F3E197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D2AAB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AD42A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A146A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327626" w14:paraId="56C8DB7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31CD5" w14:textId="77777777" w:rsidR="00327626" w:rsidRDefault="00327626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5D8DD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Бабайлова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Маргарита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8D0D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4Л</w:t>
            </w:r>
          </w:p>
        </w:tc>
      </w:tr>
      <w:tr w:rsidR="00327626" w14:paraId="4898DBC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BFAA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0C462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Бариев Денис </w:t>
            </w: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Даниярович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AC589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«СОШ №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1», 9Д</w:t>
            </w:r>
          </w:p>
        </w:tc>
      </w:tr>
      <w:tr w:rsidR="00327626" w14:paraId="4AAE8C9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63CA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80CB4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Гибадуллин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Валерий Тимурович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4AC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4Б</w:t>
            </w:r>
          </w:p>
        </w:tc>
      </w:tr>
      <w:tr w:rsidR="00327626" w14:paraId="5F1E079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448D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AF44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Глушков Иван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982DB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9Б</w:t>
            </w:r>
          </w:p>
        </w:tc>
      </w:tr>
      <w:tr w:rsidR="00327626" w14:paraId="0D48413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510C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0961B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Ермаков Владимир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B430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11Т</w:t>
            </w:r>
          </w:p>
        </w:tc>
      </w:tr>
      <w:tr w:rsidR="00327626" w14:paraId="79556D6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B69C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595A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Ермакова Мария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A7DB6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11Г</w:t>
            </w:r>
          </w:p>
        </w:tc>
      </w:tr>
      <w:tr w:rsidR="00327626" w14:paraId="7FBAEDB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2204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BEA0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Зайнуллина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Алина Даниловна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C583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11Г</w:t>
            </w:r>
          </w:p>
        </w:tc>
      </w:tr>
      <w:tr w:rsidR="00327626" w14:paraId="2130C93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E1EA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AEE1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Заостровных Антон Евгеньевич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F69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6А</w:t>
            </w:r>
          </w:p>
        </w:tc>
      </w:tr>
      <w:tr w:rsidR="00327626" w14:paraId="34A05C7F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173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ADFAA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Койнов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Константин Владимирович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331F5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0CB3AF6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93B7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B4170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Коровина Кира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A2D2B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9Е</w:t>
            </w:r>
          </w:p>
        </w:tc>
      </w:tr>
      <w:tr w:rsidR="00327626" w14:paraId="67A3E0E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C1A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E2F8F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Ленкова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Елизавета Игоревна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35F82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59C9D11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8069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18E5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Лукманова Владислава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DB3DC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421EEB6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84FB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68421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Матвеева Анна Артемовна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7DABA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2Д</w:t>
            </w:r>
          </w:p>
        </w:tc>
      </w:tr>
      <w:tr w:rsidR="00327626" w14:paraId="05E9BE6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9ECD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EE751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Меджидов Тамерлан </w:t>
            </w: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Ренатович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CDCA7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28A1495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013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5580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Минеев Олег Михайлович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E418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4Л</w:t>
            </w:r>
          </w:p>
        </w:tc>
      </w:tr>
      <w:tr w:rsidR="00327626" w14:paraId="2601931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708D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D41B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Муравлева Анастасия Алексеевна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EBE4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10Е</w:t>
            </w:r>
          </w:p>
        </w:tc>
      </w:tr>
      <w:tr w:rsidR="00327626" w14:paraId="6D2502E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F6E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1E1EE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Новосёлова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5164A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4Л</w:t>
            </w:r>
          </w:p>
        </w:tc>
      </w:tr>
      <w:tr w:rsidR="00327626" w14:paraId="08705AE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3E1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D5CA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Ощепков Михаил Михайлович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493A1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10П</w:t>
            </w:r>
          </w:p>
        </w:tc>
      </w:tr>
      <w:tr w:rsidR="00327626" w14:paraId="35B4368B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704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693B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Перевозчикова Софья Николаевна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D0CD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61D5A7CA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D45D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C3C2A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Полянин Савелий Дмитриевич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CFDE9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0E53E4E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C98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DF8C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Пускин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Матвей Александрович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EAF9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778F34E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C3EA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B91E" w14:textId="77777777" w:rsidR="00327626" w:rsidRDefault="00674A0A">
            <w:pPr>
              <w:pStyle w:val="ab"/>
              <w:shd w:val="clear" w:color="auto" w:fill="FFFFFF"/>
              <w:spacing w:before="0" w:after="0"/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Пушкарева Александра Александровна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2929C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МАОУ «СОШ № 1»,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10П</w:t>
            </w:r>
          </w:p>
        </w:tc>
      </w:tr>
      <w:tr w:rsidR="00327626" w14:paraId="7499C9A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E422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D05A0" w14:textId="77777777" w:rsidR="00327626" w:rsidRDefault="00674A0A">
            <w:pPr>
              <w:pStyle w:val="ab"/>
              <w:shd w:val="clear" w:color="auto" w:fill="FFFFFF"/>
              <w:spacing w:before="0" w:after="0"/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Романова Елизавета Александровна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D7FBA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5A2D2D2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ADA2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FB7A6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Саакян Кристина </w:t>
            </w: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Акоповна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53EF6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11П</w:t>
            </w:r>
          </w:p>
        </w:tc>
      </w:tr>
      <w:tr w:rsidR="00327626" w14:paraId="218F910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AC79B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837E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Сайдулин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Артем Маратович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CA3F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24E7E206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A9D1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9715E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Сальникова Любовь Викторовна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F0036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10Е</w:t>
            </w:r>
          </w:p>
        </w:tc>
      </w:tr>
      <w:tr w:rsidR="00327626" w14:paraId="1F8C141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6C1D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4D4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Синицын Роман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D131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9Г</w:t>
            </w:r>
          </w:p>
        </w:tc>
      </w:tr>
      <w:tr w:rsidR="00327626" w14:paraId="21F6AF9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AFD7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B5D0E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Соболева Арина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DC837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16DDD81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E90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D707B" w14:textId="77777777" w:rsidR="00327626" w:rsidRDefault="00674A0A">
            <w:pPr>
              <w:pStyle w:val="ab"/>
              <w:shd w:val="clear" w:color="auto" w:fill="FFFFFF"/>
              <w:spacing w:before="0" w:after="0"/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Субботин Александр Владимирович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10EB3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4Л</w:t>
            </w:r>
          </w:p>
        </w:tc>
      </w:tr>
      <w:tr w:rsidR="00327626" w14:paraId="79EE6DC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70BD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F41FB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Теплинская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София Станиславовна 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2F71B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00336E9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609CA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26186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Усеева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Екатерина Юрьевна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4350A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4737036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5716A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CC6F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Фёдорова Алла Анатольевна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93F88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7BF22B0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B16D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8BA7C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Федосеев Максим Евгеньевич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6E23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4C37966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9A8D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E751A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Халявина Мария Антоновна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F471A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2D042D4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28F5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0E75A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Холкина Лана Александровна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821C4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7Е</w:t>
            </w:r>
          </w:p>
        </w:tc>
      </w:tr>
      <w:tr w:rsidR="00327626" w14:paraId="59E06C9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9C4C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FB54D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Хузина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Алина Руслановна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B3A18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10Е</w:t>
            </w:r>
          </w:p>
        </w:tc>
      </w:tr>
      <w:tr w:rsidR="00327626" w14:paraId="4E48DA5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25D0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6D725" w14:textId="77777777" w:rsidR="00327626" w:rsidRDefault="00674A0A">
            <w:pPr>
              <w:pStyle w:val="ab"/>
              <w:shd w:val="clear" w:color="auto" w:fill="FFFFFF"/>
              <w:spacing w:before="0" w:after="0"/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Шевчуков Александр Владимирович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84982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10Г</w:t>
            </w:r>
          </w:p>
        </w:tc>
      </w:tr>
      <w:tr w:rsidR="00327626" w14:paraId="4B32B94D" w14:textId="77777777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E265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17114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Шестоперова</w:t>
            </w:r>
            <w:proofErr w:type="spellEnd"/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Ксения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C032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1», 10П</w:t>
            </w:r>
          </w:p>
        </w:tc>
      </w:tr>
      <w:tr w:rsidR="00327626" w14:paraId="660337B3" w14:textId="77777777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A4A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860C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Баландина Александра Рустамовна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672E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10А</w:t>
            </w:r>
          </w:p>
        </w:tc>
      </w:tr>
      <w:tr w:rsidR="00327626" w14:paraId="0D68A052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CACD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E78C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Вольхин Анатолий Владимирович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C8CF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4В</w:t>
            </w:r>
          </w:p>
        </w:tc>
      </w:tr>
      <w:tr w:rsidR="00327626" w14:paraId="2702208C" w14:textId="77777777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334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BA55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Вольхин Леонид Владимирович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3571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5М</w:t>
            </w:r>
          </w:p>
        </w:tc>
      </w:tr>
      <w:tr w:rsidR="00327626" w14:paraId="4BD46DA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5DF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DCFE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Гринев Михаил Сергеевич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CFF8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4А</w:t>
            </w:r>
          </w:p>
        </w:tc>
      </w:tr>
      <w:tr w:rsidR="00327626" w14:paraId="24A2516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B10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74211" w14:textId="77777777" w:rsidR="00327626" w:rsidRDefault="00674A0A">
            <w:pPr>
              <w:shd w:val="clear" w:color="auto" w:fill="FFFFFF"/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Забоева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Ангелина Витальевна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E6EED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11А</w:t>
            </w:r>
          </w:p>
        </w:tc>
      </w:tr>
      <w:tr w:rsidR="00327626" w14:paraId="6D43E21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9344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69408" w14:textId="77777777" w:rsidR="00327626" w:rsidRDefault="00674A0A">
            <w:pPr>
              <w:shd w:val="clear" w:color="auto" w:fill="FFFFFF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Колмакова Арина Владимировна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9B865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10В</w:t>
            </w:r>
          </w:p>
        </w:tc>
      </w:tr>
      <w:tr w:rsidR="00327626" w14:paraId="52363968" w14:textId="77777777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57FAB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FB1F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Кружевникова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Мария Михайловна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A36D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2», 11В</w:t>
            </w:r>
          </w:p>
        </w:tc>
      </w:tr>
      <w:tr w:rsidR="00327626" w14:paraId="7111678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5352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5FCDA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Ермакова Ангелина Владимировна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1A8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8А</w:t>
            </w:r>
          </w:p>
        </w:tc>
      </w:tr>
      <w:tr w:rsidR="00327626" w14:paraId="31F1877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D1A0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D6287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Иванов Андрей Васильевич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9ADE8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10А</w:t>
            </w:r>
          </w:p>
        </w:tc>
      </w:tr>
      <w:tr w:rsidR="00327626" w14:paraId="0DBB6E7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655B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42361" w14:textId="77777777" w:rsidR="00327626" w:rsidRDefault="00674A0A"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Колядин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Ярослав Яковлевич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E1368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11Б</w:t>
            </w:r>
          </w:p>
        </w:tc>
      </w:tr>
      <w:tr w:rsidR="00327626" w14:paraId="7D4B86D8" w14:textId="77777777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8FA4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77BF2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Кондратенко Валерия Георгиевна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C52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8А</w:t>
            </w:r>
          </w:p>
        </w:tc>
      </w:tr>
      <w:tr w:rsidR="00327626" w14:paraId="439EDA21" w14:textId="77777777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1067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15EE4" w14:textId="77777777" w:rsidR="00327626" w:rsidRDefault="00674A0A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Модин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Ярослав Тарасович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226F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7В</w:t>
            </w:r>
          </w:p>
        </w:tc>
      </w:tr>
      <w:tr w:rsidR="00327626" w14:paraId="3C5A3AE6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3077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34F02" w14:textId="77777777" w:rsidR="00327626" w:rsidRDefault="00674A0A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Молокова Мария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AB83A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8А</w:t>
            </w:r>
          </w:p>
        </w:tc>
      </w:tr>
      <w:tr w:rsidR="00327626" w14:paraId="1A0C6EC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25B6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85933" w14:textId="77777777" w:rsidR="00327626" w:rsidRDefault="00674A0A"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Осютина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Милана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2E5F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7В</w:t>
            </w:r>
          </w:p>
        </w:tc>
      </w:tr>
      <w:tr w:rsidR="00327626" w14:paraId="36F77BD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17C9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47EB9" w14:textId="77777777" w:rsidR="00327626" w:rsidRDefault="00674A0A"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Покидова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Анастасия Алексеевна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E53F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10А</w:t>
            </w:r>
          </w:p>
        </w:tc>
      </w:tr>
      <w:tr w:rsidR="00327626" w14:paraId="1BE00FE2" w14:textId="77777777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32E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CACA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Севостьянова Анастасия Александровна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27430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10А</w:t>
            </w:r>
          </w:p>
        </w:tc>
      </w:tr>
      <w:tr w:rsidR="00327626" w14:paraId="7085B8CB" w14:textId="77777777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E1EA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AC66E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Старкова Наталья Денисовна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B5B2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7В</w:t>
            </w:r>
          </w:p>
        </w:tc>
      </w:tr>
      <w:tr w:rsidR="00327626" w14:paraId="4C3ADAE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F2FD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C35AF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Титов Кирилл Андреевич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452D7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10А</w:t>
            </w:r>
          </w:p>
        </w:tc>
      </w:tr>
      <w:tr w:rsidR="00327626" w14:paraId="5554764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C666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11D69" w14:textId="77777777" w:rsidR="00327626" w:rsidRDefault="00674A0A"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Файсханов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Олег Денисович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347D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10А</w:t>
            </w:r>
          </w:p>
        </w:tc>
      </w:tr>
      <w:tr w:rsidR="00327626" w14:paraId="05F2653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9631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B7480" w14:textId="77777777" w:rsidR="00327626" w:rsidRDefault="00674A0A"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Шингаров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Игорь Тимофеевич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11B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10А</w:t>
            </w:r>
          </w:p>
        </w:tc>
      </w:tr>
      <w:tr w:rsidR="00327626" w14:paraId="7A816DF6" w14:textId="77777777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0C11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BB930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Шудегов Владимир Викторович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C449E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9В</w:t>
            </w:r>
          </w:p>
        </w:tc>
      </w:tr>
      <w:tr w:rsidR="00327626" w14:paraId="566B2D5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46D4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20D2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Щепкин Глеб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504F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3», 8А</w:t>
            </w:r>
          </w:p>
        </w:tc>
      </w:tr>
      <w:tr w:rsidR="00327626" w14:paraId="7483A1CF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7981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234E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Акилова –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Елина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50CA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4», 10Б</w:t>
            </w:r>
          </w:p>
        </w:tc>
      </w:tr>
      <w:tr w:rsidR="00327626" w14:paraId="011807A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36A1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B251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Жарков  Юрий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Игоревич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9D61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4», 8А</w:t>
            </w:r>
          </w:p>
        </w:tc>
      </w:tr>
      <w:tr w:rsidR="00327626" w14:paraId="784DAD62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5C7B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78BF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Пахомова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Алина Алексеевна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23BD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4», 11Б</w:t>
            </w:r>
          </w:p>
        </w:tc>
      </w:tr>
      <w:tr w:rsidR="00327626" w14:paraId="3FFF32E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172B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B8EB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Шамова Валерия Павловна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8BA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4», 8В</w:t>
            </w:r>
          </w:p>
        </w:tc>
      </w:tr>
      <w:tr w:rsidR="00327626" w14:paraId="07A0596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056C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029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Патрушева Елизавета Максимовна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9BBA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7», 4А</w:t>
            </w:r>
          </w:p>
        </w:tc>
      </w:tr>
      <w:tr w:rsidR="00327626" w14:paraId="4065A68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34BB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C9BC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Кудрин Глеб Дмитриевич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055B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9», 9А</w:t>
            </w:r>
          </w:p>
        </w:tc>
      </w:tr>
      <w:tr w:rsidR="00327626" w14:paraId="6171F3D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BB0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16B7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Райсвих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Эмили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47F3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9», 9А</w:t>
            </w:r>
          </w:p>
        </w:tc>
      </w:tr>
      <w:tr w:rsidR="00327626" w14:paraId="1CF2B40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37CA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209C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Рыбьякова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Мария Ивановна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EF67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«СОШ №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9», 6А</w:t>
            </w:r>
          </w:p>
        </w:tc>
      </w:tr>
      <w:tr w:rsidR="00327626" w14:paraId="30459A8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09D1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6AE6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Стерхова Софья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D90B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9», 6А</w:t>
            </w:r>
          </w:p>
        </w:tc>
      </w:tr>
      <w:tr w:rsidR="00327626" w14:paraId="1F11024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5923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472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Нурмухаметов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Денис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Фирдусович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0C6A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16», 8Б</w:t>
            </w:r>
          </w:p>
        </w:tc>
      </w:tr>
      <w:tr w:rsidR="00327626" w14:paraId="547EDCF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0437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818F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Бобылева Милана Владимировна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3CB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8И</w:t>
            </w:r>
          </w:p>
        </w:tc>
      </w:tr>
      <w:tr w:rsidR="00327626" w14:paraId="1A76577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F286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ADE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Бологова Дарья Сергеевна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DFB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10И</w:t>
            </w:r>
          </w:p>
        </w:tc>
      </w:tr>
      <w:tr w:rsidR="00327626" w14:paraId="295B7D8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C1E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D713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Болотов Евгений Анатольевич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C6BA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«СОШ №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22», 9И</w:t>
            </w:r>
          </w:p>
        </w:tc>
      </w:tr>
      <w:tr w:rsidR="00327626" w14:paraId="710D759A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B67E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EDEA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Бутанова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Ирина Максимовна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10B5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5И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</w:tc>
      </w:tr>
      <w:tr w:rsidR="00327626" w14:paraId="08B6284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831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E3C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Гатин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Максим Юрьевич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C5C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9И</w:t>
            </w:r>
          </w:p>
        </w:tc>
      </w:tr>
      <w:tr w:rsidR="00327626" w14:paraId="4CB3D98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33D3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FA37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Дедунова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Юлия Витальевна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F198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 10И</w:t>
            </w:r>
          </w:p>
        </w:tc>
      </w:tr>
      <w:tr w:rsidR="00327626" w14:paraId="20D8639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C65A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3F00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Ерохина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Анна  Евгеньевна</w:t>
            </w:r>
            <w:proofErr w:type="gram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709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11Б</w:t>
            </w:r>
          </w:p>
        </w:tc>
      </w:tr>
      <w:tr w:rsidR="00327626" w14:paraId="701B512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07E2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56FA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Куликова Алина Олеговна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8EAF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10И</w:t>
            </w:r>
          </w:p>
        </w:tc>
      </w:tr>
      <w:tr w:rsidR="00327626" w14:paraId="7E80CA12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571A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5F2E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Олейников Георгий Игоревич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45C9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9И</w:t>
            </w:r>
          </w:p>
        </w:tc>
      </w:tr>
      <w:tr w:rsidR="00327626" w14:paraId="3FA0E51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4FDB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7166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Осеев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Герман  Александрович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31F9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7Д</w:t>
            </w:r>
          </w:p>
        </w:tc>
      </w:tr>
      <w:tr w:rsidR="00327626" w14:paraId="2705239A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0698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D74A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Полякова Дарья Дмитриевна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FFF6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11И</w:t>
            </w:r>
          </w:p>
        </w:tc>
      </w:tr>
      <w:tr w:rsidR="00327626" w14:paraId="60EBC86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38BF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E0F7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Потапов Дмитрий Александрович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569E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11А</w:t>
            </w:r>
          </w:p>
        </w:tc>
      </w:tr>
      <w:tr w:rsidR="00327626" w14:paraId="3D42235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43EA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9D0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Рукомойкина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Руслана Денисовна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9FCB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«СОШ № 22»,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10Б</w:t>
            </w:r>
          </w:p>
        </w:tc>
      </w:tr>
      <w:tr w:rsidR="00327626" w14:paraId="50271B6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2DFC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EC17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Сальникова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Арина  Дмитриевна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0973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11Б</w:t>
            </w:r>
          </w:p>
        </w:tc>
      </w:tr>
      <w:tr w:rsidR="00327626" w14:paraId="4203D8A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2741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690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Светоносова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Анастасия Валерьевна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50C4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11Б</w:t>
            </w:r>
          </w:p>
        </w:tc>
      </w:tr>
      <w:tr w:rsidR="00327626" w14:paraId="5497E18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A749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8504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Степанцов Иван Алексеевич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C71D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8И</w:t>
            </w:r>
          </w:p>
        </w:tc>
      </w:tr>
      <w:tr w:rsidR="00327626" w14:paraId="310715B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E5A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0548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Страхов Михаил Владимирович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8001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8И</w:t>
            </w:r>
          </w:p>
        </w:tc>
      </w:tr>
      <w:tr w:rsidR="00327626" w14:paraId="02673846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803C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52F3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Суетин Арсений Вячеславович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1806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«СОШ № 22» 10И</w:t>
            </w:r>
          </w:p>
        </w:tc>
      </w:tr>
      <w:tr w:rsidR="00327626" w14:paraId="3BFFC0DF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94E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AE94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Суетин Артур Павлович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988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9И</w:t>
            </w:r>
          </w:p>
        </w:tc>
      </w:tr>
      <w:tr w:rsidR="00327626" w14:paraId="63F84CD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7039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12A1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Туманенко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Дарья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Еевгеньевна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7BE3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11И</w:t>
            </w:r>
          </w:p>
        </w:tc>
      </w:tr>
      <w:tr w:rsidR="00327626" w14:paraId="16AACD0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8DBA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5FB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Филимонова Дарья Денисовна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1B2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10А</w:t>
            </w:r>
          </w:p>
        </w:tc>
      </w:tr>
      <w:tr w:rsidR="00327626" w14:paraId="5ECE2B5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DE5B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A22F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Хайдукова Светлана Владимировна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C831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11И</w:t>
            </w:r>
          </w:p>
        </w:tc>
      </w:tr>
      <w:tr w:rsidR="00327626" w14:paraId="7B1E10D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1EA4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62DD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Яговитина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Дарья Алексеевна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96ED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«СОШ № 22», 9И</w:t>
            </w:r>
          </w:p>
        </w:tc>
      </w:tr>
      <w:tr w:rsidR="00327626" w14:paraId="6355B01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9B13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ACF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Якин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Кирилл Дмитриевич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A9B5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22», 10И</w:t>
            </w:r>
          </w:p>
        </w:tc>
      </w:tr>
      <w:tr w:rsidR="00327626" w14:paraId="120785B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0721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698A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Абакумова Виталина Витальевна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270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6208C5E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19F5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A889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Амясов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Руслан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Музафарович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8288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8И</w:t>
            </w:r>
          </w:p>
        </w:tc>
      </w:tr>
      <w:tr w:rsidR="00327626" w14:paraId="18712BE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CDB2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F3AE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Бариев Кирилл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Даниярович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3BFC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283B652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E2B5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5E95" w14:textId="77777777" w:rsidR="00327626" w:rsidRDefault="00674A0A">
            <w:pPr>
              <w:ind w:left="34"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Берестова Софья Александровна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652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«СОШ №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25», 11М</w:t>
            </w:r>
          </w:p>
        </w:tc>
      </w:tr>
      <w:tr w:rsidR="00327626" w14:paraId="1E14AB2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44B8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5DE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Бессонов Лев Романович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54BA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 6Т</w:t>
            </w:r>
          </w:p>
        </w:tc>
      </w:tr>
      <w:tr w:rsidR="00327626" w14:paraId="6BCF7DA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79ED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5482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Богачева Александра Михайловна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631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4670501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3C1F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4DC00" w14:textId="77777777" w:rsidR="00327626" w:rsidRDefault="00674A0A">
            <w:pPr>
              <w:pStyle w:val="ab"/>
              <w:shd w:val="clear" w:color="auto" w:fill="FFFFFF"/>
              <w:spacing w:before="0" w:after="0"/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Васильев Александр Александрович 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B97A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25», 10И</w:t>
            </w:r>
          </w:p>
        </w:tc>
      </w:tr>
      <w:tr w:rsidR="00327626" w14:paraId="37ADE1A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E5DB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E5F5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Ведерникова Екатерина Алексеевна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845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5И</w:t>
            </w:r>
          </w:p>
        </w:tc>
      </w:tr>
      <w:tr w:rsidR="00327626" w14:paraId="63A27AF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5F08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208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Волков Степан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Вячеславович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41C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8И</w:t>
            </w:r>
          </w:p>
        </w:tc>
      </w:tr>
      <w:tr w:rsidR="00327626" w14:paraId="4626677F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ACD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C763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Волошин Иван Романович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2E55F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25», 4Т</w:t>
            </w:r>
          </w:p>
        </w:tc>
      </w:tr>
      <w:tr w:rsidR="00327626" w14:paraId="7012AE8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D41E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77A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Галлямов Андрей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Радикович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575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66E982A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F1A1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78C31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Год Максим Алексеевич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E60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60F6C45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6867B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1E48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Гребенщикова Анастасия Игоревна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9636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4E67267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68BA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736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Егорчатова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Мила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Геннадьевна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3476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3F8ED53F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B7A3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B22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Каменская Анастасия Константиновна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A522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5F1652C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B05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6083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Карниченко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Полина Сергеевна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6592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9И</w:t>
            </w:r>
          </w:p>
        </w:tc>
      </w:tr>
      <w:tr w:rsidR="00327626" w14:paraId="522B8AE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806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2BC6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Киреева Евгения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76F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 5Т</w:t>
            </w:r>
          </w:p>
        </w:tc>
      </w:tr>
      <w:tr w:rsidR="00327626" w14:paraId="766704E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C5BD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D23F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Козодой Дмитрий Андреевич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9D68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4F4E1FBA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3FD4A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8E4F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Левинская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Кира Алексеевна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48C7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4Т</w:t>
            </w:r>
          </w:p>
        </w:tc>
      </w:tr>
      <w:tr w:rsidR="00327626" w14:paraId="0B5C497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402A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5AF1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Мельников Даниил Дмитриевич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A953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8И</w:t>
            </w:r>
          </w:p>
        </w:tc>
      </w:tr>
      <w:tr w:rsidR="00327626" w14:paraId="0BDE0012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BEB7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62BA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Михайлов Данил Игоревич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44D8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30CF1A8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5A7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CCD0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Мутовкин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Ярослав Владимирович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2E6D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8Т</w:t>
            </w:r>
          </w:p>
        </w:tc>
      </w:tr>
      <w:tr w:rsidR="00327626" w14:paraId="21CBE93A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98516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360E0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Палкина Ольга Алексеевна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60F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«СОШ № 25», 8И </w:t>
            </w:r>
          </w:p>
        </w:tc>
      </w:tr>
      <w:tr w:rsidR="00327626" w14:paraId="63709D2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0A3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7F05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Панин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Марк Владиславович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D20D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511E1E1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A005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AF5C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Пигалев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Дмитрий Михайлович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786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4DBC375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638C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9E8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Поколенко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Кирилл Алексеевич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D11A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8И</w:t>
            </w:r>
          </w:p>
        </w:tc>
      </w:tr>
      <w:tr w:rsidR="00327626" w14:paraId="6529BF96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423D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F555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Самарин Святослав Игоревич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652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11М</w:t>
            </w:r>
          </w:p>
        </w:tc>
      </w:tr>
      <w:tr w:rsidR="00327626" w14:paraId="6552BA0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7CF9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5FA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Синельникова Полина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6442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083D24F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7A18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C324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Стадухин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Юрий Витальевич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81C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5И</w:t>
            </w:r>
          </w:p>
        </w:tc>
      </w:tr>
      <w:tr w:rsidR="00327626" w14:paraId="7502D0F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0A207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4AF2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Усков Владимир Николаевич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01F0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10Т</w:t>
            </w:r>
          </w:p>
        </w:tc>
      </w:tr>
      <w:tr w:rsidR="00327626" w14:paraId="49FBA212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7EE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B4DF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Федоров Иван Антонович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AAF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8И</w:t>
            </w:r>
          </w:p>
        </w:tc>
      </w:tr>
      <w:tr w:rsidR="00327626" w14:paraId="1AFAC21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5778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7AB4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Халиков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Тимофей Эдуардович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344F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5И</w:t>
            </w:r>
          </w:p>
        </w:tc>
      </w:tr>
      <w:tr w:rsidR="00327626" w14:paraId="7440E07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4522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FA62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Чиняев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Григорий Вадимович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65B8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25», 8В</w:t>
            </w:r>
          </w:p>
        </w:tc>
      </w:tr>
      <w:tr w:rsidR="00327626" w14:paraId="60E43F5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14F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D535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Астапова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Виктория Вадимовна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13B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33», 8П</w:t>
            </w:r>
          </w:p>
        </w:tc>
      </w:tr>
      <w:tr w:rsidR="00327626" w14:paraId="387A60B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F0F3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6F78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Конев Алексей Константинович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22A3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33», 3П</w:t>
            </w:r>
          </w:p>
        </w:tc>
      </w:tr>
      <w:tr w:rsidR="00327626" w14:paraId="2B68871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D131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12AB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Коротких Тимофей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FDF5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33», 6П</w:t>
            </w:r>
          </w:p>
        </w:tc>
      </w:tr>
      <w:tr w:rsidR="00327626" w14:paraId="182B06E6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35FCF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F7BF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Круглова Ирина Константиновна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37E8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33», 8П</w:t>
            </w:r>
          </w:p>
        </w:tc>
      </w:tr>
      <w:tr w:rsidR="00327626" w14:paraId="5A7970AA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45BF4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8748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Ламанова Ольга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7DE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33», 8П</w:t>
            </w:r>
          </w:p>
        </w:tc>
      </w:tr>
      <w:tr w:rsidR="00327626" w14:paraId="749B2AE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4059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872C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Посадова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Екатерина Викторовна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7802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33», 8П</w:t>
            </w:r>
          </w:p>
        </w:tc>
      </w:tr>
      <w:tr w:rsidR="00327626" w14:paraId="2397798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AEE7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B04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Берсенев Дмитрий Юрьевич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4ADA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0914691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ED67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53B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Винник Константин Андреевич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962D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229DCB0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D039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E91D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Горбатенко Максим Николаевич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CC4F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4E3932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3FA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FE1E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Горячих Александр Вячеславович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094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14224F47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14AC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DDD8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Гусев Захар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Антонович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850D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D377482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8245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71DB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Загребин Корней Федорович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C800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D40DEFF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D774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4B50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Колчин Константин Андреевич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0D0A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023B03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7B80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C954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Колчина Арина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7945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59AFAC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D090D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0F8F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Кривопалов Глеб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CBD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682C8CA5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450E8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0A43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Легачев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Антон Андреевич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93E0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113524E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C7F7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1E24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Огородников Денис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36C0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26903DB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4DD1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2F09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Огородников Дмитрий Сергеевич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5530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62D9F69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D6CF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998B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Папенкова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Анжелика Васильевна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3A62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78651DD6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4EEB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5EA3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Папенкова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Полина Васильевна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7521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4A1F5B4E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680A5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214F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Парфенов Андрей Павлович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BAF4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77FF27F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EA17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636A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Романова Светлана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Витальевна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F41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23F655A8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DD979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CB23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Сапун Анна Андреевна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E288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67DF3D59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0DCEE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87A9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Узаков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Матвей Дмитриевич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2D9E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2A6064ED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180E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A3A1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Федореев Артем Олегович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4467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14451343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B130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572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Хабибрахманов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Артур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Ильдарович</w:t>
            </w:r>
            <w:proofErr w:type="spellEnd"/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A4F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3A4714F0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B9F2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A532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Хазимуратова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3E72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МАОУ ДО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513F853C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1241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8240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Хлащев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Кирилл Павлович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9EC6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327626" w14:paraId="024211D4" w14:textId="77777777">
        <w:tblPrEx>
          <w:tblCellMar>
            <w:top w:w="0" w:type="dxa"/>
            <w:bottom w:w="0" w:type="dxa"/>
          </w:tblCellMar>
        </w:tblPrEx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729C3" w14:textId="77777777" w:rsidR="00327626" w:rsidRDefault="00327626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9E4F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Яшин Андрей Вячеславович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003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ДО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ЦОиПО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</w:tbl>
    <w:p w14:paraId="3BB2AF4F" w14:textId="77777777" w:rsidR="00327626" w:rsidRDefault="00327626">
      <w:pPr>
        <w:rPr>
          <w:rFonts w:ascii="Calibri" w:hAnsi="Calibri"/>
          <w:sz w:val="22"/>
          <w:szCs w:val="22"/>
          <w:lang w:eastAsia="en-US"/>
        </w:rPr>
      </w:pPr>
    </w:p>
    <w:p w14:paraId="50FC3381" w14:textId="77777777" w:rsidR="00327626" w:rsidRDefault="00327626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6"/>
        <w:gridCol w:w="4311"/>
        <w:gridCol w:w="2790"/>
        <w:gridCol w:w="1674"/>
      </w:tblGrid>
      <w:tr w:rsidR="00327626" w14:paraId="144E69EC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C97B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Команды и коллективы</w:t>
            </w:r>
          </w:p>
        </w:tc>
      </w:tr>
      <w:tr w:rsidR="00327626" w14:paraId="7DA7658F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24E7D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№ </w:t>
            </w:r>
          </w:p>
          <w:p w14:paraId="4DC9DD63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п/п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EFFD9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Название коллектива, количество человек в коллективе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FC5B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Образовательное учреждение 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2DE57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Размер стипендии </w:t>
            </w:r>
          </w:p>
          <w:p w14:paraId="1D987AB0" w14:textId="77777777" w:rsidR="00327626" w:rsidRDefault="00674A0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(в рублях)</w:t>
            </w:r>
          </w:p>
        </w:tc>
      </w:tr>
      <w:tr w:rsidR="00327626" w14:paraId="11CD8FE9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024EC" w14:textId="77777777" w:rsidR="00327626" w:rsidRDefault="00327626">
            <w:pPr>
              <w:pStyle w:val="aa"/>
              <w:numPr>
                <w:ilvl w:val="0"/>
                <w:numId w:val="4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542E2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Коллектив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обучающихся</w:t>
            </w:r>
          </w:p>
          <w:p w14:paraId="26A3A714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(8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D6EF9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735F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4000</w:t>
            </w:r>
          </w:p>
        </w:tc>
      </w:tr>
      <w:tr w:rsidR="00327626" w14:paraId="314F7E6B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68EF3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6C7AE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Волонтерский отряд «Вершина» </w:t>
            </w:r>
          </w:p>
          <w:p w14:paraId="39D76263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(4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3354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DC4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2000</w:t>
            </w:r>
          </w:p>
        </w:tc>
      </w:tr>
      <w:tr w:rsidR="00327626" w14:paraId="3A3C2860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19FCB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C0F2E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Вокальная студия «Голоса Первой» (6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F28C8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C6F0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3000</w:t>
            </w:r>
          </w:p>
        </w:tc>
      </w:tr>
      <w:tr w:rsidR="00327626" w14:paraId="313298EA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5B3A2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90FA3" w14:textId="77777777" w:rsidR="00327626" w:rsidRDefault="00674A0A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Команда «Патриоты из первой» (10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9CC7C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9D0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5000</w:t>
            </w:r>
          </w:p>
        </w:tc>
      </w:tr>
      <w:tr w:rsidR="00327626" w14:paraId="703E90AA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12983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284F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Актив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школьного музея </w:t>
            </w:r>
          </w:p>
          <w:p w14:paraId="1EF4EE9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(8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233D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B3A7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4000</w:t>
            </w:r>
          </w:p>
        </w:tc>
      </w:tr>
      <w:tr w:rsidR="00327626" w14:paraId="015A3CAF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0B4D5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61895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Команда «V.3.14» (6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9F7BA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16E1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3000</w:t>
            </w:r>
          </w:p>
        </w:tc>
      </w:tr>
      <w:tr w:rsidR="00327626" w14:paraId="1F565CB1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B97F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7389F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Команда «V.3.14» (4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3F7F8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C8E2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2000</w:t>
            </w:r>
          </w:p>
        </w:tc>
      </w:tr>
      <w:tr w:rsidR="00327626" w14:paraId="4C232259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EA2B4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BA44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Команда «Вектор викингов» </w:t>
            </w:r>
          </w:p>
          <w:p w14:paraId="5B0AAB9A" w14:textId="77777777" w:rsidR="00327626" w:rsidRDefault="00674A0A">
            <w:pPr>
              <w:pStyle w:val="ab"/>
              <w:shd w:val="clear" w:color="auto" w:fill="FFFFFF"/>
              <w:spacing w:before="0" w:after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(6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182C" w14:textId="77777777" w:rsidR="00327626" w:rsidRDefault="00674A0A"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МАОУ «СОШ № 1»</w:t>
            </w:r>
          </w:p>
          <w:p w14:paraId="3EBA3909" w14:textId="77777777" w:rsidR="00327626" w:rsidRDefault="0032762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ADB1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3000</w:t>
            </w:r>
          </w:p>
        </w:tc>
      </w:tr>
      <w:tr w:rsidR="00327626" w14:paraId="6406F37D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97DE1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20D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Обучающиеся 10А класса </w:t>
            </w:r>
          </w:p>
          <w:p w14:paraId="0FECAF8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(2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5ACF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ABE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2000</w:t>
            </w:r>
          </w:p>
        </w:tc>
      </w:tr>
      <w:tr w:rsidR="00327626" w14:paraId="6AD730C6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7DBF2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DD571" w14:textId="77777777" w:rsidR="00327626" w:rsidRDefault="00674A0A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Ансамбль «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Забавушка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»</w:t>
            </w:r>
          </w:p>
          <w:p w14:paraId="7F7213B5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(7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B07C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55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3500</w:t>
            </w:r>
          </w:p>
        </w:tc>
      </w:tr>
      <w:tr w:rsidR="00327626" w14:paraId="5423ED7F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70C65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37141" w14:textId="77777777" w:rsidR="00327626" w:rsidRDefault="00674A0A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Танцевальный коллектив «Ракурс»</w:t>
            </w:r>
          </w:p>
          <w:p w14:paraId="10BCC067" w14:textId="77777777" w:rsidR="00327626" w:rsidRDefault="00674A0A"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(164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F79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F992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15000</w:t>
            </w:r>
          </w:p>
        </w:tc>
      </w:tr>
      <w:tr w:rsidR="00327626" w14:paraId="58D82027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B0A0A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CE080" w14:textId="77777777" w:rsidR="00327626" w:rsidRDefault="00674A0A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8Б класс (36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513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76B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3000</w:t>
            </w:r>
          </w:p>
        </w:tc>
      </w:tr>
      <w:tr w:rsidR="00327626" w14:paraId="00120940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65CCB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2D5C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Команда 10Б класса (9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FFAD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4»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7429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4500</w:t>
            </w:r>
          </w:p>
        </w:tc>
      </w:tr>
      <w:tr w:rsidR="00327626" w14:paraId="0AEFB50B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99BCA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A6F6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Обучающиеся 11Б класса </w:t>
            </w:r>
          </w:p>
          <w:p w14:paraId="4EF15DF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(3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DF35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4»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D360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1500</w:t>
            </w:r>
          </w:p>
        </w:tc>
      </w:tr>
      <w:tr w:rsidR="00327626" w14:paraId="6A332564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12770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2AF4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Совет старшеклассников «Форум первых» (21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A39F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16»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E7B0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3000</w:t>
            </w:r>
          </w:p>
        </w:tc>
      </w:tr>
      <w:tr w:rsidR="00327626" w14:paraId="4E428AE9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E69B5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32A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Команда «Пышма» (3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6DC3B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BA4E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1500</w:t>
            </w:r>
          </w:p>
        </w:tc>
      </w:tr>
      <w:tr w:rsidR="00327626" w14:paraId="122B944F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7E7AE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FF2A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Команда физиков «Проба» </w:t>
            </w:r>
          </w:p>
          <w:p w14:paraId="1C6CAE7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(5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9F4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0D3D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</w:t>
            </w:r>
          </w:p>
        </w:tc>
      </w:tr>
      <w:tr w:rsidR="00327626" w14:paraId="4A869C0D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54CFA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6E81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Команда физиков «Проба-8»  </w:t>
            </w:r>
          </w:p>
          <w:p w14:paraId="30C288F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(5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CE75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2A66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</w:t>
            </w:r>
          </w:p>
        </w:tc>
      </w:tr>
      <w:tr w:rsidR="00327626" w14:paraId="40577794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D8860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582B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Команда физиков «Проба-9» </w:t>
            </w:r>
          </w:p>
          <w:p w14:paraId="0773CCD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(5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73133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72F1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</w:t>
            </w:r>
          </w:p>
        </w:tc>
      </w:tr>
      <w:tr w:rsidR="00327626" w14:paraId="7E1D81CC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33A5C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2D436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Команда «Никто не знает как правильно» (2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3C79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D2A5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1000</w:t>
            </w:r>
          </w:p>
        </w:tc>
      </w:tr>
      <w:tr w:rsidR="00327626" w14:paraId="69F7ED19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729C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E9C1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Обучающиеся 11И класса </w:t>
            </w:r>
          </w:p>
          <w:p w14:paraId="5A3815B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(2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71B20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22»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8733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1000</w:t>
            </w:r>
          </w:p>
        </w:tc>
      </w:tr>
      <w:tr w:rsidR="00327626" w14:paraId="2E54CC42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D12A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8267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Танцевальный коллектив – студии танца «ENJOY» (24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8F794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  <w:p w14:paraId="328EB9EA" w14:textId="77777777" w:rsidR="00327626" w:rsidRDefault="0032762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F14F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10000</w:t>
            </w:r>
          </w:p>
        </w:tc>
      </w:tr>
      <w:tr w:rsidR="00327626" w14:paraId="6D5DA349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CC91C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BF56F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Команда «Парабола» </w:t>
            </w:r>
          </w:p>
          <w:p w14:paraId="5473A15A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1E79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5DC9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2000</w:t>
            </w:r>
          </w:p>
        </w:tc>
      </w:tr>
      <w:tr w:rsidR="00327626" w14:paraId="3AABFC41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E1B5C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C6B5F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Команда «5 + 5» (4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D1E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AC8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2000</w:t>
            </w:r>
          </w:p>
        </w:tc>
      </w:tr>
      <w:tr w:rsidR="00327626" w14:paraId="292C6718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92672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4E5A3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Команда «Аксиома» (3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A92B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BD4B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1500</w:t>
            </w:r>
          </w:p>
        </w:tc>
      </w:tr>
      <w:tr w:rsidR="00327626" w14:paraId="41432591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BCBCD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64745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Команда «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ЭлитЮнион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» </w:t>
            </w:r>
          </w:p>
          <w:p w14:paraId="4A290D10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(5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70757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156FD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</w:t>
            </w:r>
          </w:p>
        </w:tc>
      </w:tr>
      <w:tr w:rsidR="00327626" w14:paraId="0069ECD2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4F6AE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8443C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Команда «Элита Юниор» </w:t>
            </w:r>
          </w:p>
          <w:p w14:paraId="7DDE6F29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(4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6F0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F63F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2000</w:t>
            </w:r>
          </w:p>
        </w:tc>
      </w:tr>
      <w:tr w:rsidR="00327626" w14:paraId="3258FF50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EE6B6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5DDB0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Команда «Элита Юниор» </w:t>
            </w:r>
          </w:p>
          <w:p w14:paraId="01A67DAF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(6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066C2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3058F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3000</w:t>
            </w:r>
          </w:p>
        </w:tc>
      </w:tr>
      <w:tr w:rsidR="00327626" w14:paraId="5C103F53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7B07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782A7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Обучающиеся 9И класса </w:t>
            </w:r>
          </w:p>
          <w:p w14:paraId="726C029A" w14:textId="77777777" w:rsidR="00327626" w:rsidRDefault="00674A0A">
            <w:pPr>
              <w:ind w:right="-14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(3 человека)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C828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МАОУ «СОШ № 25»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763E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1500</w:t>
            </w:r>
          </w:p>
        </w:tc>
      </w:tr>
      <w:tr w:rsidR="00327626" w14:paraId="519F93AE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A4C02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2E869" w14:textId="77777777" w:rsidR="00327626" w:rsidRDefault="00674A0A">
            <w:r>
              <w:rPr>
                <w:rFonts w:ascii="Liberation Serif" w:hAnsi="Liberation Serif" w:cs="Liberation Serif"/>
                <w:sz w:val="28"/>
                <w:szCs w:val="28"/>
              </w:rPr>
              <w:t>Команда КВН «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SWAG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  <w:p w14:paraId="333AA50A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(9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A4081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9925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4500</w:t>
            </w:r>
          </w:p>
        </w:tc>
      </w:tr>
      <w:tr w:rsidR="00327626" w14:paraId="55FFCFAB" w14:textId="77777777">
        <w:tblPrEx>
          <w:tblCellMar>
            <w:top w:w="0" w:type="dxa"/>
            <w:bottom w:w="0" w:type="dxa"/>
          </w:tblCellMar>
        </w:tblPrEx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5B04" w14:textId="77777777" w:rsidR="00327626" w:rsidRDefault="00327626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34" w:firstLine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D9C5E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Хореографический коллектив «Ювента» (5 человек)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49BFC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МАОУ «СОШ № 33»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10A95" w14:textId="77777777" w:rsidR="00327626" w:rsidRDefault="00674A0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2500</w:t>
            </w:r>
          </w:p>
        </w:tc>
      </w:tr>
    </w:tbl>
    <w:p w14:paraId="51CEAF48" w14:textId="77777777" w:rsidR="00327626" w:rsidRDefault="00327626">
      <w:pPr>
        <w:spacing w:line="240" w:lineRule="atLeast"/>
        <w:rPr>
          <w:rFonts w:ascii="Liberation Serif" w:hAnsi="Liberation Serif" w:cs="Liberation Serif"/>
          <w:b/>
          <w:sz w:val="28"/>
          <w:szCs w:val="28"/>
          <w:lang w:eastAsia="en-US"/>
        </w:rPr>
      </w:pPr>
    </w:p>
    <w:p w14:paraId="01274709" w14:textId="77777777" w:rsidR="00327626" w:rsidRDefault="00327626">
      <w:pPr>
        <w:rPr>
          <w:rFonts w:ascii="Liberation Serif" w:hAnsi="Liberation Serif"/>
          <w:sz w:val="28"/>
          <w:szCs w:val="28"/>
        </w:rPr>
      </w:pPr>
    </w:p>
    <w:p w14:paraId="5ADCCAA2" w14:textId="77777777" w:rsidR="00327626" w:rsidRDefault="00327626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327626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89837" w14:textId="77777777" w:rsidR="00000000" w:rsidRDefault="00674A0A">
      <w:r>
        <w:separator/>
      </w:r>
    </w:p>
  </w:endnote>
  <w:endnote w:type="continuationSeparator" w:id="0">
    <w:p w14:paraId="209FA6FA" w14:textId="77777777" w:rsidR="00000000" w:rsidRDefault="00674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B0E02" w14:textId="77777777" w:rsidR="00674E48" w:rsidRDefault="00674A0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4A310" w14:textId="77777777" w:rsidR="00000000" w:rsidRDefault="00674A0A">
      <w:r>
        <w:rPr>
          <w:color w:val="000000"/>
        </w:rPr>
        <w:separator/>
      </w:r>
    </w:p>
  </w:footnote>
  <w:footnote w:type="continuationSeparator" w:id="0">
    <w:p w14:paraId="47C6273A" w14:textId="77777777" w:rsidR="00000000" w:rsidRDefault="00674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21D2C" w14:textId="77777777" w:rsidR="00674E48" w:rsidRDefault="00674A0A">
    <w:pPr>
      <w:pStyle w:val="a3"/>
      <w:jc w:val="center"/>
    </w:pPr>
  </w:p>
  <w:p w14:paraId="3145FBE0" w14:textId="77777777" w:rsidR="00674E48" w:rsidRDefault="00674A0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B5CBB"/>
    <w:multiLevelType w:val="multilevel"/>
    <w:tmpl w:val="6EB22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515AF"/>
    <w:multiLevelType w:val="multilevel"/>
    <w:tmpl w:val="22C8CC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27626"/>
    <w:rsid w:val="00327626"/>
    <w:rsid w:val="0067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7D24BC"/>
  <w15:docId w15:val="{61E66682-27D2-4868-9CBA-7CACAD8D9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200" w:line="276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Обычный (веб)"/>
    <w:basedOn w:val="a"/>
    <w:pPr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1476</Words>
  <Characters>8419</Characters>
  <Application>Microsoft Office Word</Application>
  <DocSecurity>0</DocSecurity>
  <Lines>70</Lines>
  <Paragraphs>19</Paragraphs>
  <ScaleCrop>false</ScaleCrop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2026-05-26T05:44:00Z</cp:lastPrinted>
  <dcterms:created xsi:type="dcterms:W3CDTF">2026-05-29T05:20:00Z</dcterms:created>
  <dcterms:modified xsi:type="dcterms:W3CDTF">2026-05-29T05:20:00Z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