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E47F" w14:textId="77777777" w:rsidR="00B73B91" w:rsidRDefault="00D61DB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AFE63E" wp14:editId="7920CB3C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E5AA2F7" w14:textId="77777777" w:rsidR="00B73B91" w:rsidRDefault="00D61D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  <w:p w14:paraId="262ADA0A" w14:textId="77777777" w:rsidR="00B73B91" w:rsidRDefault="00D61D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54FB724C" w14:textId="77777777" w:rsidR="00B73B91" w:rsidRDefault="00D61D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B73B91" w14:paraId="43AF1F7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D5C9E15" w14:textId="77777777" w:rsidR="00B73B91" w:rsidRDefault="00D61DB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529689D" w14:textId="77777777" w:rsidR="00B73B91" w:rsidRDefault="00D61DB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09F38D5" w14:textId="77777777" w:rsidR="00B73B91" w:rsidRDefault="00D61DB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7542F81" w14:textId="77777777" w:rsidR="00B73B91" w:rsidRDefault="00D61DB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824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3056C32A" w14:textId="77777777" w:rsidR="00B73B91" w:rsidRDefault="00B73B9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B89FF2C" w14:textId="77777777" w:rsidR="00B73B91" w:rsidRDefault="00B73B9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80EF774" w14:textId="77777777" w:rsidR="00B73B91" w:rsidRDefault="00B73B91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AFE63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E5AA2F7" w14:textId="77777777" w:rsidR="00B73B91" w:rsidRDefault="00D61DB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Приложение</w:t>
                      </w:r>
                    </w:p>
                    <w:p w14:paraId="262ADA0A" w14:textId="77777777" w:rsidR="00B73B91" w:rsidRDefault="00D61DB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54FB724C" w14:textId="77777777" w:rsidR="00B73B91" w:rsidRDefault="00D61DB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B73B91" w14:paraId="43AF1F7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D5C9E15" w14:textId="77777777" w:rsidR="00B73B91" w:rsidRDefault="00D61D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529689D" w14:textId="77777777" w:rsidR="00B73B91" w:rsidRDefault="00D61DB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09F38D5" w14:textId="77777777" w:rsidR="00B73B91" w:rsidRDefault="00D61D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7542F81" w14:textId="77777777" w:rsidR="00B73B91" w:rsidRDefault="00D61DB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824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3056C32A" w14:textId="77777777" w:rsidR="00B73B91" w:rsidRDefault="00B73B9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B89FF2C" w14:textId="77777777" w:rsidR="00B73B91" w:rsidRDefault="00B73B9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80EF774" w14:textId="77777777" w:rsidR="00B73B91" w:rsidRDefault="00B73B91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03FD97F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C878C30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1A1056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DF199AB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8A11AA5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78830DD" w14:textId="77777777" w:rsidR="00B73B91" w:rsidRDefault="00D61DBF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Расчет начальной цены предмета аукциона на право заключения договора аренды земельного участка </w:t>
      </w:r>
    </w:p>
    <w:p w14:paraId="1EC7711E" w14:textId="77777777" w:rsidR="00B73B91" w:rsidRDefault="00D61DBF">
      <w:pPr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(подготовлен в </w:t>
      </w:r>
      <w:r>
        <w:rPr>
          <w:rFonts w:ascii="Liberation Serif" w:hAnsi="Liberation Serif" w:cs="Liberation Serif"/>
          <w:sz w:val="28"/>
          <w:szCs w:val="28"/>
        </w:rPr>
        <w:t>соответствии с пунктом 14 статьи 39.11 Земельного кодекса Российской Федерации, Решением Думы городского округа Верхняя Пышма от 25.09.2025 года № 39/6 «Об утверждении Правил выбора начальной цены предмета аукциона по продаже земельных участков и начальной</w:t>
      </w:r>
      <w:r>
        <w:rPr>
          <w:rFonts w:ascii="Liberation Serif" w:hAnsi="Liberation Serif" w:cs="Liberation Serif"/>
          <w:sz w:val="28"/>
          <w:szCs w:val="28"/>
        </w:rPr>
        <w:t xml:space="preserve">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выпиской из Единого государственного реестра </w:t>
      </w:r>
      <w:r>
        <w:rPr>
          <w:rFonts w:ascii="Liberation Serif" w:hAnsi="Liberation Serif" w:cs="Liberation Serif"/>
          <w:sz w:val="28"/>
          <w:szCs w:val="28"/>
        </w:rPr>
        <w:t xml:space="preserve">недвижимости о кадастровой стоимости объекта недвижимости от </w:t>
      </w:r>
      <w:r>
        <w:rPr>
          <w:rFonts w:ascii="Liberation Serif" w:hAnsi="Liberation Serif"/>
          <w:sz w:val="28"/>
          <w:szCs w:val="28"/>
        </w:rPr>
        <w:t>27.05.2026 № КУВИ-001/2026-71893045</w:t>
      </w:r>
      <w:r>
        <w:rPr>
          <w:rFonts w:ascii="Liberation Serif" w:hAnsi="Liberation Serif" w:cs="Liberation Serif"/>
          <w:sz w:val="28"/>
          <w:szCs w:val="28"/>
        </w:rPr>
        <w:t>)</w:t>
      </w:r>
    </w:p>
    <w:p w14:paraId="644B55C7" w14:textId="77777777" w:rsidR="00B73B91" w:rsidRDefault="00B73B91">
      <w:pPr>
        <w:jc w:val="center"/>
      </w:pPr>
    </w:p>
    <w:tbl>
      <w:tblPr>
        <w:tblW w:w="975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41"/>
        <w:gridCol w:w="5811"/>
      </w:tblGrid>
      <w:tr w:rsidR="00B73B91" w14:paraId="2B6A251B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690E1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0DC8F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66:36:1201002:37</w:t>
            </w:r>
          </w:p>
        </w:tc>
      </w:tr>
      <w:tr w:rsidR="00B73B91" w14:paraId="48C6A6CE" w14:textId="77777777">
        <w:tblPrEx>
          <w:tblCellMar>
            <w:top w:w="0" w:type="dxa"/>
            <w:bottom w:w="0" w:type="dxa"/>
          </w:tblCellMar>
        </w:tblPrEx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E3768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Дата, по состоянию на которую определена кадастровая стоимость (дата определения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кадастровой стоимости)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45E7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01.01.2022</w:t>
            </w:r>
          </w:p>
        </w:tc>
      </w:tr>
      <w:tr w:rsidR="00B73B91" w14:paraId="575518B3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9F84B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Кадастровая стоимость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7055A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2 021 508.28</w:t>
            </w:r>
          </w:p>
        </w:tc>
      </w:tr>
      <w:tr w:rsidR="00B73B91" w14:paraId="069F0135" w14:textId="77777777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15E0B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Начальная цена предмета аукциона на право заключения договора аренды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1D617" w14:textId="77777777" w:rsidR="00B73B91" w:rsidRDefault="00D61DB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2 021 508.28 х (5%:100) = 101 075 руб. 41 коп.</w:t>
            </w:r>
          </w:p>
        </w:tc>
      </w:tr>
    </w:tbl>
    <w:p w14:paraId="1CFE015C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786D540" w14:textId="77777777" w:rsidR="00B73B91" w:rsidRDefault="00B73B91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B73B91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41035" w14:textId="77777777" w:rsidR="00000000" w:rsidRDefault="00D61DBF">
      <w:r>
        <w:separator/>
      </w:r>
    </w:p>
  </w:endnote>
  <w:endnote w:type="continuationSeparator" w:id="0">
    <w:p w14:paraId="673771E3" w14:textId="77777777" w:rsidR="00000000" w:rsidRDefault="00D6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F368D" w14:textId="77777777" w:rsidR="008F51F3" w:rsidRDefault="00D61DB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1C085" w14:textId="77777777" w:rsidR="00000000" w:rsidRDefault="00D61DBF">
      <w:r>
        <w:rPr>
          <w:color w:val="000000"/>
        </w:rPr>
        <w:separator/>
      </w:r>
    </w:p>
  </w:footnote>
  <w:footnote w:type="continuationSeparator" w:id="0">
    <w:p w14:paraId="64CE228D" w14:textId="77777777" w:rsidR="00000000" w:rsidRDefault="00D61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32ED4" w14:textId="77777777" w:rsidR="008F51F3" w:rsidRDefault="00D61DBF">
    <w:pPr>
      <w:pStyle w:val="a3"/>
      <w:jc w:val="center"/>
    </w:pPr>
  </w:p>
  <w:p w14:paraId="440860B2" w14:textId="77777777" w:rsidR="008F51F3" w:rsidRDefault="00D61DB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73B91"/>
    <w:rsid w:val="00B73B91"/>
    <w:rsid w:val="00D6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9B76C7"/>
  <w15:docId w15:val="{244E1448-A710-4C50-B571-74EA0959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2026-05-28T10:16:00Z</cp:lastPrinted>
  <dcterms:created xsi:type="dcterms:W3CDTF">2026-06-01T04:27:00Z</dcterms:created>
  <dcterms:modified xsi:type="dcterms:W3CDTF">2026-06-01T04:27:00Z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