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BE45" w14:textId="77777777" w:rsidR="003A76FA" w:rsidRDefault="00CA3747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8183AA" wp14:editId="05A4F04C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7B2A882" w14:textId="77777777" w:rsidR="003A76FA" w:rsidRDefault="00CA374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0BF73E93" w14:textId="77777777" w:rsidR="003A76FA" w:rsidRDefault="00CA374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3A76FA" w14:paraId="11AF3AD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7283B7C" w14:textId="77777777" w:rsidR="003A76FA" w:rsidRDefault="00CA3747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D7ED2B9" w14:textId="77777777" w:rsidR="003A76FA" w:rsidRDefault="00CA3747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01.06.2026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566D269" w14:textId="77777777" w:rsidR="003A76FA" w:rsidRDefault="00CA3747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4A2B966" w14:textId="77777777" w:rsidR="003A76FA" w:rsidRDefault="00CA374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829</w:t>
                                  </w:r>
                                </w:p>
                              </w:tc>
                            </w:tr>
                          </w:tbl>
                          <w:p w14:paraId="0A70700C" w14:textId="77777777" w:rsidR="003A76FA" w:rsidRDefault="003A76F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687231A" w14:textId="77777777" w:rsidR="003A76FA" w:rsidRDefault="003A76F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95A4C66" w14:textId="77777777" w:rsidR="003A76FA" w:rsidRDefault="003A76FA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8183A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7B2A882" w14:textId="77777777" w:rsidR="003A76FA" w:rsidRDefault="00CA374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0BF73E93" w14:textId="77777777" w:rsidR="003A76FA" w:rsidRDefault="00CA374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3A76FA" w14:paraId="11AF3AD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7283B7C" w14:textId="77777777" w:rsidR="003A76FA" w:rsidRDefault="00CA374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D7ED2B9" w14:textId="77777777" w:rsidR="003A76FA" w:rsidRDefault="00CA3747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01.06.2026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566D269" w14:textId="77777777" w:rsidR="003A76FA" w:rsidRDefault="00CA374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4A2B966" w14:textId="77777777" w:rsidR="003A76FA" w:rsidRDefault="00CA3747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829</w:t>
                            </w:r>
                          </w:p>
                        </w:tc>
                      </w:tr>
                    </w:tbl>
                    <w:p w14:paraId="0A70700C" w14:textId="77777777" w:rsidR="003A76FA" w:rsidRDefault="003A76F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687231A" w14:textId="77777777" w:rsidR="003A76FA" w:rsidRDefault="003A76F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95A4C66" w14:textId="77777777" w:rsidR="003A76FA" w:rsidRDefault="003A76FA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715227FB" w14:textId="77777777" w:rsidR="003A76FA" w:rsidRDefault="003A76F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D4AF35" w14:textId="77777777" w:rsidR="003A76FA" w:rsidRDefault="003A76F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5527B2B" w14:textId="77777777" w:rsidR="003A76FA" w:rsidRDefault="003A76F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84BDE4A" w14:textId="77777777" w:rsidR="003A76FA" w:rsidRDefault="003A76F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19B832A" w14:textId="77777777" w:rsidR="003A76FA" w:rsidRDefault="003A76F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603CAA2" w14:textId="77777777" w:rsidR="003A76FA" w:rsidRDefault="00CA3747">
      <w:pPr>
        <w:ind w:left="-57"/>
        <w:jc w:val="center"/>
      </w:pPr>
      <w:r>
        <w:rPr>
          <w:noProof/>
        </w:rPr>
        <w:drawing>
          <wp:inline distT="0" distB="0" distL="0" distR="0" wp14:anchorId="23A3376D" wp14:editId="479223B1">
            <wp:extent cx="7676900" cy="4798606"/>
            <wp:effectExtent l="10397" t="8653" r="10647" b="10647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21714" t="6667" r="9670" b="10256"/>
                    <a:stretch>
                      <a:fillRect/>
                    </a:stretch>
                  </pic:blipFill>
                  <pic:spPr>
                    <a:xfrm rot="16200004">
                      <a:off x="0" y="0"/>
                      <a:ext cx="7676900" cy="47986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3A76FA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3F930" w14:textId="77777777" w:rsidR="00000000" w:rsidRDefault="00CA3747">
      <w:r>
        <w:separator/>
      </w:r>
    </w:p>
  </w:endnote>
  <w:endnote w:type="continuationSeparator" w:id="0">
    <w:p w14:paraId="06C9D769" w14:textId="77777777" w:rsidR="00000000" w:rsidRDefault="00CA3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BB41A" w14:textId="77777777" w:rsidR="00020306" w:rsidRDefault="00CA3747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02800" w14:textId="77777777" w:rsidR="00000000" w:rsidRDefault="00CA3747">
      <w:r>
        <w:rPr>
          <w:color w:val="000000"/>
        </w:rPr>
        <w:separator/>
      </w:r>
    </w:p>
  </w:footnote>
  <w:footnote w:type="continuationSeparator" w:id="0">
    <w:p w14:paraId="7EAB5D89" w14:textId="77777777" w:rsidR="00000000" w:rsidRDefault="00CA3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D61D0" w14:textId="77777777" w:rsidR="00020306" w:rsidRDefault="00CA3747">
    <w:pPr>
      <w:pStyle w:val="a3"/>
      <w:jc w:val="center"/>
    </w:pPr>
  </w:p>
  <w:p w14:paraId="26FE6505" w14:textId="77777777" w:rsidR="00020306" w:rsidRDefault="00CA374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A76FA"/>
    <w:rsid w:val="003A76FA"/>
    <w:rsid w:val="00CA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35B7C5"/>
  <w15:docId w15:val="{90FB7862-7317-431E-A308-0194D8328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2026-06-01T08:41:00Z</cp:lastPrinted>
  <dcterms:created xsi:type="dcterms:W3CDTF">2026-06-02T03:59:00Z</dcterms:created>
  <dcterms:modified xsi:type="dcterms:W3CDTF">2026-06-02T03:59:00Z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