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AF25C" w14:textId="77777777" w:rsidR="000764CE" w:rsidRDefault="00460261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D65321" wp14:editId="403FE245">
                <wp:simplePos x="0" y="0"/>
                <wp:positionH relativeFrom="column">
                  <wp:posOffset>3225161</wp:posOffset>
                </wp:positionH>
                <wp:positionV relativeFrom="paragraph">
                  <wp:posOffset>-630</wp:posOffset>
                </wp:positionV>
                <wp:extent cx="2914019" cy="742950"/>
                <wp:effectExtent l="0" t="0" r="631" b="0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5528FA8" w14:textId="77777777" w:rsidR="000764CE" w:rsidRDefault="0046026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К постановлению Администрации</w:t>
                            </w:r>
                          </w:p>
                          <w:p w14:paraId="4B5DC81E" w14:textId="77777777" w:rsidR="000764CE" w:rsidRDefault="0046026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0764CE" w14:paraId="52308294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7D3078E" w14:textId="77777777" w:rsidR="000764CE" w:rsidRDefault="0046026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5D5B891" w14:textId="77777777" w:rsidR="000764CE" w:rsidRDefault="00460261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02.06.2026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3164E52" w14:textId="77777777" w:rsidR="000764CE" w:rsidRDefault="0046026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9C769BE" w14:textId="77777777" w:rsidR="000764CE" w:rsidRDefault="0046026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831</w:t>
                                  </w:r>
                                </w:p>
                              </w:tc>
                            </w:tr>
                          </w:tbl>
                          <w:p w14:paraId="2A0E3877" w14:textId="77777777" w:rsidR="000764CE" w:rsidRDefault="000764CE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D6532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-.05pt;width:229.45pt;height:5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" stroked="f">
                <v:textbox>
                  <w:txbxContent>
                    <w:p w14:paraId="05528FA8" w14:textId="77777777" w:rsidR="000764CE" w:rsidRDefault="0046026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К постановлению Администрации</w:t>
                      </w:r>
                    </w:p>
                    <w:p w14:paraId="4B5DC81E" w14:textId="77777777" w:rsidR="000764CE" w:rsidRDefault="0046026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0764CE" w14:paraId="52308294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7D3078E" w14:textId="77777777" w:rsidR="000764CE" w:rsidRDefault="0046026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5D5B891" w14:textId="77777777" w:rsidR="000764CE" w:rsidRDefault="00460261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02.06.2026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3164E52" w14:textId="77777777" w:rsidR="000764CE" w:rsidRDefault="0046026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9C769BE" w14:textId="77777777" w:rsidR="000764CE" w:rsidRDefault="00460261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831</w:t>
                            </w:r>
                          </w:p>
                        </w:tc>
                      </w:tr>
                    </w:tbl>
                    <w:p w14:paraId="2A0E3877" w14:textId="77777777" w:rsidR="000764CE" w:rsidRDefault="000764CE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5D09428" w14:textId="77777777" w:rsidR="000764CE" w:rsidRDefault="000764C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DD0891E" w14:textId="77777777" w:rsidR="000764CE" w:rsidRDefault="000764C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428FB6B" w14:textId="77777777" w:rsidR="000764CE" w:rsidRDefault="000764C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3422891" w14:textId="77777777" w:rsidR="000764CE" w:rsidRDefault="000764CE">
      <w:pPr>
        <w:ind w:left="5245"/>
        <w:rPr>
          <w:rFonts w:ascii="Liberation Serif" w:hAnsi="Liberation Serif" w:cs="Liberation Serif"/>
          <w:bCs/>
        </w:rPr>
      </w:pPr>
    </w:p>
    <w:p w14:paraId="6C1AFD58" w14:textId="77777777" w:rsidR="000764CE" w:rsidRDefault="00460261">
      <w:pPr>
        <w:ind w:left="5245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t xml:space="preserve">УТВЕРЖДЕНО </w:t>
      </w:r>
    </w:p>
    <w:p w14:paraId="6275FB6C" w14:textId="77777777" w:rsidR="000764CE" w:rsidRDefault="00460261">
      <w:pPr>
        <w:ind w:left="5245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t xml:space="preserve">постановлением администрации городского округа Верхняя Пышма </w:t>
      </w:r>
    </w:p>
    <w:p w14:paraId="633B5226" w14:textId="77777777" w:rsidR="000764CE" w:rsidRDefault="00460261">
      <w:pPr>
        <w:ind w:left="5245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t>от __16.12.2024____ № __1624___</w:t>
      </w:r>
    </w:p>
    <w:p w14:paraId="75CB5591" w14:textId="77777777" w:rsidR="000764CE" w:rsidRDefault="000764CE">
      <w:pPr>
        <w:jc w:val="center"/>
        <w:rPr>
          <w:rFonts w:ascii="Liberation Serif" w:hAnsi="Liberation Serif" w:cs="Liberation Serif"/>
          <w:b/>
        </w:rPr>
      </w:pPr>
    </w:p>
    <w:p w14:paraId="149E8CBF" w14:textId="77777777" w:rsidR="000764CE" w:rsidRDefault="000764CE">
      <w:pPr>
        <w:jc w:val="center"/>
        <w:rPr>
          <w:rFonts w:ascii="Liberation Serif" w:hAnsi="Liberation Serif" w:cs="Liberation Serif"/>
          <w:b/>
        </w:rPr>
      </w:pPr>
    </w:p>
    <w:p w14:paraId="218A329C" w14:textId="77777777" w:rsidR="000764CE" w:rsidRDefault="00460261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ПОЛОЖЕНИЕ </w:t>
      </w:r>
      <w:r>
        <w:rPr>
          <w:rFonts w:ascii="Liberation Serif" w:hAnsi="Liberation Serif" w:cs="Liberation Serif"/>
          <w:b/>
        </w:rPr>
        <w:br/>
      </w:r>
      <w:r>
        <w:rPr>
          <w:rFonts w:ascii="Liberation Serif" w:hAnsi="Liberation Serif" w:cs="Liberation Serif"/>
          <w:b/>
        </w:rPr>
        <w:t xml:space="preserve">об </w:t>
      </w:r>
      <w:r>
        <w:rPr>
          <w:rFonts w:ascii="Liberation Serif" w:hAnsi="Liberation Serif" w:cs="Liberation Serif"/>
          <w:b/>
        </w:rPr>
        <w:t xml:space="preserve">организации освоения обучающимися общеобразовательных программ вне муниципальных общеобразовательных учреждений (в форме семейного образования и самообразования) на территории городского округа Верхняя Пышма </w:t>
      </w:r>
    </w:p>
    <w:p w14:paraId="4DC45F7D" w14:textId="77777777" w:rsidR="000764CE" w:rsidRDefault="00460261">
      <w:pPr>
        <w:pStyle w:val="ConsPlusNormal"/>
        <w:jc w:val="center"/>
      </w:pPr>
      <w:r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b/>
          <w:bCs/>
          <w:sz w:val="24"/>
          <w:szCs w:val="24"/>
        </w:rPr>
        <w:t>I. Общие положения</w:t>
      </w:r>
    </w:p>
    <w:p w14:paraId="01902FEE" w14:textId="77777777" w:rsidR="000764CE" w:rsidRDefault="000764CE">
      <w:pPr>
        <w:ind w:firstLine="709"/>
        <w:jc w:val="both"/>
        <w:rPr>
          <w:rFonts w:ascii="Liberation Serif" w:hAnsi="Liberation Serif" w:cs="Liberation Serif"/>
        </w:rPr>
      </w:pPr>
    </w:p>
    <w:p w14:paraId="138B780F" w14:textId="77777777" w:rsidR="000764CE" w:rsidRDefault="00460261">
      <w:pPr>
        <w:ind w:firstLine="709"/>
        <w:jc w:val="both"/>
      </w:pPr>
      <w:r>
        <w:rPr>
          <w:rFonts w:ascii="Liberation Serif" w:hAnsi="Liberation Serif" w:cs="Liberation Serif"/>
        </w:rPr>
        <w:t xml:space="preserve">1.1. Положение об </w:t>
      </w:r>
      <w:r>
        <w:rPr>
          <w:rFonts w:ascii="Liberation Serif" w:hAnsi="Liberation Serif" w:cs="Liberation Serif"/>
        </w:rPr>
        <w:t xml:space="preserve">организации освоения обучающимися общеобразовательных программ вне муниципальных общеобразовательных учреждений (в формах семейного образования и самообразования) на территории городского округа Верхняя Пышма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(далее – Положение) разработано в соответствии</w:t>
      </w:r>
      <w:r>
        <w:rPr>
          <w:rFonts w:ascii="Liberation Serif" w:hAnsi="Liberation Serif" w:cs="Liberation Serif"/>
        </w:rPr>
        <w:t xml:space="preserve"> со статьей 43 Конституции Российской Федерации, статьей 63 Семейного кодекса Российской Федерации, статьями 17, 34, 44 Федерального закона от 29 декабря 2012 года № 273-ФЗ «Об образовании в Российской Федерации». </w:t>
      </w:r>
    </w:p>
    <w:p w14:paraId="68898C93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1.2. С учетом потребностей и индивидуальн</w:t>
      </w:r>
      <w:r>
        <w:rPr>
          <w:rFonts w:ascii="Liberation Serif" w:hAnsi="Liberation Serif" w:cs="Liberation Serif"/>
        </w:rPr>
        <w:t xml:space="preserve">ых возможностей обучающихся общеобразовательные программы могут осваиваться в форме семейного образования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и самообразования.</w:t>
      </w:r>
    </w:p>
    <w:p w14:paraId="7FE2C06C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Обучение в форме семейного образования и самообразования осуществляется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с правом последующего прохождения промежуточной и государ</w:t>
      </w:r>
      <w:r>
        <w:rPr>
          <w:rFonts w:ascii="Liberation Serif" w:hAnsi="Liberation Serif" w:cs="Liberation Serif"/>
        </w:rPr>
        <w:t>ственной итоговой аттестации в муниципальных общеобразовательных учреждениях городского округа Верхняя Пышма (далее – общеобразовательные учреждения).</w:t>
      </w:r>
    </w:p>
    <w:p w14:paraId="38FCEFAA" w14:textId="77777777" w:rsidR="000764CE" w:rsidRDefault="00460261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1.3. Семейное образование предполагает самостоятельное, или с помощью родителей (законных представителей)</w:t>
      </w:r>
      <w:r>
        <w:rPr>
          <w:rFonts w:ascii="Liberation Serif" w:hAnsi="Liberation Serif" w:cs="Liberation Serif"/>
        </w:rPr>
        <w:t xml:space="preserve"> обучающегося, или с помощью педагогов освоение общеобразовательных программ начального общего, основного общего, среднего общего образования в рамках государственного образовательного стандарта с последующим прохождением промежуточной и государственной ит</w:t>
      </w:r>
      <w:r>
        <w:rPr>
          <w:rFonts w:ascii="Liberation Serif" w:hAnsi="Liberation Serif" w:cs="Liberation Serif"/>
        </w:rPr>
        <w:t>оговой аттестации в общеобразовательных учреждениях, прошедших государственную аккредитацию.</w:t>
      </w:r>
    </w:p>
    <w:p w14:paraId="5A830D1F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1.4. Самообразование как форма обучения предполагает самостоятельное, ускоренное освоение общеобразовательных программ по отдельным предметам, классам, курсам сред</w:t>
      </w:r>
      <w:r>
        <w:rPr>
          <w:rFonts w:ascii="Liberation Serif" w:hAnsi="Liberation Serif" w:cs="Liberation Serif"/>
        </w:rPr>
        <w:t>него общего образования с последующей аттестацией в общеобразовательных учреждениях, прошедших государственную аккредитацию.</w:t>
      </w:r>
    </w:p>
    <w:p w14:paraId="709B3939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1.5. Для семейного образования, самообразования, как и для других форм получения начального общего, основного общего, среднего обще</w:t>
      </w:r>
      <w:r>
        <w:rPr>
          <w:rFonts w:ascii="Liberation Serif" w:hAnsi="Liberation Serif" w:cs="Liberation Serif"/>
        </w:rPr>
        <w:t>го образования, действует единый федеральный государственный образовательный стандарт.</w:t>
      </w:r>
    </w:p>
    <w:p w14:paraId="0DEF2D2E" w14:textId="77777777" w:rsidR="000764CE" w:rsidRDefault="000764CE">
      <w:pPr>
        <w:ind w:firstLine="709"/>
        <w:jc w:val="both"/>
        <w:rPr>
          <w:rFonts w:ascii="Liberation Serif" w:hAnsi="Liberation Serif" w:cs="Liberation Serif"/>
        </w:rPr>
      </w:pPr>
    </w:p>
    <w:p w14:paraId="2BA4FFB9" w14:textId="77777777" w:rsidR="000764CE" w:rsidRDefault="00460261">
      <w:pPr>
        <w:jc w:val="center"/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>II. Организация семейного образования</w:t>
      </w:r>
    </w:p>
    <w:p w14:paraId="73F33704" w14:textId="77777777" w:rsidR="000764CE" w:rsidRDefault="000764CE">
      <w:pPr>
        <w:jc w:val="center"/>
        <w:rPr>
          <w:rFonts w:ascii="Liberation Serif" w:hAnsi="Liberation Serif" w:cs="Liberation Serif"/>
          <w:b/>
          <w:bCs/>
        </w:rPr>
      </w:pPr>
    </w:p>
    <w:p w14:paraId="54929A59" w14:textId="77777777" w:rsidR="000764CE" w:rsidRDefault="00460261">
      <w:pPr>
        <w:ind w:firstLine="709"/>
        <w:jc w:val="both"/>
      </w:pPr>
      <w:r>
        <w:rPr>
          <w:rFonts w:ascii="Liberation Serif" w:hAnsi="Liberation Serif" w:cs="Liberation Serif"/>
        </w:rPr>
        <w:t>2.1. Право определять получение ребенком общего образования в форме семейного образования предоставлено родителю (законному предс</w:t>
      </w:r>
      <w:r>
        <w:rPr>
          <w:rFonts w:ascii="Liberation Serif" w:hAnsi="Liberation Serif" w:cs="Liberation Serif"/>
        </w:rPr>
        <w:t>тавителю). При выборе родителями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14:paraId="173838F4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>2.2. Обучающийся может перейти на получение общего образования в форме семейного о</w:t>
      </w:r>
      <w:r>
        <w:rPr>
          <w:rFonts w:ascii="Liberation Serif" w:hAnsi="Liberation Serif" w:cs="Liberation Serif"/>
        </w:rPr>
        <w:t>бразования на любом уровне общего образования: начальном общем, основном общем, среднем общем, направив уведомление о выборе формы образования в администрацию городского округа Верхняя Пышма, в котором указывается форма получения образования.</w:t>
      </w:r>
    </w:p>
    <w:p w14:paraId="62ED9C57" w14:textId="77777777" w:rsidR="000764CE" w:rsidRDefault="00460261">
      <w:pPr>
        <w:ind w:firstLine="709"/>
        <w:jc w:val="both"/>
      </w:pPr>
      <w:r>
        <w:rPr>
          <w:rFonts w:ascii="Liberation Serif" w:hAnsi="Liberation Serif" w:cs="Liberation Serif"/>
        </w:rPr>
        <w:t>2.3. По решен</w:t>
      </w:r>
      <w:r>
        <w:rPr>
          <w:rFonts w:ascii="Liberation Serif" w:hAnsi="Liberation Serif" w:cs="Liberation Serif"/>
        </w:rPr>
        <w:t xml:space="preserve">ию родителя (законного представителя) обучающийся вправе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 xml:space="preserve">на любом этапе обучения продолжить общее образование в любой иной форме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(очной, очно-заочной, заочной) либо использовать право на сочетание форм получения образования и обучения.</w:t>
      </w:r>
    </w:p>
    <w:p w14:paraId="50939C2E" w14:textId="77777777" w:rsidR="000764CE" w:rsidRDefault="00460261">
      <w:pPr>
        <w:ind w:firstLine="708"/>
        <w:jc w:val="both"/>
      </w:pPr>
      <w:r>
        <w:rPr>
          <w:rFonts w:ascii="Liberation Serif" w:hAnsi="Liberation Serif" w:cs="Liberation Serif"/>
        </w:rPr>
        <w:t>2.4. При выборе ро</w:t>
      </w:r>
      <w:r>
        <w:rPr>
          <w:rFonts w:ascii="Liberation Serif" w:hAnsi="Liberation Serif" w:cs="Liberation Serif"/>
        </w:rPr>
        <w:t>дителем (законным представителем) получения общего образования в форме семейного образования родители (законные представители) предоставляют в администрацию городского округа Верхняя Пышма по адресу: г. Верхняя Пышма, проспект Успенский, 115, кабинет</w:t>
      </w: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r>
        <w:rPr>
          <w:rFonts w:ascii="Liberation Serif" w:hAnsi="Liberation Serif" w:cs="Liberation Serif"/>
          <w:color w:val="000000"/>
        </w:rPr>
        <w:t>102 (</w:t>
      </w:r>
      <w:r>
        <w:rPr>
          <w:rFonts w:ascii="Liberation Serif" w:hAnsi="Liberation Serif" w:cs="Liberation Serif"/>
          <w:color w:val="000000"/>
        </w:rPr>
        <w:t xml:space="preserve">график работы: с 8:00 до 15:00, перерыв с 12:30 до 13:30) </w:t>
      </w:r>
      <w:r>
        <w:rPr>
          <w:rFonts w:ascii="Liberation Serif" w:hAnsi="Liberation Serif" w:cs="Liberation Serif"/>
        </w:rPr>
        <w:t>следующие документы:</w:t>
      </w:r>
    </w:p>
    <w:p w14:paraId="49DB841A" w14:textId="77777777" w:rsidR="000764CE" w:rsidRDefault="00460261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1) уведомление </w:t>
      </w:r>
      <w:bookmarkStart w:id="4" w:name="_Hlk227910921"/>
      <w:r>
        <w:rPr>
          <w:rFonts w:ascii="Liberation Serif" w:hAnsi="Liberation Serif" w:cs="Liberation Serif"/>
        </w:rPr>
        <w:t xml:space="preserve">о выборе формы образования </w:t>
      </w:r>
      <w:bookmarkEnd w:id="4"/>
      <w:r>
        <w:rPr>
          <w:rFonts w:ascii="Liberation Serif" w:hAnsi="Liberation Serif" w:cs="Liberation Serif"/>
        </w:rPr>
        <w:t>на имя главы городского округа Верхняя Пышма (Приложение № 1) с согласием несовершеннолетнего;</w:t>
      </w:r>
    </w:p>
    <w:p w14:paraId="0567A8CC" w14:textId="77777777" w:rsidR="000764CE" w:rsidRDefault="00460261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2) согласие на обработку персональных да</w:t>
      </w:r>
      <w:r>
        <w:rPr>
          <w:rFonts w:ascii="Liberation Serif" w:hAnsi="Liberation Serif" w:cs="Liberation Serif"/>
        </w:rPr>
        <w:t>нных от законных представителей (Приложение № 3).</w:t>
      </w:r>
    </w:p>
    <w:p w14:paraId="74C35B4B" w14:textId="77777777" w:rsidR="000764CE" w:rsidRDefault="00460261">
      <w:pPr>
        <w:widowControl w:val="0"/>
        <w:autoSpaceDE w:val="0"/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2.5. Уведомление направляется в муниципальное казенное учреждение «Управление образования городского круга Верхняя Пышма» для организации учета детей, получающих общее образование в форме семейного образова</w:t>
      </w:r>
      <w:r>
        <w:rPr>
          <w:rFonts w:ascii="Liberation Serif" w:hAnsi="Liberation Serif" w:cs="Liberation Serif"/>
        </w:rPr>
        <w:t>ния.</w:t>
      </w:r>
    </w:p>
    <w:p w14:paraId="05924D80" w14:textId="77777777" w:rsidR="000764CE" w:rsidRDefault="00460261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2.6. Перевод на семейную форму получения общего образования осуществляется приказом руководителя общеобразовательного учреждения на основании уведомления на имя главы городского округа Верхняя Пышма, в котором указывается форма получения образования. </w:t>
      </w:r>
    </w:p>
    <w:p w14:paraId="58B3E7B6" w14:textId="77777777" w:rsidR="000764CE" w:rsidRDefault="00460261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Приказ об изменении формы получения общего образования хранится в личном деле обучающегося, копия направляется в муниципальное казенное учреждение «Управление образования городского округа Верхняя Пышма». Если обучающийся является учеником общеобразовател</w:t>
      </w:r>
      <w:r>
        <w:rPr>
          <w:rFonts w:ascii="Liberation Serif" w:hAnsi="Liberation Serif" w:cs="Liberation Serif"/>
        </w:rPr>
        <w:t>ьного учреждения, то в приказе оговаривается перевод на образование в форме семейного образования по одному, нескольким или всем предметам учебного плана. При условии перевода на образование в форме семейного образования по всем предметам обучающийся отчис</w:t>
      </w:r>
      <w:r>
        <w:rPr>
          <w:rFonts w:ascii="Liberation Serif" w:hAnsi="Liberation Serif" w:cs="Liberation Serif"/>
        </w:rPr>
        <w:t>ляется из общеобразовательного учреждения.</w:t>
      </w:r>
    </w:p>
    <w:p w14:paraId="08CD2483" w14:textId="77777777" w:rsidR="000764CE" w:rsidRDefault="00460261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2.7. Отношения между общеобразовательным учреждением и родителями (законными представителями) при организации общего образования в форме семейного образования регулируются договором, который не может ограничивать </w:t>
      </w:r>
      <w:r>
        <w:rPr>
          <w:rFonts w:ascii="Liberation Serif" w:hAnsi="Liberation Serif" w:cs="Liberation Serif"/>
        </w:rPr>
        <w:t xml:space="preserve">права сторон по сравнению с действующим законодательством. </w:t>
      </w:r>
    </w:p>
    <w:p w14:paraId="40FE5E93" w14:textId="77777777" w:rsidR="000764CE" w:rsidRDefault="00460261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2.8. Для осуществления общего образования в форме семейного образования родители (законные представители) могут:</w:t>
      </w:r>
    </w:p>
    <w:p w14:paraId="797F14F3" w14:textId="77777777" w:rsidR="000764CE" w:rsidRDefault="00460261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пригласить преподавателя;</w:t>
      </w:r>
    </w:p>
    <w:p w14:paraId="1B53AF88" w14:textId="77777777" w:rsidR="000764CE" w:rsidRDefault="00460261">
      <w:pPr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</w:rPr>
        <w:t>обучать самостоятельно.</w:t>
      </w:r>
    </w:p>
    <w:p w14:paraId="7481B49E" w14:textId="77777777" w:rsidR="000764CE" w:rsidRDefault="00460261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2.9. При выборе формы получения о</w:t>
      </w:r>
      <w:r>
        <w:rPr>
          <w:rFonts w:ascii="Liberation Serif" w:hAnsi="Liberation Serif" w:cs="Liberation Serif"/>
        </w:rPr>
        <w:t xml:space="preserve">бщего образования в форме семейного образования родители (законные представители) принимают на себя обязательства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по обеспечению образования в форме семейного образования – целенаправленной организации деятельности обучающегося по овладению знаниями, умен</w:t>
      </w:r>
      <w:r>
        <w:rPr>
          <w:rFonts w:ascii="Liberation Serif" w:hAnsi="Liberation Serif" w:cs="Liberation Serif"/>
        </w:rPr>
        <w:t>иями, навыками и компетенцией, приобретению опыта деятельности, развитию способностей, приобретению опыта применения знаний в повседневной жизни и формированию у обучающегося мотивации получения образования в течение всей жизни.</w:t>
      </w:r>
    </w:p>
    <w:p w14:paraId="2EFB04CA" w14:textId="77777777" w:rsidR="000764CE" w:rsidRDefault="00460261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2.10. </w:t>
      </w:r>
      <w:r>
        <w:rPr>
          <w:rFonts w:ascii="Liberation Serif" w:hAnsi="Liberation Serif" w:cs="Liberation Serif"/>
        </w:rPr>
        <w:t>Обучающимся, получающим общее образование в форме семейного образования, испытывающим трудности в освоении основных общеобразовательных программ, социальной адаптации, может быть оказана психолого-педагогическая помощь в общеобразовательном учреждении, в к</w:t>
      </w:r>
      <w:r>
        <w:rPr>
          <w:rFonts w:ascii="Liberation Serif" w:hAnsi="Liberation Serif" w:cs="Liberation Serif"/>
        </w:rPr>
        <w:t>отором дети проходят аттестацию, либо в центрах психолого-педагогической, медицинской и социальной помощи.</w:t>
      </w:r>
    </w:p>
    <w:p w14:paraId="6EF388BB" w14:textId="77777777" w:rsidR="000764CE" w:rsidRDefault="00460261">
      <w:pPr>
        <w:widowControl w:val="0"/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2.11. Перевод обучающегося в следующий класс производится по решению педагогического совета общеобразовательного учреждения в соответствии с результа</w:t>
      </w:r>
      <w:r>
        <w:rPr>
          <w:rFonts w:ascii="Liberation Serif" w:hAnsi="Liberation Serif" w:cs="Liberation Serif"/>
        </w:rPr>
        <w:t xml:space="preserve">тами </w:t>
      </w:r>
      <w:r>
        <w:rPr>
          <w:rFonts w:ascii="Liberation Serif" w:hAnsi="Liberation Serif" w:cs="Liberation Serif"/>
        </w:rPr>
        <w:lastRenderedPageBreak/>
        <w:t>промежуточной аттестации.</w:t>
      </w:r>
    </w:p>
    <w:p w14:paraId="0FD1557D" w14:textId="77777777" w:rsidR="000764CE" w:rsidRDefault="00460261">
      <w:pPr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2.12. Финансирование расходов родителям (законным представителям) несовершеннолетних обучающихся, связанных с получением начального общего, основного общего, среднего общего образования в форме семейного образования, осуществ</w:t>
      </w:r>
      <w:r>
        <w:rPr>
          <w:rFonts w:ascii="Liberation Serif" w:hAnsi="Liberation Serif" w:cs="Liberation Serif"/>
        </w:rPr>
        <w:t>ляется в порядке, установленном Правительством Свердловской области, за счет средств областного бюджета.</w:t>
      </w:r>
    </w:p>
    <w:p w14:paraId="6CC95115" w14:textId="77777777" w:rsidR="000764CE" w:rsidRDefault="00460261">
      <w:pPr>
        <w:autoSpaceDE w:val="0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2.13. Дополнительные расходы, связанные с осуществлением начального общего, основного общего и среднего общего образования в форме семейного образовани</w:t>
      </w:r>
      <w:r>
        <w:rPr>
          <w:rFonts w:ascii="Liberation Serif" w:hAnsi="Liberation Serif" w:cs="Liberation Serif"/>
        </w:rPr>
        <w:t>я, сверх установленного порядка размера производятся родителями (законными представителями) за счет собственных средств.</w:t>
      </w:r>
    </w:p>
    <w:p w14:paraId="02388712" w14:textId="77777777" w:rsidR="000764CE" w:rsidRDefault="000764CE">
      <w:pPr>
        <w:jc w:val="both"/>
        <w:rPr>
          <w:rFonts w:ascii="Liberation Serif" w:hAnsi="Liberation Serif" w:cs="Liberation Serif"/>
          <w:b/>
          <w:bCs/>
        </w:rPr>
      </w:pPr>
    </w:p>
    <w:p w14:paraId="4DA27B81" w14:textId="77777777" w:rsidR="000764CE" w:rsidRDefault="00460261">
      <w:pPr>
        <w:jc w:val="center"/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>III. Организация самообразования</w:t>
      </w:r>
    </w:p>
    <w:p w14:paraId="6D68E605" w14:textId="77777777" w:rsidR="000764CE" w:rsidRDefault="000764CE">
      <w:pPr>
        <w:jc w:val="center"/>
        <w:rPr>
          <w:rFonts w:ascii="Liberation Serif" w:hAnsi="Liberation Serif" w:cs="Liberation Serif"/>
          <w:b/>
          <w:bCs/>
        </w:rPr>
      </w:pPr>
    </w:p>
    <w:p w14:paraId="6C4D3CB5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3.1. Среднее общее образование может быть получено в форме самообразования.</w:t>
      </w:r>
    </w:p>
    <w:p w14:paraId="6A1EE55C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3.2. Осуществление сопро</w:t>
      </w:r>
      <w:r>
        <w:rPr>
          <w:rFonts w:ascii="Liberation Serif" w:hAnsi="Liberation Serif" w:cs="Liberation Serif"/>
        </w:rPr>
        <w:t>вождения освоения образовательных программ в форме самообразования определяется общеобразовательным учреждением самостоятельно.</w:t>
      </w:r>
    </w:p>
    <w:p w14:paraId="3E51F322" w14:textId="77777777" w:rsidR="000764CE" w:rsidRDefault="00460261">
      <w:pPr>
        <w:ind w:firstLine="709"/>
        <w:jc w:val="both"/>
      </w:pPr>
      <w:r>
        <w:rPr>
          <w:rFonts w:ascii="Liberation Serif" w:hAnsi="Liberation Serif" w:cs="Liberation Serif"/>
        </w:rPr>
        <w:t>3.3. При выборе родителем (законным представителем)/совершеннолетним обучающимся получения общего образования в форме самообразо</w:t>
      </w:r>
      <w:r>
        <w:rPr>
          <w:rFonts w:ascii="Liberation Serif" w:hAnsi="Liberation Serif" w:cs="Liberation Serif"/>
        </w:rPr>
        <w:t>вания родители (законные представители)/совершеннолетний обучающийся предоставляют следующие документы:</w:t>
      </w:r>
    </w:p>
    <w:p w14:paraId="68E92ABA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1) для несовершеннолетнего обучающегося:</w:t>
      </w:r>
    </w:p>
    <w:p w14:paraId="5419176E" w14:textId="77777777" w:rsidR="000764CE" w:rsidRDefault="00460261">
      <w:pPr>
        <w:ind w:firstLine="709"/>
        <w:jc w:val="both"/>
      </w:pPr>
      <w:r>
        <w:rPr>
          <w:rFonts w:ascii="Liberation Serif" w:hAnsi="Liberation Serif" w:cs="Liberation Serif"/>
        </w:rPr>
        <w:t xml:space="preserve">уведомление о выборе формы получения образования в администрацию городского округа Верхняя Пышма (Приложение № </w:t>
      </w:r>
      <w:r>
        <w:rPr>
          <w:rFonts w:ascii="Liberation Serif" w:hAnsi="Liberation Serif" w:cs="Liberation Serif"/>
        </w:rPr>
        <w:t>1);</w:t>
      </w:r>
    </w:p>
    <w:p w14:paraId="61A4CC72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согласие на обработку персональных данных от родителей (законных представителей) (Приложение № 3);</w:t>
      </w:r>
    </w:p>
    <w:p w14:paraId="0A442A6D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согласие на обработку персональных данных от обучающегося, достигшего возраста 14 лет (Приложение № 3);</w:t>
      </w:r>
    </w:p>
    <w:p w14:paraId="741C587C" w14:textId="77777777" w:rsidR="000764CE" w:rsidRDefault="00460261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2) для совершеннолетнего </w:t>
      </w:r>
      <w:r>
        <w:rPr>
          <w:rFonts w:ascii="Liberation Serif" w:hAnsi="Liberation Serif" w:cs="Liberation Serif"/>
        </w:rPr>
        <w:t>обучающегося:</w:t>
      </w:r>
    </w:p>
    <w:p w14:paraId="7E7B726C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уведомление о выборе формы получения образования на имя главы городского округа Верхняя Пышма (Приложение № 2);</w:t>
      </w:r>
    </w:p>
    <w:p w14:paraId="60E1904B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согласие на обработку персональных данных (Приложение № 3).</w:t>
      </w:r>
    </w:p>
    <w:p w14:paraId="48697F36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3.4. Перевод на семейную форму получения общего образования осуществля</w:t>
      </w:r>
      <w:r>
        <w:rPr>
          <w:rFonts w:ascii="Liberation Serif" w:hAnsi="Liberation Serif" w:cs="Liberation Serif"/>
        </w:rPr>
        <w:t>ется приказом руководителя общеобразовательного учреждения на основании уведомления на имя главы городского округа Верхняя Пышма, в котором указывается форма получения образования. Приказ об изменении формы получения общего образования хранится в личном де</w:t>
      </w:r>
      <w:r>
        <w:rPr>
          <w:rFonts w:ascii="Liberation Serif" w:hAnsi="Liberation Serif" w:cs="Liberation Serif"/>
        </w:rPr>
        <w:t xml:space="preserve">ле обучающегося, копия направляется в муниципальное казенное учреждение «Управление образования городского округа Верхняя Пышма». </w:t>
      </w:r>
    </w:p>
    <w:p w14:paraId="12421F06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3.5. Руководство общеобразовательного учреждения на основании заявления гражданина, поданных им документов о текущей успеваем</w:t>
      </w:r>
      <w:r>
        <w:rPr>
          <w:rFonts w:ascii="Liberation Serif" w:hAnsi="Liberation Serif" w:cs="Liberation Serif"/>
        </w:rPr>
        <w:t>ости или об образовании устанавливает количество и объем аттестуемых предметов.</w:t>
      </w:r>
    </w:p>
    <w:p w14:paraId="0DACEBF2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3.6. Руководитель общеобразовательного учреждения издает приказ об утверждении графика прохождения промежуточной, государственной итоговой аттестации обучающегося в форме самоо</w:t>
      </w:r>
      <w:r>
        <w:rPr>
          <w:rFonts w:ascii="Liberation Serif" w:hAnsi="Liberation Serif" w:cs="Liberation Serif"/>
        </w:rPr>
        <w:t>бразования.</w:t>
      </w:r>
    </w:p>
    <w:p w14:paraId="3DE45052" w14:textId="77777777" w:rsidR="000764CE" w:rsidRDefault="000764CE">
      <w:pPr>
        <w:jc w:val="both"/>
        <w:rPr>
          <w:rFonts w:ascii="Liberation Serif" w:hAnsi="Liberation Serif" w:cs="Liberation Serif"/>
        </w:rPr>
      </w:pPr>
    </w:p>
    <w:p w14:paraId="7AEA3679" w14:textId="77777777" w:rsidR="000764CE" w:rsidRDefault="00460261">
      <w:pPr>
        <w:jc w:val="center"/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>IV. Порядок организации промежуточной и (или) государственной итоговой аттестации экстернов в образовательных организациях</w:t>
      </w:r>
    </w:p>
    <w:p w14:paraId="0638B440" w14:textId="77777777" w:rsidR="000764CE" w:rsidRDefault="000764CE">
      <w:pPr>
        <w:jc w:val="center"/>
        <w:rPr>
          <w:rFonts w:ascii="Liberation Serif" w:hAnsi="Liberation Serif" w:cs="Liberation Serif"/>
          <w:b/>
          <w:bCs/>
        </w:rPr>
      </w:pPr>
    </w:p>
    <w:p w14:paraId="4867AB21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4.1. В соответствии с частью 3 статьи 34 Федерального закона от 29 декабря 2012 года № 273-ФЗ «Об </w:t>
      </w:r>
      <w:r>
        <w:rPr>
          <w:rFonts w:ascii="Liberation Serif" w:hAnsi="Liberation Serif" w:cs="Liberation Serif"/>
        </w:rPr>
        <w:t>образования в Российской Федерации» лица, осваивающие основную образовательную программу в форме самообразования или семейного образования либо обучающиеся по не имеющей государственной аккредитации образовательной программе, вправе пройти экстерном промеж</w:t>
      </w:r>
      <w:r>
        <w:rPr>
          <w:rFonts w:ascii="Liberation Serif" w:hAnsi="Liberation Serif" w:cs="Liberation Serif"/>
        </w:rPr>
        <w:t>уточную и (или) государственную итоговую аттестацию (далее - аттестация) в общеобразовательном учреждении по соответствующей имеющей государственную аккредитацию образовательной программе.</w:t>
      </w:r>
    </w:p>
    <w:p w14:paraId="4C1CED73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 xml:space="preserve">4.2. Экстерны – лица, зачисленные в общеобразовательное учреждение </w:t>
      </w:r>
      <w:r>
        <w:rPr>
          <w:rFonts w:ascii="Liberation Serif" w:hAnsi="Liberation Serif" w:cs="Liberation Serif"/>
        </w:rPr>
        <w:t>для прохождения аттестации.</w:t>
      </w:r>
    </w:p>
    <w:p w14:paraId="0CCE342A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4.3. Лица, не имеющие основного общего или среднего общего образования, вправе пройти экстерном аттестацию в общеобразовательном учреждении бесплатно.</w:t>
      </w:r>
    </w:p>
    <w:p w14:paraId="5DB3EB80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4.4. Информацию об общеобразовательных учреждениях, в которых экстерн может п</w:t>
      </w:r>
      <w:r>
        <w:rPr>
          <w:rFonts w:ascii="Liberation Serif" w:hAnsi="Liberation Serif" w:cs="Liberation Serif"/>
        </w:rPr>
        <w:t>ройти аттестацию, предоставляет по заявлению родителей (законных представителей) несовершеннолетних обучающихся или по заявлению совершеннолетнего гражданина муниципальное казенное учреждение «Управление образования городского округа Верхняя Пышма».</w:t>
      </w:r>
    </w:p>
    <w:p w14:paraId="5A5E68D6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4.5. П</w:t>
      </w:r>
      <w:r>
        <w:rPr>
          <w:rFonts w:ascii="Liberation Serif" w:hAnsi="Liberation Serif" w:cs="Liberation Serif"/>
        </w:rPr>
        <w:t>ри прохождении аттестации экстерны пользуются академическими правами обучающихся по соответствующей образовательной программе (например, пользование учебной литературой из библиотечного фонда образовательной организации, посещение лабораторных и практическ</w:t>
      </w:r>
      <w:r>
        <w:rPr>
          <w:rFonts w:ascii="Liberation Serif" w:hAnsi="Liberation Serif" w:cs="Liberation Serif"/>
        </w:rPr>
        <w:t>их занятий, участие в различных олимпиадах и конкурсах, в централизованном тестировании). Наравне с другими обучающимися имеют право на развитие своих творческих способностей и интересов, включая участие в конкурсах, олимпиадах, в том числе всероссийской о</w:t>
      </w:r>
      <w:r>
        <w:rPr>
          <w:rFonts w:ascii="Liberation Serif" w:hAnsi="Liberation Serif" w:cs="Liberation Serif"/>
        </w:rPr>
        <w:t>лимпиаде школьников, выставках, смотрах, физкультурных мероприятиях, спортивных соревнованиях и других массовых мероприятиях. Экстерн имеет право получать необходимые консультации (в пределах 2 учебных часов по каждому предмету, по которому он проходит атт</w:t>
      </w:r>
      <w:r>
        <w:rPr>
          <w:rFonts w:ascii="Liberation Serif" w:hAnsi="Liberation Serif" w:cs="Liberation Serif"/>
        </w:rPr>
        <w:t>естацию).</w:t>
      </w:r>
    </w:p>
    <w:p w14:paraId="72E8C3B0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4.6. Общеобразовательное учреждение обеспечивает аттестацию экстернов за счет бюджетных ассигнований, предусмотренных на оказание государственных услуг (выполнение работ) в виде субсидии на выполнение государственного задания.</w:t>
      </w:r>
    </w:p>
    <w:p w14:paraId="66A830FE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4.7. Общеобразовате</w:t>
      </w:r>
      <w:r>
        <w:rPr>
          <w:rFonts w:ascii="Liberation Serif" w:hAnsi="Liberation Serif" w:cs="Liberation Serif"/>
        </w:rPr>
        <w:t>льное учреждение по желанию экстернов, их родителей (законных представителей) может оказывать экстернам платные дополнительные образовательные услуги.</w:t>
      </w:r>
    </w:p>
    <w:p w14:paraId="5D6C7C6E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4.8. Заявление о прохождении аттестации экстерном подается руководителю общеобразовательного учреждения с</w:t>
      </w:r>
      <w:r>
        <w:rPr>
          <w:rFonts w:ascii="Liberation Serif" w:hAnsi="Liberation Serif" w:cs="Liberation Serif"/>
        </w:rPr>
        <w:t>овершеннолетним гражданином лично или родителями (законными представителями) несовершеннолетнего гражданина.</w:t>
      </w:r>
    </w:p>
    <w:p w14:paraId="25EE60FA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4.9. Вместе с заявлением предоставляются следующие документы:</w:t>
      </w:r>
    </w:p>
    <w:p w14:paraId="450B2891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уведомление на имя главы городского округа Верхняя Пышма с указанием формы получения </w:t>
      </w:r>
      <w:r>
        <w:rPr>
          <w:rFonts w:ascii="Liberation Serif" w:hAnsi="Liberation Serif" w:cs="Liberation Serif"/>
        </w:rPr>
        <w:t>образования;</w:t>
      </w:r>
    </w:p>
    <w:p w14:paraId="58202308" w14:textId="77777777" w:rsidR="000764CE" w:rsidRDefault="00460261">
      <w:pPr>
        <w:ind w:firstLine="71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оригинал документа, удостоверяющего личность совершеннолетнего гражданина;</w:t>
      </w:r>
    </w:p>
    <w:p w14:paraId="63ECDA5F" w14:textId="77777777" w:rsidR="000764CE" w:rsidRDefault="00460261">
      <w:pPr>
        <w:ind w:firstLine="71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оригинал документа, удостоверяющего личность родителя (законного представителя) несовершеннолетнего гражданина;</w:t>
      </w:r>
    </w:p>
    <w:p w14:paraId="10826101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оригинал свидетельства о рождении ребенка или заверенная</w:t>
      </w:r>
      <w:r>
        <w:rPr>
          <w:rFonts w:ascii="Liberation Serif" w:hAnsi="Liberation Serif" w:cs="Liberation Serif"/>
        </w:rPr>
        <w:t xml:space="preserve"> в установленном порядке копия документа, подтверждающего родство заявителя (или законность предоставления прав обучающегося);</w:t>
      </w:r>
    </w:p>
    <w:p w14:paraId="74D02BD1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личное дело (при отсутствии личного дела в общеобразовательном учреждении оформляется личное дело на время прохождения аттестации</w:t>
      </w:r>
      <w:r>
        <w:rPr>
          <w:rFonts w:ascii="Liberation Serif" w:hAnsi="Liberation Serif" w:cs="Liberation Serif"/>
        </w:rPr>
        <w:t>);</w:t>
      </w:r>
    </w:p>
    <w:p w14:paraId="712DE390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документы (при их наличии), подтверждающие освоение общеобразовательных программ (справка об обучении в образовательной организации, реализующей общеобразовательные программы начального общего, основного общего, среднего (полного) общего образования, сп</w:t>
      </w:r>
      <w:r>
        <w:rPr>
          <w:rFonts w:ascii="Liberation Serif" w:hAnsi="Liberation Serif" w:cs="Liberation Serif"/>
        </w:rPr>
        <w:t>равка о промежуточной аттестации в образовательной организации, документ об основном общем образовании).</w:t>
      </w:r>
    </w:p>
    <w:p w14:paraId="08800839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Кроме того, могут быть представлены документы за период, предшествующий обучению в форме самообразования, семейного обучения, в образовательных организ</w:t>
      </w:r>
      <w:r>
        <w:rPr>
          <w:rFonts w:ascii="Liberation Serif" w:hAnsi="Liberation Serif" w:cs="Liberation Serif"/>
        </w:rPr>
        <w:t>ациях иностранных государств.</w:t>
      </w:r>
    </w:p>
    <w:p w14:paraId="32C81E64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Общеобразовательным учреждением засчитываются результаты освоения экстерном учебных предметов, курсов, дисциплин (модулей), дополнительных образовательных программ в других организациях, осуществляющих на основании лицензии на</w:t>
      </w:r>
      <w:r>
        <w:rPr>
          <w:rFonts w:ascii="Liberation Serif" w:hAnsi="Liberation Serif" w:cs="Liberation Serif"/>
        </w:rPr>
        <w:t xml:space="preserve"> образовательную деятельность.</w:t>
      </w:r>
    </w:p>
    <w:p w14:paraId="4242B832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4.10. Сроки подачи заявления о прохождении промежуточной аттестации устанавливаются общеобразовательным учреждением; срок подачи заявления для </w:t>
      </w:r>
      <w:r>
        <w:rPr>
          <w:rFonts w:ascii="Liberation Serif" w:hAnsi="Liberation Serif" w:cs="Liberation Serif"/>
        </w:rPr>
        <w:lastRenderedPageBreak/>
        <w:t xml:space="preserve">прохождения государственной итоговой аттестации экстерном не может быть позднее 1 </w:t>
      </w:r>
      <w:r>
        <w:rPr>
          <w:rFonts w:ascii="Liberation Serif" w:hAnsi="Liberation Serif" w:cs="Liberation Serif"/>
        </w:rPr>
        <w:t>февраля года итоговой аттестации.</w:t>
      </w:r>
    </w:p>
    <w:p w14:paraId="14A13626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4.11. При приеме заявления о прохождении аттестации экстерном общеобразовательное учреждение обязано ознакомить экстерна, родителей (законных представителей) несовершеннолетних экстернов с лицензией на осуществление образо</w:t>
      </w:r>
      <w:r>
        <w:rPr>
          <w:rFonts w:ascii="Liberation Serif" w:hAnsi="Liberation Serif" w:cs="Liberation Serif"/>
        </w:rPr>
        <w:t>вательной деятельности, свидетельством о государственной аккредитации, уставом образовательной организации, локальным актом, регламентирующим порядок проведения промежуточной аттестации, Положением о порядке и формах проведения государственной итоговой атт</w:t>
      </w:r>
      <w:r>
        <w:rPr>
          <w:rFonts w:ascii="Liberation Serif" w:hAnsi="Liberation Serif" w:cs="Liberation Serif"/>
        </w:rPr>
        <w:t>естации по образовательным программам основного общего и среднего общего образования, образовательной программой.</w:t>
      </w:r>
    </w:p>
    <w:p w14:paraId="07A71D6F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4.12. Руководителем общеобразовательного учреждения издается распорядительный акт о зачислении экстерна в общеобразовательное учреждение для п</w:t>
      </w:r>
      <w:r>
        <w:rPr>
          <w:rFonts w:ascii="Liberation Serif" w:hAnsi="Liberation Serif" w:cs="Liberation Serif"/>
        </w:rPr>
        <w:t>рохождения аттестации, в которой устанавливаются сроки и формы промежуточной аттестации, по форме; копия распорядительного акта хранится в личном деле экстерна.</w:t>
      </w:r>
    </w:p>
    <w:p w14:paraId="3120E5B2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4.13. Неудовлетворительные результаты промежуточной аттестации по одному или нескольким учебным</w:t>
      </w:r>
      <w:r>
        <w:rPr>
          <w:rFonts w:ascii="Liberation Serif" w:hAnsi="Liberation Serif" w:cs="Liberation Serif"/>
        </w:rPr>
        <w:t xml:space="preserve"> предметам, курсам, дисциплинам (модулям) образовательной программы или непрохождение промежуточной аттестации в сроки, определенные распорядительным актом общеобразовательного учреждения, при отсутствии уважительных причин признаются академической задолже</w:t>
      </w:r>
      <w:r>
        <w:rPr>
          <w:rFonts w:ascii="Liberation Serif" w:hAnsi="Liberation Serif" w:cs="Liberation Serif"/>
        </w:rPr>
        <w:t>нностью.</w:t>
      </w:r>
    </w:p>
    <w:p w14:paraId="5618A43F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4.14. Общеобразовательное учреждение, родители (законные представители) несовершеннолетнего экстерна обязаны создать условия для ликвидации академической задолженности и обеспечить контроль за своевременностью ее ликвидации.</w:t>
      </w:r>
    </w:p>
    <w:p w14:paraId="0A61E2C7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4.15. Экстерны, имеющи</w:t>
      </w:r>
      <w:r>
        <w:rPr>
          <w:rFonts w:ascii="Liberation Serif" w:hAnsi="Liberation Serif" w:cs="Liberation Serif"/>
        </w:rPr>
        <w:t>е академическую задолженность, вправе пройти промежуточную аттестацию по соответствующим учебным предметам, курсам, дисциплинам (модулям) образовательной программы не более двух раз в сроки, устанавливаемые общеобразовательным учреждением, в пределах одног</w:t>
      </w:r>
      <w:r>
        <w:rPr>
          <w:rFonts w:ascii="Liberation Serif" w:hAnsi="Liberation Serif" w:cs="Liberation Serif"/>
        </w:rPr>
        <w:t>о года с момента образования академической задолженности. В указанный период не включаются время болезни экстерна, нахождение его в академическом отпуске или отпуске по беременности и родам.</w:t>
      </w:r>
    </w:p>
    <w:p w14:paraId="68459042" w14:textId="77777777" w:rsidR="000764CE" w:rsidRDefault="000764CE">
      <w:pPr>
        <w:jc w:val="both"/>
        <w:rPr>
          <w:rFonts w:ascii="Liberation Serif" w:hAnsi="Liberation Serif" w:cs="Liberation Serif"/>
          <w:b/>
          <w:bCs/>
        </w:rPr>
      </w:pPr>
    </w:p>
    <w:p w14:paraId="4FBC1502" w14:textId="77777777" w:rsidR="000764CE" w:rsidRDefault="00460261">
      <w:pPr>
        <w:jc w:val="center"/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>V. Аттестация экстернов</w:t>
      </w:r>
    </w:p>
    <w:p w14:paraId="7D7ED02E" w14:textId="77777777" w:rsidR="000764CE" w:rsidRDefault="000764CE">
      <w:pPr>
        <w:jc w:val="center"/>
        <w:rPr>
          <w:rFonts w:ascii="Liberation Serif" w:hAnsi="Liberation Serif" w:cs="Liberation Serif"/>
          <w:b/>
          <w:bCs/>
        </w:rPr>
      </w:pPr>
    </w:p>
    <w:p w14:paraId="0505687B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5.1. Порядок, форма, сроки и </w:t>
      </w:r>
      <w:r>
        <w:rPr>
          <w:rFonts w:ascii="Liberation Serif" w:hAnsi="Liberation Serif" w:cs="Liberation Serif"/>
        </w:rPr>
        <w:t>периодичность проведения промежуточной аттестации устанавливаются локальным актом общеобразовательного учреждения.</w:t>
      </w:r>
    </w:p>
    <w:p w14:paraId="3B85DC39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5.2. Промежуточная и государственная итоговая аттестации могут проводиться в течение одного учебного года, но не должны совпадать по срокам.</w:t>
      </w:r>
    </w:p>
    <w:p w14:paraId="195E50A0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5.3. Результаты промежуточной аттестации отражаются в протоколах.</w:t>
      </w:r>
    </w:p>
    <w:p w14:paraId="5247BC67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5.4. Государственная итоговая аттестация экстернов проводится в соответствии с положениями о государственной итоговой аттестации по образовательным программам основного общего и среднего общ</w:t>
      </w:r>
      <w:r>
        <w:rPr>
          <w:rFonts w:ascii="Liberation Serif" w:hAnsi="Liberation Serif" w:cs="Liberation Serif"/>
        </w:rPr>
        <w:t>его образования.</w:t>
      </w:r>
    </w:p>
    <w:p w14:paraId="251390B0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5.5. Экстерны, не прошедшие государственную итоговую аттестацию или получившие на государственной итоговой аттестации неудовлетворительные результаты, вправе пройти государственную итоговую аттестацию в сроки, определяемые порядком проведе</w:t>
      </w:r>
      <w:r>
        <w:rPr>
          <w:rFonts w:ascii="Liberation Serif" w:hAnsi="Liberation Serif" w:cs="Liberation Serif"/>
        </w:rPr>
        <w:t>ния государственной итоговой аттестации по соответствующим образовательным программам.</w:t>
      </w:r>
    </w:p>
    <w:p w14:paraId="7AA27E89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5.6. Экстернам, прошедшим промежуточную аттестацию и не проходившим государственную итоговую аттестацию, выдается справка о промежуточной аттестации.</w:t>
      </w:r>
    </w:p>
    <w:p w14:paraId="46DD3C5D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5.7. Экстернам, про</w:t>
      </w:r>
      <w:r>
        <w:rPr>
          <w:rFonts w:ascii="Liberation Serif" w:hAnsi="Liberation Serif" w:cs="Liberation Serif"/>
        </w:rPr>
        <w:t>шедшим государственную итоговую аттестацию, выдается документ государственного образца об основном общем или среднем общем образовании общеобразовательным учреждением, в котором проводилась государственная итоговая аттестация.</w:t>
      </w:r>
      <w:r>
        <w:rPr>
          <w:rFonts w:ascii="Liberation Serif" w:hAnsi="Liberation Serif" w:cs="Liberation Serif"/>
        </w:rPr>
        <w:br/>
      </w:r>
    </w:p>
    <w:p w14:paraId="30619986" w14:textId="77777777" w:rsidR="000764CE" w:rsidRDefault="000764CE">
      <w:pPr>
        <w:ind w:firstLine="709"/>
        <w:jc w:val="both"/>
        <w:rPr>
          <w:rFonts w:ascii="Liberation Serif" w:hAnsi="Liberation Serif" w:cs="Liberation Serif"/>
        </w:rPr>
      </w:pPr>
    </w:p>
    <w:p w14:paraId="2B4B6613" w14:textId="77777777" w:rsidR="000764CE" w:rsidRDefault="000764CE">
      <w:pPr>
        <w:ind w:firstLine="709"/>
        <w:jc w:val="both"/>
        <w:rPr>
          <w:rFonts w:ascii="Liberation Serif" w:hAnsi="Liberation Serif" w:cs="Liberation Serif"/>
        </w:rPr>
      </w:pPr>
    </w:p>
    <w:p w14:paraId="0697A9D1" w14:textId="77777777" w:rsidR="000764CE" w:rsidRDefault="000764CE">
      <w:pPr>
        <w:ind w:firstLine="709"/>
        <w:jc w:val="both"/>
        <w:rPr>
          <w:rFonts w:ascii="Liberation Serif" w:hAnsi="Liberation Serif" w:cs="Liberation Serif"/>
        </w:rPr>
      </w:pPr>
    </w:p>
    <w:p w14:paraId="035A7246" w14:textId="77777777" w:rsidR="000764CE" w:rsidRDefault="000764CE">
      <w:pPr>
        <w:ind w:firstLine="709"/>
        <w:jc w:val="both"/>
        <w:rPr>
          <w:rFonts w:ascii="Liberation Serif" w:hAnsi="Liberation Serif" w:cs="Liberation Serif"/>
        </w:rPr>
      </w:pPr>
    </w:p>
    <w:p w14:paraId="3FDE9583" w14:textId="77777777" w:rsidR="000764CE" w:rsidRDefault="00460261">
      <w:pPr>
        <w:ind w:left="4962" w:right="59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lastRenderedPageBreak/>
        <w:t xml:space="preserve">Приложение № 1 </w:t>
      </w:r>
    </w:p>
    <w:p w14:paraId="591A9143" w14:textId="77777777" w:rsidR="000764CE" w:rsidRDefault="00460261">
      <w:pPr>
        <w:ind w:left="4962" w:right="59"/>
      </w:pPr>
      <w:r>
        <w:rPr>
          <w:rFonts w:ascii="Liberation Serif" w:hAnsi="Liberation Serif" w:cs="Liberation Serif"/>
          <w:bCs/>
        </w:rPr>
        <w:t xml:space="preserve">к </w:t>
      </w:r>
      <w:r>
        <w:rPr>
          <w:rFonts w:ascii="Liberation Serif" w:hAnsi="Liberation Serif" w:cs="Liberation Serif"/>
        </w:rPr>
        <w:t>Положению об организации освоения обучающимися общеобразовательных программ вне муниципальных общеобразовательных учреждений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 xml:space="preserve"> (в формах семейного образования и самообразования) на территории </w:t>
      </w:r>
    </w:p>
    <w:p w14:paraId="6B43ACE6" w14:textId="77777777" w:rsidR="000764CE" w:rsidRDefault="00460261">
      <w:pPr>
        <w:ind w:left="4962" w:right="5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городского округа Верхняя Пышма</w:t>
      </w:r>
    </w:p>
    <w:p w14:paraId="1E4CF389" w14:textId="77777777" w:rsidR="000764CE" w:rsidRDefault="000764CE">
      <w:pPr>
        <w:ind w:left="4962" w:right="59"/>
        <w:rPr>
          <w:rFonts w:ascii="Liberation Serif" w:hAnsi="Liberation Serif" w:cs="Liberation Serif"/>
        </w:rPr>
      </w:pPr>
    </w:p>
    <w:tbl>
      <w:tblPr>
        <w:tblW w:w="4607" w:type="dxa"/>
        <w:tblInd w:w="49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3"/>
      </w:tblGrid>
      <w:tr w:rsidR="000764CE" w14:paraId="1BE80C7A" w14:textId="77777777">
        <w:tblPrEx>
          <w:tblCellMar>
            <w:top w:w="0" w:type="dxa"/>
            <w:bottom w:w="0" w:type="dxa"/>
          </w:tblCellMar>
        </w:tblPrEx>
        <w:tc>
          <w:tcPr>
            <w:tcW w:w="4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78B8A" w14:textId="77777777" w:rsidR="000764CE" w:rsidRDefault="00460261">
            <w:r>
              <w:rPr>
                <w:rFonts w:ascii="Liberation Serif" w:eastAsia="Calibri" w:hAnsi="Liberation Serif" w:cs="Liberation Serif"/>
              </w:rPr>
              <w:t>В Администрацию городского окру</w:t>
            </w:r>
            <w:r>
              <w:rPr>
                <w:rFonts w:ascii="Liberation Serif" w:eastAsia="Calibri" w:hAnsi="Liberation Serif" w:cs="Liberation Serif"/>
              </w:rPr>
              <w:t xml:space="preserve">га Верхняя Пышма </w:t>
            </w:r>
          </w:p>
          <w:p w14:paraId="4D20EC86" w14:textId="77777777" w:rsidR="000764CE" w:rsidRDefault="00460261">
            <w:r>
              <w:rPr>
                <w:rFonts w:ascii="Liberation Serif" w:eastAsia="Calibri" w:hAnsi="Liberation Serif" w:cs="Liberation Serif"/>
              </w:rPr>
              <w:t>__________</w:t>
            </w:r>
            <w:r>
              <w:rPr>
                <w:rFonts w:ascii="Liberation Serif" w:hAnsi="Liberation Serif" w:cs="Liberation Serif"/>
              </w:rPr>
              <w:t>__________________________</w:t>
            </w:r>
          </w:p>
          <w:p w14:paraId="031E9DC9" w14:textId="77777777" w:rsidR="000764CE" w:rsidRDefault="00460261">
            <w:pPr>
              <w:jc w:val="center"/>
            </w:pPr>
            <w:r>
              <w:rPr>
                <w:rFonts w:ascii="Liberation Serif" w:hAnsi="Liberation Serif" w:cs="Liberation Serif"/>
              </w:rPr>
              <w:t>___________________________________</w:t>
            </w:r>
            <w:r>
              <w:rPr>
                <w:rFonts w:ascii="Liberation Serif" w:hAnsi="Liberation Serif" w:cs="Liberation Serif"/>
              </w:rPr>
              <w:br/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(Ф.И.О родителя (законного представителя)</w:t>
            </w:r>
          </w:p>
          <w:p w14:paraId="4897D7F9" w14:textId="77777777" w:rsidR="000764CE" w:rsidRDefault="0046026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Место регистрации: _______________________________________________________________________</w:t>
            </w:r>
          </w:p>
          <w:p w14:paraId="04454EE5" w14:textId="77777777" w:rsidR="000764CE" w:rsidRDefault="00460261">
            <w:pPr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Телефон:_</w:t>
            </w:r>
            <w:proofErr w:type="gramEnd"/>
            <w:r>
              <w:rPr>
                <w:rFonts w:ascii="Liberation Serif" w:hAnsi="Liberation Serif" w:cs="Liberation Serif"/>
              </w:rPr>
              <w:t>_______________________</w:t>
            </w:r>
            <w:r>
              <w:rPr>
                <w:rFonts w:ascii="Liberation Serif" w:hAnsi="Liberation Serif" w:cs="Liberation Serif"/>
              </w:rPr>
              <w:t>____</w:t>
            </w:r>
          </w:p>
          <w:p w14:paraId="71F04CBA" w14:textId="77777777" w:rsidR="000764CE" w:rsidRDefault="0046026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Электронная почта: ___________________</w:t>
            </w:r>
          </w:p>
          <w:p w14:paraId="2ABC7BD9" w14:textId="77777777" w:rsidR="000764CE" w:rsidRDefault="000764CE">
            <w:pPr>
              <w:rPr>
                <w:rFonts w:ascii="Liberation Serif" w:eastAsia="Calibri" w:hAnsi="Liberation Serif" w:cs="Liberation Serif"/>
              </w:rPr>
            </w:pPr>
          </w:p>
        </w:tc>
      </w:tr>
    </w:tbl>
    <w:p w14:paraId="3033533A" w14:textId="77777777" w:rsidR="000764CE" w:rsidRDefault="000764CE">
      <w:pPr>
        <w:ind w:right="59"/>
        <w:jc w:val="right"/>
        <w:rPr>
          <w:rFonts w:ascii="Liberation Serif" w:hAnsi="Liberation Serif" w:cs="Liberation Serif"/>
          <w:bCs/>
        </w:rPr>
      </w:pPr>
    </w:p>
    <w:p w14:paraId="3C0CA6AC" w14:textId="77777777" w:rsidR="000764CE" w:rsidRDefault="00460261">
      <w:pPr>
        <w:ind w:firstLine="708"/>
        <w:jc w:val="center"/>
      </w:pPr>
      <w:r>
        <w:rPr>
          <w:rFonts w:ascii="Liberation Serif" w:hAnsi="Liberation Serif" w:cs="Liberation Serif"/>
          <w:sz w:val="20"/>
          <w:szCs w:val="20"/>
        </w:rPr>
        <w:t xml:space="preserve"> </w:t>
      </w:r>
      <w:r>
        <w:rPr>
          <w:rFonts w:ascii="Liberation Serif" w:hAnsi="Liberation Serif" w:cs="Liberation Serif"/>
        </w:rPr>
        <w:t xml:space="preserve">УВЕДОМЛЕНИЕ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о выборе формы получения образования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в форме семейного образования/самообразования</w:t>
      </w:r>
    </w:p>
    <w:p w14:paraId="4C62DCB7" w14:textId="77777777" w:rsidR="000764CE" w:rsidRDefault="00460261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(для родителей/законных представителей несовершеннолетних обучающихся)</w:t>
      </w:r>
    </w:p>
    <w:p w14:paraId="07BA3638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Настоящим, </w:t>
      </w:r>
      <w:bookmarkStart w:id="5" w:name="_Hlk227912707"/>
      <w:r>
        <w:rPr>
          <w:rFonts w:ascii="Liberation Serif" w:hAnsi="Liberation Serif" w:cs="Liberation Serif"/>
        </w:rPr>
        <w:t xml:space="preserve">в соответствии с </w:t>
      </w:r>
      <w:r>
        <w:rPr>
          <w:rFonts w:ascii="Liberation Serif" w:hAnsi="Liberation Serif" w:cs="Liberation Serif"/>
        </w:rPr>
        <w:t>требованиями части 5 статьи 63 Федерального закона от 29 декабря 2012 года № 273-ФЗ «Об образовании в Российской Федерации»</w:t>
      </w:r>
      <w:bookmarkEnd w:id="5"/>
      <w:r>
        <w:rPr>
          <w:rFonts w:ascii="Liberation Serif" w:hAnsi="Liberation Serif" w:cs="Liberation Serif"/>
        </w:rPr>
        <w:t>, информирую, что, на основании части 3 статьи 17, части 1, 3 статьи 44 указанного Федерального закона, нами, родителями (законными п</w:t>
      </w:r>
      <w:r>
        <w:rPr>
          <w:rFonts w:ascii="Liberation Serif" w:hAnsi="Liberation Serif" w:cs="Liberation Serif"/>
        </w:rPr>
        <w:t>редставителями) несовершеннолетнего ребенка _______________________________________________________________________________,</w:t>
      </w:r>
    </w:p>
    <w:p w14:paraId="0DBEBEBD" w14:textId="77777777" w:rsidR="000764CE" w:rsidRDefault="00460261">
      <w:pPr>
        <w:ind w:firstLine="709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(Ф.И.О., дата рождения ребенка)</w:t>
      </w:r>
    </w:p>
    <w:p w14:paraId="69A81B92" w14:textId="77777777" w:rsidR="000764CE" w:rsidRDefault="00460261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выбрана форма получения общего образования в форме семейного образования/самообразования.</w:t>
      </w:r>
    </w:p>
    <w:p w14:paraId="713691BE" w14:textId="77777777" w:rsidR="000764CE" w:rsidRDefault="00460261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Выбирая д</w:t>
      </w:r>
      <w:r>
        <w:rPr>
          <w:rFonts w:ascii="Liberation Serif" w:hAnsi="Liberation Serif" w:cs="Liberation Serif"/>
        </w:rPr>
        <w:t>ля своего ребенка форму получения образования вне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общеобразовательных учреждений, принимаю на себя обязательства по обеспечению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получения им общего образования и организации его целенаправленной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деятельности по овладению знаниями, умениями, навыками и комп</w:t>
      </w:r>
      <w:r>
        <w:rPr>
          <w:rFonts w:ascii="Liberation Serif" w:hAnsi="Liberation Serif" w:cs="Liberation Serif"/>
        </w:rPr>
        <w:t>етенцией,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приобретению опыта деятельности, развитию способностей, приобретению опыта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применения знаний в повседневной жизни и формированию у ребенка мотивации к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получению образования.</w:t>
      </w:r>
    </w:p>
    <w:p w14:paraId="558220D4" w14:textId="77777777" w:rsidR="000764CE" w:rsidRDefault="00460261">
      <w:r>
        <w:rPr>
          <w:rFonts w:ascii="Liberation Serif" w:hAnsi="Liberation Serif" w:cs="Liberation Serif"/>
        </w:rPr>
        <w:t> Родитель: _______________/ _________________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 xml:space="preserve">                   </w:t>
      </w:r>
      <w:proofErr w:type="gramStart"/>
      <w:r>
        <w:rPr>
          <w:rFonts w:ascii="Liberation Serif" w:hAnsi="Liberation Serif" w:cs="Liberation Serif"/>
        </w:rPr>
        <w:t xml:space="preserve">   </w:t>
      </w:r>
      <w:r>
        <w:rPr>
          <w:rFonts w:ascii="Liberation Serif" w:hAnsi="Liberation Serif" w:cs="Liberation Serif"/>
          <w:sz w:val="20"/>
          <w:szCs w:val="20"/>
        </w:rPr>
        <w:t>(</w:t>
      </w:r>
      <w:proofErr w:type="gramEnd"/>
      <w:r>
        <w:rPr>
          <w:rFonts w:ascii="Liberation Serif" w:hAnsi="Liberation Serif" w:cs="Liberation Serif"/>
          <w:sz w:val="20"/>
          <w:szCs w:val="20"/>
        </w:rPr>
        <w:t>под</w:t>
      </w:r>
      <w:r>
        <w:rPr>
          <w:rFonts w:ascii="Liberation Serif" w:hAnsi="Liberation Serif" w:cs="Liberation Serif"/>
          <w:sz w:val="20"/>
          <w:szCs w:val="20"/>
        </w:rPr>
        <w:t>пись)                               (Ф.И.О.)</w:t>
      </w:r>
    </w:p>
    <w:p w14:paraId="7C325A20" w14:textId="77777777" w:rsidR="000764CE" w:rsidRDefault="00460261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Причина перевода несовершеннолетнего ребенка на семейную форму получения образования: ____________________________________________________________________</w:t>
      </w:r>
    </w:p>
    <w:p w14:paraId="32B87A28" w14:textId="77777777" w:rsidR="000764CE" w:rsidRDefault="00460261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Настоящим я, ___________________________________________</w:t>
      </w:r>
      <w:r>
        <w:rPr>
          <w:rFonts w:ascii="Liberation Serif" w:hAnsi="Liberation Serif" w:cs="Liberation Serif"/>
        </w:rPr>
        <w:t>_________________,</w:t>
      </w:r>
    </w:p>
    <w:p w14:paraId="6A33262C" w14:textId="77777777" w:rsidR="000764CE" w:rsidRDefault="00460261">
      <w:pPr>
        <w:ind w:firstLine="708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(Ф.И.О. ребенка)</w:t>
      </w:r>
    </w:p>
    <w:p w14:paraId="474C576D" w14:textId="77777777" w:rsidR="000764CE" w:rsidRDefault="00460261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информирую, что указанная форма получения образования, выбранная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моими родителями на основании ч. 1 и ч. 3 ст. 17, п. 1 ч. 1 ст. 34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Федерального закона от 29.12.2012 № 273-ФЗ «Об образовании в Российской Федерации», со м</w:t>
      </w:r>
      <w:r>
        <w:rPr>
          <w:rFonts w:ascii="Liberation Serif" w:hAnsi="Liberation Serif" w:cs="Liberation Serif"/>
        </w:rPr>
        <w:t>ною согласована.</w:t>
      </w:r>
    </w:p>
    <w:p w14:paraId="56C2CA96" w14:textId="77777777" w:rsidR="000764CE" w:rsidRDefault="000764CE">
      <w:pPr>
        <w:rPr>
          <w:rFonts w:ascii="Liberation Serif" w:hAnsi="Liberation Serif" w:cs="Liberation Serif"/>
        </w:rPr>
      </w:pPr>
    </w:p>
    <w:p w14:paraId="09E2BC1B" w14:textId="77777777" w:rsidR="000764CE" w:rsidRDefault="00460261">
      <w:r>
        <w:rPr>
          <w:rFonts w:ascii="Liberation Serif" w:hAnsi="Liberation Serif" w:cs="Liberation Serif"/>
        </w:rPr>
        <w:t>Несовершеннолетний: ______________/ ______________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  <w:sz w:val="20"/>
          <w:szCs w:val="20"/>
        </w:rPr>
        <w:t xml:space="preserve">                                                 </w:t>
      </w:r>
      <w:proofErr w:type="gramStart"/>
      <w:r>
        <w:rPr>
          <w:rFonts w:ascii="Liberation Serif" w:hAnsi="Liberation Serif" w:cs="Liberation Serif"/>
          <w:sz w:val="20"/>
          <w:szCs w:val="20"/>
        </w:rPr>
        <w:t xml:space="preserve">   (</w:t>
      </w:r>
      <w:proofErr w:type="gramEnd"/>
      <w:r>
        <w:rPr>
          <w:rFonts w:ascii="Liberation Serif" w:hAnsi="Liberation Serif" w:cs="Liberation Serif"/>
          <w:sz w:val="20"/>
          <w:szCs w:val="20"/>
        </w:rPr>
        <w:t>подпись)                   (Ф.И.О.)</w:t>
      </w:r>
    </w:p>
    <w:p w14:paraId="5A570297" w14:textId="77777777" w:rsidR="000764CE" w:rsidRDefault="00460261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Дата: _______________</w:t>
      </w:r>
      <w:r>
        <w:rPr>
          <w:rFonts w:ascii="Liberation Serif" w:hAnsi="Liberation Serif" w:cs="Liberation Serif"/>
        </w:rPr>
        <w:br/>
      </w:r>
    </w:p>
    <w:p w14:paraId="570B5031" w14:textId="77777777" w:rsidR="000764CE" w:rsidRDefault="00460261">
      <w:pPr>
        <w:ind w:left="5103" w:right="59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lastRenderedPageBreak/>
        <w:t>Приложение № 2</w:t>
      </w:r>
    </w:p>
    <w:p w14:paraId="681052DF" w14:textId="77777777" w:rsidR="000764CE" w:rsidRDefault="00460261">
      <w:pPr>
        <w:ind w:left="5103" w:right="59"/>
      </w:pPr>
      <w:r>
        <w:rPr>
          <w:rFonts w:ascii="Liberation Serif" w:hAnsi="Liberation Serif" w:cs="Liberation Serif"/>
          <w:bCs/>
        </w:rPr>
        <w:t xml:space="preserve">к </w:t>
      </w:r>
      <w:r>
        <w:rPr>
          <w:rFonts w:ascii="Liberation Serif" w:hAnsi="Liberation Serif" w:cs="Liberation Serif"/>
        </w:rPr>
        <w:t xml:space="preserve">Положению об организации освоения обучающимися </w:t>
      </w:r>
      <w:r>
        <w:rPr>
          <w:rFonts w:ascii="Liberation Serif" w:hAnsi="Liberation Serif" w:cs="Liberation Serif"/>
        </w:rPr>
        <w:t xml:space="preserve">общеобразовательных программ вне муниципальных общеобразовательных учреждений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 xml:space="preserve">(в формах семейного образования и самообразования) на территории </w:t>
      </w:r>
    </w:p>
    <w:p w14:paraId="55482481" w14:textId="77777777" w:rsidR="000764CE" w:rsidRDefault="00460261">
      <w:pPr>
        <w:ind w:left="5103" w:right="5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городского округа Верхняя Пышма</w:t>
      </w:r>
    </w:p>
    <w:p w14:paraId="4BAD4D7E" w14:textId="77777777" w:rsidR="000764CE" w:rsidRDefault="000764CE">
      <w:pPr>
        <w:ind w:left="5103" w:right="59"/>
        <w:rPr>
          <w:rFonts w:ascii="Liberation Serif" w:hAnsi="Liberation Serif" w:cs="Liberation Serif"/>
        </w:rPr>
      </w:pPr>
    </w:p>
    <w:p w14:paraId="5282B270" w14:textId="77777777" w:rsidR="000764CE" w:rsidRDefault="000764CE">
      <w:pPr>
        <w:ind w:left="5103" w:right="59"/>
        <w:rPr>
          <w:rFonts w:ascii="Liberation Serif" w:hAnsi="Liberation Serif" w:cs="Liberation Serif"/>
        </w:rPr>
      </w:pPr>
    </w:p>
    <w:tbl>
      <w:tblPr>
        <w:tblW w:w="4501" w:type="dxa"/>
        <w:tblInd w:w="49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3"/>
      </w:tblGrid>
      <w:tr w:rsidR="000764CE" w14:paraId="08DF762E" w14:textId="77777777">
        <w:tblPrEx>
          <w:tblCellMar>
            <w:top w:w="0" w:type="dxa"/>
            <w:bottom w:w="0" w:type="dxa"/>
          </w:tblCellMar>
        </w:tblPrEx>
        <w:tc>
          <w:tcPr>
            <w:tcW w:w="4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46074" w14:textId="77777777" w:rsidR="000764CE" w:rsidRDefault="00460261">
            <w:pPr>
              <w:jc w:val="both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В Администрацию городского округа Верхняя Пышма </w:t>
            </w:r>
          </w:p>
          <w:p w14:paraId="71F54650" w14:textId="77777777" w:rsidR="000764CE" w:rsidRDefault="00460261">
            <w:pPr>
              <w:jc w:val="center"/>
            </w:pPr>
            <w:r>
              <w:rPr>
                <w:rFonts w:ascii="Liberation Serif" w:eastAsia="Calibri" w:hAnsi="Liberation Serif" w:cs="Liberation Serif"/>
              </w:rPr>
              <w:t>__________</w:t>
            </w:r>
            <w:r>
              <w:rPr>
                <w:rFonts w:ascii="Liberation Serif" w:hAnsi="Liberation Serif" w:cs="Liberation Serif"/>
              </w:rPr>
              <w:t>__________________</w:t>
            </w:r>
            <w:r>
              <w:rPr>
                <w:rFonts w:ascii="Liberation Serif" w:hAnsi="Liberation Serif" w:cs="Liberation Serif"/>
              </w:rPr>
              <w:t>____________________________________________</w:t>
            </w:r>
            <w:r>
              <w:rPr>
                <w:rFonts w:ascii="Liberation Serif" w:hAnsi="Liberation Serif" w:cs="Liberation Serif"/>
              </w:rPr>
              <w:br/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(Ф.И.О родителя (законного представителя)</w:t>
            </w:r>
          </w:p>
          <w:p w14:paraId="699754C9" w14:textId="77777777" w:rsidR="000764CE" w:rsidRDefault="0046026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Место регистрации: ___________________</w:t>
            </w:r>
          </w:p>
          <w:p w14:paraId="6D9C883F" w14:textId="77777777" w:rsidR="000764CE" w:rsidRDefault="0046026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____________________________________</w:t>
            </w:r>
          </w:p>
          <w:p w14:paraId="2923C1F0" w14:textId="77777777" w:rsidR="000764CE" w:rsidRDefault="00460261">
            <w:pPr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Телефон:_</w:t>
            </w:r>
            <w:proofErr w:type="gramEnd"/>
            <w:r>
              <w:rPr>
                <w:rFonts w:ascii="Liberation Serif" w:hAnsi="Liberation Serif" w:cs="Liberation Serif"/>
              </w:rPr>
              <w:t>____________________________</w:t>
            </w:r>
          </w:p>
          <w:p w14:paraId="5BD3E123" w14:textId="77777777" w:rsidR="000764CE" w:rsidRDefault="0046026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Электронная почта: ___________________</w:t>
            </w:r>
          </w:p>
          <w:p w14:paraId="6A70EA75" w14:textId="77777777" w:rsidR="000764CE" w:rsidRDefault="000764CE">
            <w:pPr>
              <w:rPr>
                <w:rFonts w:ascii="Liberation Serif" w:eastAsia="Calibri" w:hAnsi="Liberation Serif" w:cs="Liberation Serif"/>
              </w:rPr>
            </w:pPr>
          </w:p>
        </w:tc>
      </w:tr>
    </w:tbl>
    <w:p w14:paraId="7FC576DC" w14:textId="77777777" w:rsidR="000764CE" w:rsidRDefault="00460261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УВЕДОМЛЕНИЕ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о</w:t>
      </w:r>
      <w:r>
        <w:rPr>
          <w:rFonts w:ascii="Liberation Serif" w:hAnsi="Liberation Serif" w:cs="Liberation Serif"/>
        </w:rPr>
        <w:t xml:space="preserve"> выборе формы получения образования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в форме самообразования</w:t>
      </w:r>
    </w:p>
    <w:p w14:paraId="556DBFF2" w14:textId="77777777" w:rsidR="000764CE" w:rsidRDefault="00460261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(для совершеннолетних обучающихся)</w:t>
      </w:r>
    </w:p>
    <w:p w14:paraId="6E6981A6" w14:textId="77777777" w:rsidR="000764CE" w:rsidRDefault="000764CE">
      <w:pPr>
        <w:jc w:val="center"/>
        <w:rPr>
          <w:rFonts w:ascii="Liberation Serif" w:hAnsi="Liberation Serif" w:cs="Liberation Serif"/>
        </w:rPr>
      </w:pPr>
    </w:p>
    <w:p w14:paraId="609FBC3B" w14:textId="77777777" w:rsidR="000764CE" w:rsidRDefault="00460261">
      <w:pPr>
        <w:ind w:firstLine="709"/>
        <w:jc w:val="center"/>
      </w:pPr>
      <w:r>
        <w:rPr>
          <w:rFonts w:ascii="Liberation Serif" w:hAnsi="Liberation Serif" w:cs="Liberation Serif"/>
        </w:rPr>
        <w:t xml:space="preserve">Настоящим, в соответствии с требованиями части 5 статьи 63 Федерального закона от 29 декабря 2012 года № 273-ФЗ «Об образовании в Российской </w:t>
      </w:r>
      <w:r>
        <w:rPr>
          <w:rFonts w:ascii="Liberation Serif" w:hAnsi="Liberation Serif" w:cs="Liberation Serif"/>
        </w:rPr>
        <w:t xml:space="preserve">Федерации», информирую, что, на основании части 3 статьи 17, части 1, 3 статьи 44 указанного Федерального закона, нами, мною ____________________________________________________________________, </w:t>
      </w:r>
      <w:r>
        <w:rPr>
          <w:rFonts w:ascii="Liberation Serif" w:hAnsi="Liberation Serif" w:cs="Liberation Serif"/>
          <w:sz w:val="20"/>
          <w:szCs w:val="20"/>
        </w:rPr>
        <w:t>(Ф.И.О., дата рождения)</w:t>
      </w:r>
    </w:p>
    <w:p w14:paraId="6B05183F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выбрана форма получения общего образо</w:t>
      </w:r>
      <w:r>
        <w:rPr>
          <w:rFonts w:ascii="Liberation Serif" w:hAnsi="Liberation Serif" w:cs="Liberation Serif"/>
        </w:rPr>
        <w:t>вания в форме самообразования.</w:t>
      </w:r>
    </w:p>
    <w:p w14:paraId="3D80098B" w14:textId="77777777" w:rsidR="000764CE" w:rsidRDefault="00460261">
      <w:pPr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Выбирая форму получения образования вне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 xml:space="preserve">общеобразовательных учреждений, принимаю на себя обязательства по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получению общего образования и организации своей целенаправленной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деятельности по овладению знаниями, умениями, навыка</w:t>
      </w:r>
      <w:r>
        <w:rPr>
          <w:rFonts w:ascii="Liberation Serif" w:hAnsi="Liberation Serif" w:cs="Liberation Serif"/>
        </w:rPr>
        <w:t>ми и компетенцией,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приобретению опыта деятельности, развитию способностей, приобретению опыта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применения знаний в повседневной жизни и формированию у себя мотивации к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получению образования.</w:t>
      </w:r>
    </w:p>
    <w:p w14:paraId="73FAFF9F" w14:textId="77777777" w:rsidR="000764CE" w:rsidRDefault="00460261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     </w:t>
      </w:r>
    </w:p>
    <w:p w14:paraId="7F2D66B3" w14:textId="77777777" w:rsidR="000764CE" w:rsidRDefault="00460261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Подпись: __________________/______________________</w:t>
      </w:r>
    </w:p>
    <w:p w14:paraId="0BC9EF9F" w14:textId="77777777" w:rsidR="000764CE" w:rsidRDefault="00460261">
      <w:pPr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</w:t>
      </w:r>
      <w:r>
        <w:rPr>
          <w:rFonts w:ascii="Liberation Serif" w:hAnsi="Liberation Serif" w:cs="Liberation Serif"/>
          <w:sz w:val="20"/>
          <w:szCs w:val="20"/>
        </w:rPr>
        <w:t xml:space="preserve">             (</w:t>
      </w:r>
      <w:proofErr w:type="gramStart"/>
      <w:r>
        <w:rPr>
          <w:rFonts w:ascii="Liberation Serif" w:hAnsi="Liberation Serif" w:cs="Liberation Serif"/>
          <w:sz w:val="20"/>
          <w:szCs w:val="20"/>
        </w:rPr>
        <w:t xml:space="preserve">подпись)   </w:t>
      </w:r>
      <w:proofErr w:type="gramEnd"/>
      <w:r>
        <w:rPr>
          <w:rFonts w:ascii="Liberation Serif" w:hAnsi="Liberation Serif" w:cs="Liberation Serif"/>
          <w:sz w:val="20"/>
          <w:szCs w:val="20"/>
        </w:rPr>
        <w:t xml:space="preserve">                             Ф.И.О.</w:t>
      </w:r>
    </w:p>
    <w:p w14:paraId="5CFA4D59" w14:textId="77777777" w:rsidR="000764CE" w:rsidRDefault="000764CE">
      <w:pPr>
        <w:jc w:val="right"/>
        <w:rPr>
          <w:rFonts w:ascii="Liberation Serif" w:hAnsi="Liberation Serif" w:cs="Liberation Serif"/>
        </w:rPr>
      </w:pPr>
    </w:p>
    <w:p w14:paraId="09763E14" w14:textId="77777777" w:rsidR="000764CE" w:rsidRDefault="00460261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Дата: _______________</w:t>
      </w:r>
      <w:r>
        <w:rPr>
          <w:rFonts w:ascii="Liberation Serif" w:hAnsi="Liberation Serif" w:cs="Liberation Serif"/>
        </w:rPr>
        <w:br/>
      </w:r>
    </w:p>
    <w:p w14:paraId="18384A94" w14:textId="77777777" w:rsidR="000764CE" w:rsidRDefault="000764CE">
      <w:pPr>
        <w:jc w:val="right"/>
        <w:rPr>
          <w:rFonts w:ascii="Liberation Serif" w:hAnsi="Liberation Serif" w:cs="Liberation Serif"/>
        </w:rPr>
      </w:pPr>
    </w:p>
    <w:p w14:paraId="4291C3EA" w14:textId="77777777" w:rsidR="000764CE" w:rsidRDefault="000764CE">
      <w:pPr>
        <w:ind w:left="5103"/>
        <w:rPr>
          <w:rFonts w:ascii="Liberation Serif" w:hAnsi="Liberation Serif" w:cs="Liberation Serif"/>
        </w:rPr>
      </w:pPr>
    </w:p>
    <w:p w14:paraId="6D15D207" w14:textId="77777777" w:rsidR="000764CE" w:rsidRDefault="000764CE">
      <w:pPr>
        <w:ind w:left="5103"/>
        <w:rPr>
          <w:rFonts w:ascii="Liberation Serif" w:hAnsi="Liberation Serif" w:cs="Liberation Serif"/>
        </w:rPr>
      </w:pPr>
    </w:p>
    <w:p w14:paraId="79275791" w14:textId="77777777" w:rsidR="000764CE" w:rsidRDefault="000764CE">
      <w:pPr>
        <w:ind w:left="5103"/>
        <w:rPr>
          <w:rFonts w:ascii="Liberation Serif" w:hAnsi="Liberation Serif" w:cs="Liberation Serif"/>
        </w:rPr>
      </w:pPr>
    </w:p>
    <w:p w14:paraId="75574DC8" w14:textId="77777777" w:rsidR="000764CE" w:rsidRDefault="000764CE">
      <w:pPr>
        <w:ind w:left="5103"/>
        <w:rPr>
          <w:rFonts w:ascii="Liberation Serif" w:hAnsi="Liberation Serif" w:cs="Liberation Serif"/>
        </w:rPr>
      </w:pPr>
    </w:p>
    <w:p w14:paraId="314FF874" w14:textId="77777777" w:rsidR="000764CE" w:rsidRDefault="000764CE">
      <w:pPr>
        <w:ind w:left="5103"/>
        <w:rPr>
          <w:rFonts w:ascii="Liberation Serif" w:hAnsi="Liberation Serif" w:cs="Liberation Serif"/>
        </w:rPr>
      </w:pPr>
    </w:p>
    <w:p w14:paraId="63FB4B49" w14:textId="77777777" w:rsidR="000764CE" w:rsidRDefault="000764CE">
      <w:pPr>
        <w:ind w:left="5103"/>
        <w:rPr>
          <w:rFonts w:ascii="Liberation Serif" w:hAnsi="Liberation Serif" w:cs="Liberation Serif"/>
        </w:rPr>
      </w:pPr>
    </w:p>
    <w:p w14:paraId="3A8424DC" w14:textId="77777777" w:rsidR="000764CE" w:rsidRDefault="000764CE">
      <w:pPr>
        <w:ind w:left="5103"/>
        <w:rPr>
          <w:rFonts w:ascii="Liberation Serif" w:hAnsi="Liberation Serif" w:cs="Liberation Serif"/>
        </w:rPr>
      </w:pPr>
    </w:p>
    <w:p w14:paraId="7A86D0A1" w14:textId="77777777" w:rsidR="000764CE" w:rsidRDefault="000764CE">
      <w:pPr>
        <w:ind w:left="5103"/>
        <w:rPr>
          <w:rFonts w:ascii="Liberation Serif" w:hAnsi="Liberation Serif" w:cs="Liberation Serif"/>
        </w:rPr>
      </w:pPr>
    </w:p>
    <w:p w14:paraId="20FE9FFC" w14:textId="77777777" w:rsidR="000764CE" w:rsidRDefault="000764CE">
      <w:pPr>
        <w:ind w:left="5103"/>
        <w:rPr>
          <w:rFonts w:ascii="Liberation Serif" w:hAnsi="Liberation Serif" w:cs="Liberation Serif"/>
        </w:rPr>
      </w:pPr>
    </w:p>
    <w:p w14:paraId="634C44CF" w14:textId="77777777" w:rsidR="000764CE" w:rsidRDefault="00460261">
      <w:pPr>
        <w:ind w:left="5103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>Приложение № 3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к Положению об организации освоения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обучающимися общеобразовательных программ вне организаций, осуществляющих образовательную деятельность (в форм</w:t>
      </w:r>
      <w:r>
        <w:rPr>
          <w:rFonts w:ascii="Liberation Serif" w:hAnsi="Liberation Serif" w:cs="Liberation Serif"/>
        </w:rPr>
        <w:t>ах семейного образования и самообразования)</w:t>
      </w:r>
    </w:p>
    <w:p w14:paraId="7FF8B73A" w14:textId="77777777" w:rsidR="000764CE" w:rsidRDefault="000764CE">
      <w:pPr>
        <w:jc w:val="center"/>
        <w:rPr>
          <w:rFonts w:ascii="Liberation Serif" w:hAnsi="Liberation Serif" w:cs="Liberation Serif"/>
          <w:b/>
        </w:rPr>
      </w:pPr>
    </w:p>
    <w:p w14:paraId="039A19D8" w14:textId="77777777" w:rsidR="000764CE" w:rsidRDefault="000764CE">
      <w:pPr>
        <w:jc w:val="center"/>
        <w:rPr>
          <w:rFonts w:ascii="Liberation Serif" w:hAnsi="Liberation Serif" w:cs="Liberation Serif"/>
        </w:rPr>
      </w:pPr>
    </w:p>
    <w:p w14:paraId="49DE2AFE" w14:textId="77777777" w:rsidR="000764CE" w:rsidRDefault="00460261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Согласие на обработку персональных данных</w:t>
      </w:r>
    </w:p>
    <w:p w14:paraId="6B241C9A" w14:textId="77777777" w:rsidR="000764CE" w:rsidRDefault="00460261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Я, _________________________________________________________________________</w:t>
      </w:r>
    </w:p>
    <w:p w14:paraId="636A20FA" w14:textId="77777777" w:rsidR="000764CE" w:rsidRDefault="00460261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</w:t>
      </w:r>
    </w:p>
    <w:p w14:paraId="797FF959" w14:textId="77777777" w:rsidR="000764CE" w:rsidRDefault="00460261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</w:t>
      </w:r>
    </w:p>
    <w:p w14:paraId="3D8DC611" w14:textId="77777777" w:rsidR="000764CE" w:rsidRDefault="00460261">
      <w:pPr>
        <w:jc w:val="center"/>
        <w:rPr>
          <w:rFonts w:ascii="Liberation Serif" w:hAnsi="Liberation Serif" w:cs="Liberation Serif"/>
          <w:sz w:val="16"/>
        </w:rPr>
      </w:pPr>
      <w:r>
        <w:rPr>
          <w:rFonts w:ascii="Liberation Serif" w:hAnsi="Liberation Serif" w:cs="Liberation Serif"/>
          <w:sz w:val="16"/>
        </w:rPr>
        <w:t xml:space="preserve">(фамилия, имя, отчество, адрес, паспорт, серия, номер, кем и когда выдан, статус законного </w:t>
      </w:r>
      <w:r>
        <w:rPr>
          <w:rFonts w:ascii="Liberation Serif" w:hAnsi="Liberation Serif" w:cs="Liberation Serif"/>
          <w:sz w:val="16"/>
        </w:rPr>
        <w:t>представителя несовершеннолетнего – мать, отец, опекун, попечитель или уполномоченный представитель органа опеки и попечительства или учреждение социальной защиты, в котором находится нуждающийся в опеке или попечительстве несовершеннолетний, либо лица, де</w:t>
      </w:r>
      <w:r>
        <w:rPr>
          <w:rFonts w:ascii="Liberation Serif" w:hAnsi="Liberation Serif" w:cs="Liberation Serif"/>
          <w:sz w:val="16"/>
        </w:rPr>
        <w:t>йствующего на основании доверенности, выданной законным представителем)</w:t>
      </w:r>
    </w:p>
    <w:p w14:paraId="02F44209" w14:textId="77777777" w:rsidR="000764CE" w:rsidRDefault="000764CE">
      <w:pPr>
        <w:jc w:val="center"/>
        <w:rPr>
          <w:rFonts w:ascii="Liberation Serif" w:hAnsi="Liberation Serif" w:cs="Liberation Serif"/>
          <w:sz w:val="16"/>
        </w:rPr>
      </w:pPr>
    </w:p>
    <w:p w14:paraId="6F960E29" w14:textId="77777777" w:rsidR="000764CE" w:rsidRDefault="00460261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далее – (Законный представитель) даю свое согласие муниципальному казенному учреждению «Управление образования городского округа Верхняя Пышма» (624096 Свердловская область, г. Верхня</w:t>
      </w:r>
      <w:r>
        <w:rPr>
          <w:rFonts w:ascii="Liberation Serif" w:hAnsi="Liberation Serif" w:cs="Liberation Serif"/>
        </w:rPr>
        <w:t>я Пышма, пр. Успенский, д. 115 (далее – Оператор) на обработку своих персональных данных и персональных данных несовершеннолетнего:</w:t>
      </w:r>
    </w:p>
    <w:p w14:paraId="6AAA3241" w14:textId="77777777" w:rsidR="000764CE" w:rsidRDefault="00460261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</w:t>
      </w:r>
    </w:p>
    <w:p w14:paraId="1E56E605" w14:textId="77777777" w:rsidR="000764CE" w:rsidRDefault="00460261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</w:t>
      </w:r>
      <w:r>
        <w:rPr>
          <w:rFonts w:ascii="Liberation Serif" w:hAnsi="Liberation Serif" w:cs="Liberation Serif"/>
        </w:rPr>
        <w:t>_______________________________</w:t>
      </w:r>
    </w:p>
    <w:p w14:paraId="06C311B5" w14:textId="77777777" w:rsidR="000764CE" w:rsidRDefault="00460261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</w:t>
      </w:r>
    </w:p>
    <w:p w14:paraId="048AEF99" w14:textId="77777777" w:rsidR="000764CE" w:rsidRDefault="00460261">
      <w:pPr>
        <w:jc w:val="center"/>
        <w:rPr>
          <w:rFonts w:ascii="Liberation Serif" w:hAnsi="Liberation Serif" w:cs="Liberation Serif"/>
          <w:sz w:val="16"/>
        </w:rPr>
      </w:pPr>
      <w:r>
        <w:rPr>
          <w:rFonts w:ascii="Liberation Serif" w:hAnsi="Liberation Serif" w:cs="Liberation Serif"/>
          <w:sz w:val="16"/>
        </w:rPr>
        <w:t>(фамилия, имя, отчество, адрес несовершеннолетнего, свидетельство о рождении или паспорт: серия, номер, кем и когда выдан)</w:t>
      </w:r>
    </w:p>
    <w:p w14:paraId="611685D0" w14:textId="77777777" w:rsidR="000764CE" w:rsidRDefault="000764CE">
      <w:pPr>
        <w:jc w:val="both"/>
        <w:rPr>
          <w:rFonts w:ascii="Liberation Serif" w:hAnsi="Liberation Serif" w:cs="Liberation Serif"/>
        </w:rPr>
      </w:pPr>
    </w:p>
    <w:p w14:paraId="38187679" w14:textId="77777777" w:rsidR="000764CE" w:rsidRDefault="00460261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(далее – Несовершеннол</w:t>
      </w:r>
      <w:r>
        <w:rPr>
          <w:rFonts w:ascii="Liberation Serif" w:hAnsi="Liberation Serif" w:cs="Liberation Serif"/>
        </w:rPr>
        <w:t>етний) на следующих условиях.</w:t>
      </w:r>
    </w:p>
    <w:p w14:paraId="1D85C7BE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1. Законный представитель дает согласие на обработку как с использованием средств автоматизации, так и без использования таких средств своих персональных данных и персональных данных Несовершеннолетнего, то есть совершение, в </w:t>
      </w:r>
      <w:r>
        <w:rPr>
          <w:rFonts w:ascii="Liberation Serif" w:hAnsi="Liberation Serif" w:cs="Liberation Serif"/>
        </w:rPr>
        <w:t>том числе, следующих действий: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</w:r>
    </w:p>
    <w:p w14:paraId="304C77F3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 Перечень персональных данных Законного представителя, пе</w:t>
      </w:r>
      <w:r>
        <w:rPr>
          <w:rFonts w:ascii="Liberation Serif" w:hAnsi="Liberation Serif" w:cs="Liberation Serif"/>
        </w:rPr>
        <w:t>редаваемых Оператору на обработку:</w:t>
      </w:r>
    </w:p>
    <w:p w14:paraId="00A27A66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‒ фамилия, имя, отчество;</w:t>
      </w:r>
    </w:p>
    <w:p w14:paraId="743E5BB7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‒ сведения об основном документе, удостоверяющем личность;</w:t>
      </w:r>
    </w:p>
    <w:p w14:paraId="17517252" w14:textId="77777777" w:rsidR="000764CE" w:rsidRDefault="00460261">
      <w:pPr>
        <w:ind w:firstLine="709"/>
        <w:jc w:val="both"/>
      </w:pPr>
      <w:r>
        <w:rPr>
          <w:rFonts w:ascii="Liberation Serif" w:hAnsi="Liberation Serif" w:cs="Liberation Serif"/>
        </w:rPr>
        <w:t xml:space="preserve">‒ </w:t>
      </w:r>
      <w:r>
        <w:rPr>
          <w:rFonts w:ascii="Liberation Serif" w:hAnsi="Liberation Serif" w:cs="Liberation Serif"/>
          <w:spacing w:val="-1"/>
        </w:rPr>
        <w:t>адрес регистрации по месту жительства</w:t>
      </w:r>
      <w:r>
        <w:rPr>
          <w:rFonts w:ascii="Liberation Serif" w:hAnsi="Liberation Serif" w:cs="Liberation Serif"/>
        </w:rPr>
        <w:t xml:space="preserve">; </w:t>
      </w:r>
    </w:p>
    <w:p w14:paraId="2A9B75F4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‒ номер телефона;</w:t>
      </w:r>
    </w:p>
    <w:p w14:paraId="2908D407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‒ адрес электронной почты.</w:t>
      </w:r>
    </w:p>
    <w:p w14:paraId="52BAE7D5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 Перечень персональных данных Несовершеннолетне</w:t>
      </w:r>
      <w:r>
        <w:rPr>
          <w:rFonts w:ascii="Liberation Serif" w:hAnsi="Liberation Serif" w:cs="Liberation Serif"/>
        </w:rPr>
        <w:t>го, передаваемых Оператору на обработку:</w:t>
      </w:r>
    </w:p>
    <w:p w14:paraId="675CC7AB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‒ фамилия, имя, отчество;</w:t>
      </w:r>
    </w:p>
    <w:p w14:paraId="6D64DD89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‒ год, месяц, дата рождения;</w:t>
      </w:r>
    </w:p>
    <w:p w14:paraId="5193B89F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‒ сведения об основном документе, удостоверяющем личность, или свидетельстве о рождении; </w:t>
      </w:r>
    </w:p>
    <w:p w14:paraId="2B1E7C50" w14:textId="77777777" w:rsidR="000764CE" w:rsidRDefault="00460261">
      <w:pPr>
        <w:ind w:firstLine="709"/>
        <w:jc w:val="both"/>
      </w:pPr>
      <w:r>
        <w:rPr>
          <w:rFonts w:ascii="Liberation Serif" w:hAnsi="Liberation Serif" w:cs="Liberation Serif"/>
        </w:rPr>
        <w:t xml:space="preserve">‒ </w:t>
      </w:r>
      <w:r>
        <w:rPr>
          <w:rFonts w:ascii="Liberation Serif" w:hAnsi="Liberation Serif" w:cs="Liberation Serif"/>
          <w:spacing w:val="-1"/>
        </w:rPr>
        <w:t>адрес регистрации по месту жительства</w:t>
      </w:r>
      <w:r>
        <w:rPr>
          <w:rFonts w:ascii="Liberation Serif" w:hAnsi="Liberation Serif" w:cs="Liberation Serif"/>
        </w:rPr>
        <w:t>.</w:t>
      </w:r>
    </w:p>
    <w:p w14:paraId="4B93C6A7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4. Согласие дается с целью пр</w:t>
      </w:r>
      <w:r>
        <w:rPr>
          <w:rFonts w:ascii="Liberation Serif" w:hAnsi="Liberation Serif" w:cs="Liberation Serif"/>
        </w:rPr>
        <w:t>иема уведомления о выборе формы образования в соответствии с требованиями части 5 статьи 63 Федерального закона от 29 декабря 2012 года № 273-ФЗ «Об образовании в Российской Федерации».</w:t>
      </w:r>
    </w:p>
    <w:p w14:paraId="7F38DA58" w14:textId="77777777" w:rsidR="000764CE" w:rsidRDefault="00460261">
      <w:pPr>
        <w:autoSpaceDE w:val="0"/>
        <w:ind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5. Настоящее согласие действует до достижения целей обработки персонал</w:t>
      </w:r>
      <w:r>
        <w:rPr>
          <w:rFonts w:ascii="Liberation Serif" w:hAnsi="Liberation Serif" w:cs="Liberation Serif"/>
        </w:rPr>
        <w:t>ьных данных, указанной в пункте 4 настоящего согласия.</w:t>
      </w:r>
    </w:p>
    <w:p w14:paraId="431D4E77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6. Персональные данные подлежат хранению в течение сроков, установленных законодательством Российской Федерации.</w:t>
      </w:r>
    </w:p>
    <w:p w14:paraId="565805AB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>7. Законный представитель может отозвать настоящее согласие путем направления письменног</w:t>
      </w:r>
      <w:r>
        <w:rPr>
          <w:rFonts w:ascii="Liberation Serif" w:hAnsi="Liberation Serif" w:cs="Liberation Serif"/>
        </w:rPr>
        <w:t>о заявления Оператору в произвольной форме. В этом случае Оператор прекращает обработку персональных данных Законного представителя и Несовершеннолетнего, а персональные данные подлежат уничтожению, если отсутствуют иные правовые основания для обработки, у</w:t>
      </w:r>
      <w:r>
        <w:rPr>
          <w:rFonts w:ascii="Liberation Serif" w:hAnsi="Liberation Serif" w:cs="Liberation Serif"/>
        </w:rPr>
        <w:t xml:space="preserve">становленные законодательством Российской Федерации. </w:t>
      </w:r>
    </w:p>
    <w:p w14:paraId="09DE542E" w14:textId="77777777" w:rsidR="000764CE" w:rsidRDefault="00460261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8. Законный представитель подтверждает, что, давая согласие, действует по собственной воле и в интересах Несовершеннолетнего.</w:t>
      </w:r>
    </w:p>
    <w:p w14:paraId="31502122" w14:textId="77777777" w:rsidR="000764CE" w:rsidRDefault="000764CE">
      <w:pPr>
        <w:jc w:val="center"/>
        <w:rPr>
          <w:rFonts w:ascii="Liberation Serif" w:hAnsi="Liberation Serif" w:cs="Liberation Serif"/>
        </w:rPr>
      </w:pPr>
    </w:p>
    <w:p w14:paraId="6A13E692" w14:textId="77777777" w:rsidR="000764CE" w:rsidRDefault="000764CE">
      <w:pPr>
        <w:jc w:val="center"/>
        <w:rPr>
          <w:rFonts w:ascii="Liberation Serif" w:hAnsi="Liberation Serif" w:cs="Liberation Serif"/>
        </w:rPr>
      </w:pPr>
    </w:p>
    <w:p w14:paraId="18816B59" w14:textId="77777777" w:rsidR="000764CE" w:rsidRDefault="00460261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«__</w:t>
      </w:r>
      <w:proofErr w:type="gramStart"/>
      <w:r>
        <w:rPr>
          <w:rFonts w:ascii="Liberation Serif" w:hAnsi="Liberation Serif" w:cs="Liberation Serif"/>
        </w:rPr>
        <w:t>_»_</w:t>
      </w:r>
      <w:proofErr w:type="gramEnd"/>
      <w:r>
        <w:rPr>
          <w:rFonts w:ascii="Liberation Serif" w:hAnsi="Liberation Serif" w:cs="Liberation Serif"/>
        </w:rPr>
        <w:t xml:space="preserve">________ 20___г. </w:t>
      </w:r>
      <w:r>
        <w:rPr>
          <w:rFonts w:ascii="Liberation Serif" w:hAnsi="Liberation Serif" w:cs="Liberation Serif"/>
        </w:rPr>
        <w:t xml:space="preserve">                                     ____________ /_________________________</w:t>
      </w:r>
    </w:p>
    <w:p w14:paraId="37FFF5EC" w14:textId="77777777" w:rsidR="000764CE" w:rsidRDefault="00460261">
      <w:pPr>
        <w:rPr>
          <w:rFonts w:ascii="Liberation Serif" w:hAnsi="Liberation Serif" w:cs="Liberation Serif"/>
          <w:sz w:val="16"/>
        </w:rPr>
      </w:pPr>
      <w:r>
        <w:rPr>
          <w:rFonts w:ascii="Liberation Serif" w:hAnsi="Liberation Serif" w:cs="Liberation Serif"/>
          <w:sz w:val="16"/>
        </w:rPr>
        <w:t xml:space="preserve">                                                                                                                                (</w:t>
      </w:r>
      <w:proofErr w:type="gramStart"/>
      <w:r>
        <w:rPr>
          <w:rFonts w:ascii="Liberation Serif" w:hAnsi="Liberation Serif" w:cs="Liberation Serif"/>
          <w:sz w:val="16"/>
        </w:rPr>
        <w:t xml:space="preserve">подпись)   </w:t>
      </w:r>
      <w:proofErr w:type="gramEnd"/>
      <w:r>
        <w:rPr>
          <w:rFonts w:ascii="Liberation Serif" w:hAnsi="Liberation Serif" w:cs="Liberation Serif"/>
          <w:sz w:val="16"/>
        </w:rPr>
        <w:t xml:space="preserve">                                 (иници</w:t>
      </w:r>
      <w:r>
        <w:rPr>
          <w:rFonts w:ascii="Liberation Serif" w:hAnsi="Liberation Serif" w:cs="Liberation Serif"/>
          <w:sz w:val="16"/>
        </w:rPr>
        <w:t>алы, фамилия)</w:t>
      </w:r>
    </w:p>
    <w:p w14:paraId="718A283D" w14:textId="77777777" w:rsidR="000764CE" w:rsidRDefault="000764CE">
      <w:pPr>
        <w:jc w:val="center"/>
        <w:rPr>
          <w:rFonts w:ascii="Liberation Serif" w:hAnsi="Liberation Serif" w:cs="Liberation Serif"/>
        </w:rPr>
      </w:pPr>
    </w:p>
    <w:p w14:paraId="5C368D44" w14:textId="77777777" w:rsidR="000764CE" w:rsidRDefault="000764C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0764CE">
      <w:headerReference w:type="default" r:id="rId6"/>
      <w:footerReference w:type="default" r:id="rId7"/>
      <w:pgSz w:w="11906" w:h="16838"/>
      <w:pgMar w:top="993" w:right="624" w:bottom="709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A3100" w14:textId="77777777" w:rsidR="00460261" w:rsidRDefault="00460261">
      <w:r>
        <w:separator/>
      </w:r>
    </w:p>
  </w:endnote>
  <w:endnote w:type="continuationSeparator" w:id="0">
    <w:p w14:paraId="512BA465" w14:textId="77777777" w:rsidR="00460261" w:rsidRDefault="00460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1AF8B" w14:textId="77777777" w:rsidR="00631A13" w:rsidRDefault="0046026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AC4D7" w14:textId="77777777" w:rsidR="00460261" w:rsidRDefault="00460261">
      <w:r>
        <w:rPr>
          <w:color w:val="000000"/>
        </w:rPr>
        <w:separator/>
      </w:r>
    </w:p>
  </w:footnote>
  <w:footnote w:type="continuationSeparator" w:id="0">
    <w:p w14:paraId="2FD5155F" w14:textId="77777777" w:rsidR="00460261" w:rsidRDefault="00460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24146" w14:textId="77777777" w:rsidR="00631A13" w:rsidRDefault="00460261">
    <w:pPr>
      <w:pStyle w:val="a3"/>
      <w:jc w:val="center"/>
    </w:pPr>
  </w:p>
  <w:p w14:paraId="4CEF092C" w14:textId="77777777" w:rsidR="00631A13" w:rsidRDefault="00460261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764CE"/>
    <w:rsid w:val="000564A6"/>
    <w:rsid w:val="000764CE"/>
    <w:rsid w:val="0046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97819"/>
  <w15:docId w15:val="{12210836-12FD-41D1-A99B-BAA748BD3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textAlignment w:val="auto"/>
    </w:pPr>
    <w:rPr>
      <w:rFonts w:ascii="Calibri" w:hAnsi="Calibri" w:cs="Calibri"/>
      <w:sz w:val="22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3647</Words>
  <Characters>20790</Characters>
  <Application>Microsoft Office Word</Application>
  <DocSecurity>0</DocSecurity>
  <Lines>173</Lines>
  <Paragraphs>48</Paragraphs>
  <ScaleCrop>false</ScaleCrop>
  <Company/>
  <LinksUpToDate>false</LinksUpToDate>
  <CharactersWithSpaces>24389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2026-06-02T06:32:00Z</cp:lastPrinted>
  <dcterms:created xsi:type="dcterms:W3CDTF">2026-06-02T12:20:00Z</dcterms:created>
  <dcterms:modified xsi:type="dcterms:W3CDTF">2026-06-02T12:20:00Z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