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A3748" w14:textId="77777777" w:rsidR="002829CD" w:rsidRDefault="00444E17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AE5237" wp14:editId="5C94BA1B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EA2603A" w14:textId="77777777" w:rsidR="002829CD" w:rsidRDefault="00444E1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УТВЕЖДЕН</w:t>
                            </w:r>
                          </w:p>
                          <w:p w14:paraId="36529120" w14:textId="77777777" w:rsidR="002829CD" w:rsidRDefault="00444E1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18963C70" w14:textId="77777777" w:rsidR="002829CD" w:rsidRDefault="00444E1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2829CD" w14:paraId="2386DAAE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69956EC" w14:textId="77777777" w:rsidR="002829CD" w:rsidRDefault="00444E17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53A88B74" w14:textId="77777777" w:rsidR="002829CD" w:rsidRDefault="00444E17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03.06.2026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3FAB451" w14:textId="77777777" w:rsidR="002829CD" w:rsidRDefault="00444E17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3E42C5E" w14:textId="77777777" w:rsidR="002829CD" w:rsidRDefault="00444E17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861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07801876" w14:textId="77777777" w:rsidR="002829CD" w:rsidRDefault="002829C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83712C6" w14:textId="77777777" w:rsidR="002829CD" w:rsidRDefault="002829C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3D820B4" w14:textId="77777777" w:rsidR="002829CD" w:rsidRDefault="002829CD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AE523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7EA2603A" w14:textId="77777777" w:rsidR="002829CD" w:rsidRDefault="00444E17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УТВЕЖДЕН</w:t>
                      </w:r>
                    </w:p>
                    <w:p w14:paraId="36529120" w14:textId="77777777" w:rsidR="002829CD" w:rsidRDefault="00444E17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18963C70" w14:textId="77777777" w:rsidR="002829CD" w:rsidRDefault="00444E17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2829CD" w14:paraId="2386DAAE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69956EC" w14:textId="77777777" w:rsidR="002829CD" w:rsidRDefault="00444E1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53A88B74" w14:textId="77777777" w:rsidR="002829CD" w:rsidRDefault="00444E17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03.06.2026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3FAB451" w14:textId="77777777" w:rsidR="002829CD" w:rsidRDefault="00444E1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3E42C5E" w14:textId="77777777" w:rsidR="002829CD" w:rsidRDefault="00444E17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861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07801876" w14:textId="77777777" w:rsidR="002829CD" w:rsidRDefault="002829C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83712C6" w14:textId="77777777" w:rsidR="002829CD" w:rsidRDefault="002829C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3D820B4" w14:textId="77777777" w:rsidR="002829CD" w:rsidRDefault="002829CD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37D7A4EA" w14:textId="77777777" w:rsidR="002829CD" w:rsidRDefault="002829C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6DE8417" w14:textId="77777777" w:rsidR="002829CD" w:rsidRDefault="002829C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17E5375" w14:textId="77777777" w:rsidR="002829CD" w:rsidRDefault="002829C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6544E99" w14:textId="77777777" w:rsidR="002829CD" w:rsidRDefault="002829CD">
      <w:pPr>
        <w:tabs>
          <w:tab w:val="left" w:pos="3960"/>
        </w:tabs>
        <w:jc w:val="center"/>
        <w:rPr>
          <w:rFonts w:ascii="Liberation Serif" w:hAnsi="Liberation Serif"/>
          <w:b/>
          <w:sz w:val="28"/>
          <w:szCs w:val="28"/>
        </w:rPr>
      </w:pPr>
    </w:p>
    <w:p w14:paraId="4B582C08" w14:textId="77777777" w:rsidR="002829CD" w:rsidRDefault="002829CD">
      <w:pPr>
        <w:tabs>
          <w:tab w:val="left" w:pos="3960"/>
        </w:tabs>
        <w:jc w:val="center"/>
        <w:rPr>
          <w:rFonts w:ascii="Liberation Serif" w:hAnsi="Liberation Serif"/>
          <w:b/>
          <w:sz w:val="28"/>
          <w:szCs w:val="28"/>
        </w:rPr>
      </w:pPr>
    </w:p>
    <w:p w14:paraId="109E1C28" w14:textId="77777777" w:rsidR="002829CD" w:rsidRDefault="002829CD">
      <w:pPr>
        <w:tabs>
          <w:tab w:val="left" w:pos="3960"/>
        </w:tabs>
        <w:jc w:val="center"/>
        <w:rPr>
          <w:rFonts w:ascii="Liberation Serif" w:hAnsi="Liberation Serif"/>
          <w:b/>
          <w:sz w:val="28"/>
          <w:szCs w:val="28"/>
        </w:rPr>
      </w:pPr>
    </w:p>
    <w:p w14:paraId="1CAAD791" w14:textId="77777777" w:rsidR="002829CD" w:rsidRDefault="00444E17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ПЛАН</w:t>
      </w:r>
    </w:p>
    <w:p w14:paraId="611C8F85" w14:textId="77777777" w:rsidR="002829CD" w:rsidRDefault="00444E17">
      <w:pPr>
        <w:pStyle w:val="ConsPlusNonformat"/>
        <w:shd w:val="clear" w:color="auto" w:fill="FFFFFF"/>
        <w:tabs>
          <w:tab w:val="left" w:pos="993"/>
        </w:tabs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 xml:space="preserve">по подготовке к проведению основных мероприятий, </w:t>
      </w:r>
    </w:p>
    <w:p w14:paraId="1FBAC3D9" w14:textId="77777777" w:rsidR="002829CD" w:rsidRDefault="00444E17">
      <w:pPr>
        <w:pStyle w:val="ConsPlusNonformat"/>
        <w:shd w:val="clear" w:color="auto" w:fill="FFFFFF"/>
        <w:tabs>
          <w:tab w:val="left" w:pos="993"/>
        </w:tabs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 xml:space="preserve">посвященных Дню молодежи </w:t>
      </w:r>
    </w:p>
    <w:p w14:paraId="5AF83033" w14:textId="77777777" w:rsidR="002829CD" w:rsidRDefault="002829CD">
      <w:pPr>
        <w:pStyle w:val="ConsPlusNonformat"/>
        <w:shd w:val="clear" w:color="auto" w:fill="FFFFFF"/>
        <w:tabs>
          <w:tab w:val="left" w:pos="993"/>
        </w:tabs>
        <w:ind w:left="709"/>
        <w:jc w:val="center"/>
        <w:rPr>
          <w:rFonts w:ascii="Liberation Serif" w:hAnsi="Liberation Serif" w:cs="Times New Roman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7"/>
        <w:gridCol w:w="2500"/>
        <w:gridCol w:w="1985"/>
        <w:gridCol w:w="2128"/>
        <w:gridCol w:w="2371"/>
      </w:tblGrid>
      <w:tr w:rsidR="002829CD" w14:paraId="225CF5BA" w14:textId="77777777">
        <w:tblPrEx>
          <w:tblCellMar>
            <w:top w:w="0" w:type="dxa"/>
            <w:bottom w:w="0" w:type="dxa"/>
          </w:tblCellMar>
        </w:tblPrEx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E0298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67AE6" w14:textId="77777777" w:rsidR="002829CD" w:rsidRDefault="00444E17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5C928" w14:textId="77777777" w:rsidR="002829CD" w:rsidRDefault="00444E17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Дата и время </w:t>
            </w:r>
            <w:r>
              <w:rPr>
                <w:rFonts w:ascii="Liberation Serif" w:hAnsi="Liberation Serif"/>
                <w:sz w:val="28"/>
                <w:szCs w:val="28"/>
              </w:rPr>
              <w:t>проведения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2EA43" w14:textId="77777777" w:rsidR="002829CD" w:rsidRDefault="00444E17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Место </w:t>
            </w:r>
          </w:p>
          <w:p w14:paraId="5E51C0F0" w14:textId="77777777" w:rsidR="002829CD" w:rsidRDefault="00444E17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проведения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3A4A9" w14:textId="77777777" w:rsidR="002829CD" w:rsidRDefault="00444E17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Ответственный </w:t>
            </w:r>
          </w:p>
          <w:p w14:paraId="66B0A954" w14:textId="77777777" w:rsidR="002829CD" w:rsidRDefault="00444E17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исполнитель </w:t>
            </w:r>
          </w:p>
        </w:tc>
      </w:tr>
      <w:tr w:rsidR="002829CD" w14:paraId="68ABBD4D" w14:textId="77777777">
        <w:tblPrEx>
          <w:tblCellMar>
            <w:top w:w="0" w:type="dxa"/>
            <w:bottom w:w="0" w:type="dxa"/>
          </w:tblCellMar>
        </w:tblPrEx>
        <w:tc>
          <w:tcPr>
            <w:tcW w:w="95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BA953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Подготовка ко Дню молодежи:</w:t>
            </w:r>
          </w:p>
        </w:tc>
      </w:tr>
      <w:tr w:rsidR="002829CD" w14:paraId="6347958D" w14:textId="77777777">
        <w:tblPrEx>
          <w:tblCellMar>
            <w:top w:w="0" w:type="dxa"/>
            <w:bottom w:w="0" w:type="dxa"/>
          </w:tblCellMar>
        </w:tblPrEx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A1F3F" w14:textId="77777777" w:rsidR="002829CD" w:rsidRDefault="002829CD">
            <w:pPr>
              <w:widowControl w:val="0"/>
              <w:numPr>
                <w:ilvl w:val="0"/>
                <w:numId w:val="2"/>
              </w:numPr>
              <w:suppressAutoHyphens w:val="0"/>
              <w:autoSpaceDE w:val="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D796C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Заседание организационного комитета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7ED4B" w14:textId="77777777" w:rsidR="002829CD" w:rsidRDefault="00444E17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16.06.2026</w:t>
            </w:r>
          </w:p>
          <w:p w14:paraId="48A70D8B" w14:textId="77777777" w:rsidR="002829CD" w:rsidRDefault="00444E17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15.00 часов</w:t>
            </w:r>
          </w:p>
          <w:p w14:paraId="4BBF6948" w14:textId="77777777" w:rsidR="002829CD" w:rsidRDefault="00444E17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(по необходимости)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6DC8E" w14:textId="77777777" w:rsidR="002829CD" w:rsidRDefault="00444E17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 согласованию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7EE8F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МКУ «УСМ ГО Верхняя Пышма» (Хмелёва А.А.)</w:t>
            </w:r>
          </w:p>
        </w:tc>
      </w:tr>
      <w:tr w:rsidR="002829CD" w14:paraId="4A5A47FF" w14:textId="77777777">
        <w:tblPrEx>
          <w:tblCellMar>
            <w:top w:w="0" w:type="dxa"/>
            <w:bottom w:w="0" w:type="dxa"/>
          </w:tblCellMar>
        </w:tblPrEx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12581" w14:textId="77777777" w:rsidR="002829CD" w:rsidRDefault="002829CD">
            <w:pPr>
              <w:widowControl w:val="0"/>
              <w:numPr>
                <w:ilvl w:val="0"/>
                <w:numId w:val="1"/>
              </w:numPr>
              <w:suppressAutoHyphens w:val="0"/>
              <w:autoSpaceDE w:val="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89330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Разработка 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утверждение положений мероприятий, составление сметы по проведению Дня молодежи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383A9" w14:textId="77777777" w:rsidR="002829CD" w:rsidRDefault="00444E17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19.06.2026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EC18A" w14:textId="77777777" w:rsidR="002829CD" w:rsidRDefault="002829C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3881F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МКУ «УСМ ГО Верхняя Пышма» (Хмелёва А.Н.)</w:t>
            </w:r>
          </w:p>
          <w:p w14:paraId="79BA07EB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муниципальное автономное учреждение дополнительного образования «Детско-юношеский центр «Алые паруса» (далее – МАУ </w:t>
            </w:r>
            <w:r>
              <w:rPr>
                <w:rFonts w:ascii="Liberation Serif" w:hAnsi="Liberation Serif"/>
                <w:sz w:val="28"/>
                <w:szCs w:val="28"/>
              </w:rPr>
              <w:t>ДО «ДЮЦ «Алые паруса» (Мосиенко Г.А.),</w:t>
            </w:r>
          </w:p>
          <w:p w14:paraId="70CEA978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муниципальное автономное учреждение «Центр по работе с молодежью «Объединение клубов по месту жительства» (далее – МАУ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«ЦРМ «Объединение клубов»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(Шалагина С.В.)</w:t>
            </w:r>
          </w:p>
          <w:p w14:paraId="43485E66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Муниципальное автономное учреждение дополнительного обра</w:t>
            </w:r>
            <w:r>
              <w:rPr>
                <w:rFonts w:ascii="Liberation Serif" w:hAnsi="Liberation Serif"/>
                <w:sz w:val="28"/>
                <w:szCs w:val="28"/>
              </w:rPr>
              <w:t>зования «Спортивная школа по автомотоспорту» (Далее МАУ ДО «СШ по АМС» (Кузнецова Е.А.)</w:t>
            </w:r>
          </w:p>
        </w:tc>
      </w:tr>
      <w:tr w:rsidR="002829CD" w14:paraId="4FE25F12" w14:textId="77777777">
        <w:tblPrEx>
          <w:tblCellMar>
            <w:top w:w="0" w:type="dxa"/>
            <w:bottom w:w="0" w:type="dxa"/>
          </w:tblCellMar>
        </w:tblPrEx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8CC6B" w14:textId="77777777" w:rsidR="002829CD" w:rsidRDefault="002829CD">
            <w:pPr>
              <w:widowControl w:val="0"/>
              <w:numPr>
                <w:ilvl w:val="0"/>
                <w:numId w:val="1"/>
              </w:numPr>
              <w:suppressAutoHyphens w:val="0"/>
              <w:autoSpaceDE w:val="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6E2FD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Подготовка сценариев по проведению мероприятий в рамках Дня молодежи, решение организационных вопросов по подключению звукоусиливающей аппаратуры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ECDA3" w14:textId="77777777" w:rsidR="002829CD" w:rsidRDefault="00444E17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24.06.2026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3DC3A" w14:textId="77777777" w:rsidR="002829CD" w:rsidRDefault="002829C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47A35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МКУ «</w:t>
            </w:r>
            <w:r>
              <w:rPr>
                <w:rFonts w:ascii="Liberation Serif" w:hAnsi="Liberation Serif"/>
                <w:sz w:val="28"/>
                <w:szCs w:val="28"/>
              </w:rPr>
              <w:t>УСМ ГО Верхняя Пышма» (Хмелёва А.Н.)</w:t>
            </w:r>
          </w:p>
          <w:p w14:paraId="5FE114A0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МАУ ДО «ДЮЦ «Алые паруса» (Мосиенко Г.А.),</w:t>
            </w:r>
          </w:p>
          <w:p w14:paraId="58E12201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МАУ «ЦРМ «Объединение клубов» (Шалагина С.В.), МАУ ДО «СШ по АМС» (Кузнецова Е.А.), муниципальное бюджетное учреждение культуры «Манин парк» (далее – МБУК «Манин парк»)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(Демиденко Н.С.)</w:t>
            </w:r>
          </w:p>
        </w:tc>
      </w:tr>
      <w:tr w:rsidR="002829CD" w14:paraId="05CF6F3B" w14:textId="77777777">
        <w:tblPrEx>
          <w:tblCellMar>
            <w:top w:w="0" w:type="dxa"/>
            <w:bottom w:w="0" w:type="dxa"/>
          </w:tblCellMar>
        </w:tblPrEx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62628" w14:textId="77777777" w:rsidR="002829CD" w:rsidRDefault="002829CD">
            <w:pPr>
              <w:widowControl w:val="0"/>
              <w:numPr>
                <w:ilvl w:val="0"/>
                <w:numId w:val="1"/>
              </w:numPr>
              <w:suppressAutoHyphens w:val="0"/>
              <w:autoSpaceDE w:val="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2A697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Рассылка положений о мероприятиях в рамках Дня молодежи, приглашений для участия в них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DFBCB" w14:textId="77777777" w:rsidR="002829CD" w:rsidRDefault="00444E17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26.06.2026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18E36" w14:textId="77777777" w:rsidR="002829CD" w:rsidRDefault="002829C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983EF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МКУ «УСМ ГО Верхняя Пышма» (Хмелёва А.Н.), </w:t>
            </w:r>
          </w:p>
          <w:p w14:paraId="5DC74B41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отдела по связям с общественностью Администрации городского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округа Верхняя Пышма </w:t>
            </w:r>
            <w:r>
              <w:rPr>
                <w:rFonts w:ascii="Liberation Serif" w:hAnsi="Liberation Serif"/>
                <w:sz w:val="28"/>
                <w:szCs w:val="28"/>
              </w:rPr>
              <w:t>(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Снедкова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 Е.В.),</w:t>
            </w:r>
          </w:p>
          <w:p w14:paraId="419ED7F3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организаторы площадок</w:t>
            </w:r>
          </w:p>
        </w:tc>
      </w:tr>
      <w:tr w:rsidR="002829CD" w14:paraId="2FDE8CD1" w14:textId="77777777">
        <w:tblPrEx>
          <w:tblCellMar>
            <w:top w:w="0" w:type="dxa"/>
            <w:bottom w:w="0" w:type="dxa"/>
          </w:tblCellMar>
        </w:tblPrEx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AD7C5" w14:textId="77777777" w:rsidR="002829CD" w:rsidRDefault="002829CD">
            <w:pPr>
              <w:widowControl w:val="0"/>
              <w:numPr>
                <w:ilvl w:val="0"/>
                <w:numId w:val="1"/>
              </w:numPr>
              <w:suppressAutoHyphens w:val="0"/>
              <w:autoSpaceDE w:val="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44FEC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Приобретение наградной атрибутики, сувенирной продукции, реквизита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AE2C9" w14:textId="77777777" w:rsidR="002829CD" w:rsidRDefault="00444E17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26.06.2026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AFF87" w14:textId="77777777" w:rsidR="002829CD" w:rsidRDefault="002829C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9B4F6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МКУ «УСМ ГО Верхняя Пышма» (Хмелёва А.Н.),</w:t>
            </w:r>
          </w:p>
          <w:p w14:paraId="29D00FD2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МАУ ДО «ДЮЦ «Алые паруса» (Мосиенко Г.А.),</w:t>
            </w:r>
          </w:p>
          <w:p w14:paraId="2DFBA596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МАУ «ЦРМ «Объединение клубов» </w:t>
            </w:r>
            <w:r>
              <w:rPr>
                <w:rFonts w:ascii="Liberation Serif" w:hAnsi="Liberation Serif"/>
                <w:sz w:val="28"/>
                <w:szCs w:val="28"/>
              </w:rPr>
              <w:t>(Шалагина С.В.),</w:t>
            </w:r>
          </w:p>
          <w:p w14:paraId="2A0C2B1C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МАУ ДО «СШ по АМС» (Кузнецова Е.А.)</w:t>
            </w:r>
          </w:p>
        </w:tc>
      </w:tr>
      <w:tr w:rsidR="002829CD" w14:paraId="16BFB98E" w14:textId="77777777">
        <w:tblPrEx>
          <w:tblCellMar>
            <w:top w:w="0" w:type="dxa"/>
            <w:bottom w:w="0" w:type="dxa"/>
          </w:tblCellMar>
        </w:tblPrEx>
        <w:trPr>
          <w:trHeight w:val="917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CF7E2" w14:textId="77777777" w:rsidR="002829CD" w:rsidRDefault="002829CD">
            <w:pPr>
              <w:numPr>
                <w:ilvl w:val="0"/>
                <w:numId w:val="1"/>
              </w:numPr>
              <w:suppressAutoHyphens w:val="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E574A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Анонсирование Дня молодежи в местных СМИ, торговых точках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7A8F2" w14:textId="77777777" w:rsidR="002829CD" w:rsidRDefault="00444E17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27.06.2026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91772" w14:textId="77777777" w:rsidR="002829CD" w:rsidRDefault="002829C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5277D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отдела по связям с общественностью Администрации городского округа Верхняя Пышма (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Снедкова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 Е.В.), МКУ «УСМ ГО </w:t>
            </w:r>
            <w:r>
              <w:rPr>
                <w:rFonts w:ascii="Liberation Serif" w:hAnsi="Liberation Serif"/>
                <w:sz w:val="28"/>
                <w:szCs w:val="28"/>
              </w:rPr>
              <w:t>Верхняя Пышма» (Хмелёва А.Н.),</w:t>
            </w:r>
          </w:p>
          <w:p w14:paraId="3E68AD4B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МКУ «УК ГО </w:t>
            </w:r>
          </w:p>
          <w:p w14:paraId="50CCE9A4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Верхняя Пышма» (Харина С.В.),</w:t>
            </w:r>
          </w:p>
          <w:p w14:paraId="602C18C9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организаторы площадок</w:t>
            </w:r>
          </w:p>
        </w:tc>
      </w:tr>
      <w:tr w:rsidR="002829CD" w14:paraId="6FF4D0EC" w14:textId="77777777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95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E2A97" w14:textId="77777777" w:rsidR="002829CD" w:rsidRDefault="00444E1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Проведение Дня молодежи:</w:t>
            </w:r>
          </w:p>
        </w:tc>
      </w:tr>
      <w:tr w:rsidR="002829CD" w14:paraId="2EDC41ED" w14:textId="77777777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FE76C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DCD1B" w14:textId="77777777" w:rsidR="002829CD" w:rsidRDefault="00444E17">
            <w:pPr>
              <w:widowControl w:val="0"/>
              <w:autoSpaceDE w:val="0"/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Программа мероприятия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291D4" w14:textId="77777777" w:rsidR="002829CD" w:rsidRDefault="00444E17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27.06.2026</w:t>
            </w:r>
          </w:p>
          <w:p w14:paraId="1BF11FCD" w14:textId="77777777" w:rsidR="002829CD" w:rsidRDefault="00444E17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11.00 часов –23.00 часов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DAE47" w14:textId="77777777" w:rsidR="002829CD" w:rsidRDefault="00444E17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МБУК «Манин парк»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3931E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МКУ «УСМ ГО Верхняя Пышма» (Хмелёва А.Н.),</w:t>
            </w:r>
          </w:p>
          <w:p w14:paraId="1B5F97A7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МКУ «УК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ГО </w:t>
            </w:r>
          </w:p>
          <w:p w14:paraId="3D49AC86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Верхняя Пышма» (Харина С.В.),</w:t>
            </w:r>
          </w:p>
          <w:p w14:paraId="4E6C6144" w14:textId="77777777" w:rsidR="002829CD" w:rsidRDefault="00444E17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организаторы площадок</w:t>
            </w:r>
          </w:p>
        </w:tc>
      </w:tr>
    </w:tbl>
    <w:p w14:paraId="52D9DADE" w14:textId="77777777" w:rsidR="002829CD" w:rsidRDefault="002829CD">
      <w:pPr>
        <w:tabs>
          <w:tab w:val="left" w:pos="3960"/>
        </w:tabs>
        <w:jc w:val="center"/>
        <w:rPr>
          <w:rFonts w:ascii="Liberation Serif" w:hAnsi="Liberation Serif"/>
          <w:b/>
          <w:spacing w:val="2"/>
          <w:sz w:val="2"/>
          <w:szCs w:val="2"/>
        </w:rPr>
      </w:pPr>
    </w:p>
    <w:sectPr w:rsidR="002829CD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CB801" w14:textId="77777777" w:rsidR="00000000" w:rsidRDefault="00444E17">
      <w:r>
        <w:separator/>
      </w:r>
    </w:p>
  </w:endnote>
  <w:endnote w:type="continuationSeparator" w:id="0">
    <w:p w14:paraId="08628064" w14:textId="77777777" w:rsidR="00000000" w:rsidRDefault="00444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E7D6B" w14:textId="77777777" w:rsidR="00AC1457" w:rsidRDefault="00444E17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48B81" w14:textId="77777777" w:rsidR="00000000" w:rsidRDefault="00444E17">
      <w:r>
        <w:rPr>
          <w:color w:val="000000"/>
        </w:rPr>
        <w:separator/>
      </w:r>
    </w:p>
  </w:footnote>
  <w:footnote w:type="continuationSeparator" w:id="0">
    <w:p w14:paraId="1999A93D" w14:textId="77777777" w:rsidR="00000000" w:rsidRDefault="00444E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DF43F" w14:textId="77777777" w:rsidR="00AC1457" w:rsidRDefault="00444E17">
    <w:pPr>
      <w:pStyle w:val="a3"/>
      <w:jc w:val="center"/>
    </w:pPr>
  </w:p>
  <w:p w14:paraId="326FFAB7" w14:textId="77777777" w:rsidR="00AC1457" w:rsidRDefault="00444E17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F1248"/>
    <w:multiLevelType w:val="multilevel"/>
    <w:tmpl w:val="30F81D4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829CD"/>
    <w:rsid w:val="002829CD"/>
    <w:rsid w:val="0044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F2F92ED"/>
  <w15:docId w15:val="{780CBE7C-7064-4897-A30F-880027043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pPr>
      <w:widowControl w:val="0"/>
      <w:autoSpaceDE w:val="0"/>
      <w:textAlignment w:val="auto"/>
    </w:pPr>
    <w:rPr>
      <w:rFonts w:ascii="Courier New" w:hAnsi="Courier New" w:cs="Courier New"/>
    </w:rPr>
  </w:style>
  <w:style w:type="paragraph" w:customStyle="1" w:styleId="FontStyle31">
    <w:name w:val="FontStyle31"/>
    <w:basedOn w:val="a"/>
    <w:pPr>
      <w:tabs>
        <w:tab w:val="left" w:pos="3960"/>
      </w:tabs>
      <w:suppressAutoHyphens w:val="0"/>
      <w:spacing w:after="100"/>
      <w:ind w:left="357"/>
      <w:jc w:val="center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363</Words>
  <Characters>2071</Characters>
  <Application>Microsoft Office Word</Application>
  <DocSecurity>0</DocSecurity>
  <Lines>17</Lines>
  <Paragraphs>4</Paragraphs>
  <ScaleCrop>false</ScaleCrop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2010-07-27T08:41:00Z</cp:lastPrinted>
  <dcterms:created xsi:type="dcterms:W3CDTF">2026-06-03T11:59:00Z</dcterms:created>
  <dcterms:modified xsi:type="dcterms:W3CDTF">2026-06-03T11:59:00Z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