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4B1D5" w14:textId="77777777" w:rsidR="006E026C" w:rsidRDefault="007056F6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64C988" wp14:editId="6E941BE7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905985C" w14:textId="77777777" w:rsidR="006E026C" w:rsidRDefault="007056F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16B2E83A" w14:textId="77777777" w:rsidR="006E026C" w:rsidRDefault="007056F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6E026C" w14:paraId="319B5CD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883B4A3" w14:textId="77777777" w:rsidR="006E026C" w:rsidRDefault="007056F6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FB5BA91" w14:textId="77777777" w:rsidR="006E026C" w:rsidRDefault="007056F6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05.06.2026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9C30EFD" w14:textId="77777777" w:rsidR="006E026C" w:rsidRDefault="007056F6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B22D03B" w14:textId="77777777" w:rsidR="006E026C" w:rsidRDefault="007056F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872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3045BC96" w14:textId="77777777" w:rsidR="006E026C" w:rsidRDefault="006E026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E609277" w14:textId="77777777" w:rsidR="006E026C" w:rsidRDefault="006E026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9DFE67A" w14:textId="77777777" w:rsidR="006E026C" w:rsidRDefault="006E026C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64C98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905985C" w14:textId="77777777" w:rsidR="006E026C" w:rsidRDefault="007056F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16B2E83A" w14:textId="77777777" w:rsidR="006E026C" w:rsidRDefault="007056F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6E026C" w14:paraId="319B5CD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883B4A3" w14:textId="77777777" w:rsidR="006E026C" w:rsidRDefault="007056F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1FB5BA91" w14:textId="77777777" w:rsidR="006E026C" w:rsidRDefault="007056F6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05.06.2026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9C30EFD" w14:textId="77777777" w:rsidR="006E026C" w:rsidRDefault="007056F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B22D03B" w14:textId="77777777" w:rsidR="006E026C" w:rsidRDefault="007056F6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872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3045BC96" w14:textId="77777777" w:rsidR="006E026C" w:rsidRDefault="006E026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E609277" w14:textId="77777777" w:rsidR="006E026C" w:rsidRDefault="006E026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9DFE67A" w14:textId="77777777" w:rsidR="006E026C" w:rsidRDefault="006E026C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D56F478" w14:textId="77777777" w:rsidR="006E026C" w:rsidRDefault="006E026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BED935B" w14:textId="77777777" w:rsidR="006E026C" w:rsidRDefault="006E026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43AFC41" w14:textId="77777777" w:rsidR="006E026C" w:rsidRDefault="006E026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5EBF632" w14:textId="77777777" w:rsidR="006E026C" w:rsidRDefault="006E026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850B8ED" w14:textId="77777777" w:rsidR="006E026C" w:rsidRDefault="006E026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BD330FF" w14:textId="77777777" w:rsidR="006E026C" w:rsidRDefault="007056F6">
      <w:pPr>
        <w:ind w:left="-57"/>
        <w:jc w:val="center"/>
        <w:rPr>
          <w:rFonts w:ascii="Liberation Serif" w:hAnsi="Liberation Serif"/>
          <w:spacing w:val="2"/>
          <w:sz w:val="28"/>
          <w:szCs w:val="28"/>
        </w:rPr>
      </w:pPr>
      <w:r>
        <w:rPr>
          <w:rFonts w:ascii="Liberation Serif" w:hAnsi="Liberation Serif"/>
          <w:spacing w:val="2"/>
          <w:sz w:val="28"/>
          <w:szCs w:val="28"/>
        </w:rPr>
        <w:t>Проект границ земельного участка кладбища в п. Кедровое</w:t>
      </w:r>
    </w:p>
    <w:p w14:paraId="400B5265" w14:textId="77777777" w:rsidR="006E026C" w:rsidRDefault="007056F6">
      <w:pPr>
        <w:ind w:left="-57"/>
        <w:jc w:val="center"/>
      </w:pPr>
      <w:r>
        <w:rPr>
          <w:rFonts w:ascii="Liberation Serif" w:hAnsi="Liberation Serif"/>
          <w:noProof/>
        </w:rPr>
        <w:drawing>
          <wp:inline distT="0" distB="0" distL="0" distR="0" wp14:anchorId="42FF6148" wp14:editId="5A43E471">
            <wp:extent cx="5940427" cy="3980822"/>
            <wp:effectExtent l="0" t="0" r="3173" b="628"/>
            <wp:docPr id="2" name="Picture 2" descr="C:\Users\blohinaas\AppData\Local\Microsoft\Windows\INetCache\Content.Word\Предложение по границам кладбища вариант 2 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7" cy="398082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6E026C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0FDBF" w14:textId="77777777" w:rsidR="007056F6" w:rsidRDefault="007056F6">
      <w:r>
        <w:separator/>
      </w:r>
    </w:p>
  </w:endnote>
  <w:endnote w:type="continuationSeparator" w:id="0">
    <w:p w14:paraId="48274548" w14:textId="77777777" w:rsidR="007056F6" w:rsidRDefault="00705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52E9D" w14:textId="77777777" w:rsidR="006D2477" w:rsidRDefault="007056F6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AA088" w14:textId="77777777" w:rsidR="007056F6" w:rsidRDefault="007056F6">
      <w:r>
        <w:rPr>
          <w:color w:val="000000"/>
        </w:rPr>
        <w:separator/>
      </w:r>
    </w:p>
  </w:footnote>
  <w:footnote w:type="continuationSeparator" w:id="0">
    <w:p w14:paraId="1D32260D" w14:textId="77777777" w:rsidR="007056F6" w:rsidRDefault="00705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95A1D" w14:textId="77777777" w:rsidR="006D2477" w:rsidRDefault="007056F6">
    <w:pPr>
      <w:pStyle w:val="a3"/>
      <w:jc w:val="center"/>
    </w:pPr>
  </w:p>
  <w:p w14:paraId="02D30BCA" w14:textId="77777777" w:rsidR="006D2477" w:rsidRDefault="007056F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E026C"/>
    <w:rsid w:val="006E026C"/>
    <w:rsid w:val="007056F6"/>
    <w:rsid w:val="00B3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AC636"/>
  <w15:docId w15:val="{3E0848C0-A3B6-4E1C-8C2F-0FE0582D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2026-06-04T05:35:00Z</cp:lastPrinted>
  <dcterms:created xsi:type="dcterms:W3CDTF">2026-06-05T10:48:00Z</dcterms:created>
  <dcterms:modified xsi:type="dcterms:W3CDTF">2026-06-05T10:48:00Z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