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18930" w14:textId="77777777" w:rsidR="00685C55" w:rsidRDefault="00206A87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D649E9" wp14:editId="00DE5481">
                <wp:simplePos x="0" y="0"/>
                <wp:positionH relativeFrom="margin">
                  <wp:align>right</wp:align>
                </wp:positionH>
                <wp:positionV relativeFrom="paragraph">
                  <wp:posOffset>-243843</wp:posOffset>
                </wp:positionV>
                <wp:extent cx="2914019" cy="961391"/>
                <wp:effectExtent l="0" t="0" r="631" b="0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9613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EC23901" w14:textId="77777777" w:rsidR="00685C55" w:rsidRDefault="00206A8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6C11A7E6" w14:textId="77777777" w:rsidR="00685C55" w:rsidRDefault="00206A8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685C55" w14:paraId="487C7B7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C632484" w14:textId="77777777" w:rsidR="00685C55" w:rsidRDefault="00206A87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27CCB3A" w14:textId="77777777" w:rsidR="00685C55" w:rsidRDefault="00206A87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19.06.2026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88D1982" w14:textId="77777777" w:rsidR="00685C55" w:rsidRDefault="00206A87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81854DD" w14:textId="77777777" w:rsidR="00685C55" w:rsidRDefault="00206A8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936</w:t>
                                  </w:r>
                                </w:p>
                              </w:tc>
                            </w:tr>
                          </w:tbl>
                          <w:p w14:paraId="6A986E7C" w14:textId="77777777" w:rsidR="00685C55" w:rsidRDefault="00685C5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4D377B1" w14:textId="77777777" w:rsidR="00685C55" w:rsidRDefault="00685C5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FA3A9AC" w14:textId="77777777" w:rsidR="00685C55" w:rsidRDefault="00685C5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4B12CBC" w14:textId="77777777" w:rsidR="00685C55" w:rsidRDefault="00685C55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D649E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78.25pt;margin-top:-19.2pt;width:229.45pt;height:75.7pt;z-index:2516602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" stroked="f">
                <v:textbox>
                  <w:txbxContent>
                    <w:p w14:paraId="2EC23901" w14:textId="77777777" w:rsidR="00685C55" w:rsidRDefault="00206A8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6C11A7E6" w14:textId="77777777" w:rsidR="00685C55" w:rsidRDefault="00206A8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685C55" w14:paraId="487C7B7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C632484" w14:textId="77777777" w:rsidR="00685C55" w:rsidRDefault="00206A8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27CCB3A" w14:textId="77777777" w:rsidR="00685C55" w:rsidRDefault="00206A87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19.06.2026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88D1982" w14:textId="77777777" w:rsidR="00685C55" w:rsidRDefault="00206A8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81854DD" w14:textId="77777777" w:rsidR="00685C55" w:rsidRDefault="00206A87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936</w:t>
                            </w:r>
                          </w:p>
                        </w:tc>
                      </w:tr>
                    </w:tbl>
                    <w:p w14:paraId="6A986E7C" w14:textId="77777777" w:rsidR="00685C55" w:rsidRDefault="00685C5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4D377B1" w14:textId="77777777" w:rsidR="00685C55" w:rsidRDefault="00685C5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FA3A9AC" w14:textId="77777777" w:rsidR="00685C55" w:rsidRDefault="00685C5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4B12CBC" w14:textId="77777777" w:rsidR="00685C55" w:rsidRDefault="00685C55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C48B18F" w14:textId="77777777" w:rsidR="00685C55" w:rsidRDefault="00685C5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BD07A7C" w14:textId="77777777" w:rsidR="00685C55" w:rsidRDefault="00685C5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7F7E874" w14:textId="77777777" w:rsidR="00685C55" w:rsidRDefault="00685C55">
      <w:pPr>
        <w:ind w:left="5245"/>
        <w:rPr>
          <w:rFonts w:ascii="Liberation Serif" w:hAnsi="Liberation Serif"/>
          <w:sz w:val="28"/>
          <w:szCs w:val="28"/>
        </w:rPr>
      </w:pPr>
    </w:p>
    <w:p w14:paraId="4C9D51ED" w14:textId="77777777" w:rsidR="00685C55" w:rsidRDefault="00206A87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УТВЕРЖДЕН</w:t>
      </w:r>
    </w:p>
    <w:p w14:paraId="4A5CDC3F" w14:textId="77777777" w:rsidR="00685C55" w:rsidRDefault="00206A87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постановлением администрации городского округа Верхняя Пышма</w:t>
      </w:r>
    </w:p>
    <w:p w14:paraId="677A2CFC" w14:textId="77777777" w:rsidR="00685C55" w:rsidRDefault="00206A87">
      <w:pPr>
        <w:ind w:left="5245"/>
      </w:pPr>
      <w:r>
        <w:rPr>
          <w:rFonts w:ascii="Liberation Serif" w:hAnsi="Liberation Serif"/>
          <w:sz w:val="28"/>
          <w:szCs w:val="28"/>
        </w:rPr>
        <w:t>от __16.04.2024_____№__455_</w:t>
      </w:r>
    </w:p>
    <w:p w14:paraId="551CA00E" w14:textId="77777777" w:rsidR="00685C55" w:rsidRDefault="00685C5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6351120" w14:textId="77777777" w:rsidR="00685C55" w:rsidRDefault="00206A8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СОСТАВ </w:t>
      </w:r>
    </w:p>
    <w:p w14:paraId="7CDEE2DF" w14:textId="77777777" w:rsidR="00685C55" w:rsidRDefault="00206A8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Координационного совета по </w:t>
      </w:r>
      <w:r>
        <w:rPr>
          <w:rFonts w:ascii="Liberation Serif" w:hAnsi="Liberation Serif" w:cs="Liberation Serif"/>
          <w:b/>
          <w:sz w:val="28"/>
          <w:szCs w:val="28"/>
        </w:rPr>
        <w:t xml:space="preserve">взаимодействию </w:t>
      </w:r>
    </w:p>
    <w:p w14:paraId="0DB27495" w14:textId="77777777" w:rsidR="00685C55" w:rsidRDefault="00206A8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с Общероссийским общественно-государственным движением </w:t>
      </w:r>
    </w:p>
    <w:p w14:paraId="122F3D71" w14:textId="77777777" w:rsidR="00685C55" w:rsidRDefault="00206A8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детей и молодежи «Движение первых»</w:t>
      </w:r>
    </w:p>
    <w:p w14:paraId="3954CC34" w14:textId="77777777" w:rsidR="00685C55" w:rsidRDefault="00685C55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7"/>
        <w:gridCol w:w="374"/>
        <w:gridCol w:w="5890"/>
      </w:tblGrid>
      <w:tr w:rsidR="00685C55" w14:paraId="24795B3C" w14:textId="77777777">
        <w:tblPrEx>
          <w:tblCellMar>
            <w:top w:w="0" w:type="dxa"/>
            <w:bottom w:w="0" w:type="dxa"/>
          </w:tblCellMar>
        </w:tblPrEx>
        <w:tc>
          <w:tcPr>
            <w:tcW w:w="33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AAA8E" w14:textId="77777777" w:rsidR="00685C55" w:rsidRDefault="00206A8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Зернов И.С.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DBDE3" w14:textId="77777777" w:rsidR="00685C55" w:rsidRDefault="00206A8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−</w:t>
            </w:r>
          </w:p>
        </w:tc>
        <w:tc>
          <w:tcPr>
            <w:tcW w:w="58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A7F0F" w14:textId="77777777" w:rsidR="00685C55" w:rsidRDefault="00206A8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Глава городского округа Верхняя Пышма, председатель Координационного совета;</w:t>
            </w:r>
          </w:p>
        </w:tc>
      </w:tr>
      <w:tr w:rsidR="00685C55" w14:paraId="7E4BC081" w14:textId="77777777">
        <w:tblPrEx>
          <w:tblCellMar>
            <w:top w:w="0" w:type="dxa"/>
            <w:bottom w:w="0" w:type="dxa"/>
          </w:tblCellMar>
        </w:tblPrEx>
        <w:trPr>
          <w:trHeight w:val="1209"/>
        </w:trPr>
        <w:tc>
          <w:tcPr>
            <w:tcW w:w="33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DDF24" w14:textId="77777777" w:rsidR="00685C55" w:rsidRDefault="00206A8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Карпов Д.Г.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659D2" w14:textId="77777777" w:rsidR="00685C55" w:rsidRDefault="00206A8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−</w:t>
            </w:r>
          </w:p>
        </w:tc>
        <w:tc>
          <w:tcPr>
            <w:tcW w:w="58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09CCA" w14:textId="77777777" w:rsidR="00685C55" w:rsidRDefault="00206A8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главы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администрации по социальным вопросам городского округа Верхняя Пышма, заместитель председателя Координационного совета;</w:t>
            </w:r>
          </w:p>
        </w:tc>
      </w:tr>
      <w:tr w:rsidR="00685C55" w14:paraId="5107435B" w14:textId="77777777">
        <w:tblPrEx>
          <w:tblCellMar>
            <w:top w:w="0" w:type="dxa"/>
            <w:bottom w:w="0" w:type="dxa"/>
          </w:tblCellMar>
        </w:tblPrEx>
        <w:trPr>
          <w:trHeight w:val="1965"/>
        </w:trPr>
        <w:tc>
          <w:tcPr>
            <w:tcW w:w="33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50DE0" w14:textId="77777777" w:rsidR="00685C55" w:rsidRDefault="00206A8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Хмелёва А.Н.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20B57" w14:textId="77777777" w:rsidR="00685C55" w:rsidRDefault="00206A8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−</w:t>
            </w:r>
          </w:p>
        </w:tc>
        <w:tc>
          <w:tcPr>
            <w:tcW w:w="58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9CE96" w14:textId="77777777" w:rsidR="00685C55" w:rsidRDefault="00206A8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муниципального казенного учреждения «Управление физической культуры, спорта и молодежной политики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городского округа Верхняя Пышма», ответственный секретарь Координационного совета;</w:t>
            </w:r>
          </w:p>
        </w:tc>
      </w:tr>
      <w:tr w:rsidR="00685C55" w14:paraId="3C2F0E56" w14:textId="77777777">
        <w:tblPrEx>
          <w:tblCellMar>
            <w:top w:w="0" w:type="dxa"/>
            <w:bottom w:w="0" w:type="dxa"/>
          </w:tblCellMar>
        </w:tblPrEx>
        <w:tc>
          <w:tcPr>
            <w:tcW w:w="33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FE55C" w14:textId="77777777" w:rsidR="00685C55" w:rsidRDefault="00206A8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Балюкова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Т.В.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EB218" w14:textId="77777777" w:rsidR="00685C55" w:rsidRDefault="00206A8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−</w:t>
            </w:r>
          </w:p>
        </w:tc>
        <w:tc>
          <w:tcPr>
            <w:tcW w:w="58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31AFC" w14:textId="77777777" w:rsidR="00685C55" w:rsidRDefault="00206A87">
            <w:pPr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муниципального казенного учреждения «Управление образования городского округа Верхняя Пышма», член Координационного 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c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овета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685C55" w14:paraId="3B07CC3A" w14:textId="77777777">
        <w:tblPrEx>
          <w:tblCellMar>
            <w:top w:w="0" w:type="dxa"/>
            <w:bottom w:w="0" w:type="dxa"/>
          </w:tblCellMar>
        </w:tblPrEx>
        <w:tc>
          <w:tcPr>
            <w:tcW w:w="33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5DC72" w14:textId="77777777" w:rsidR="00685C55" w:rsidRDefault="00206A8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Харина С.В.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6EE23" w14:textId="77777777" w:rsidR="00685C55" w:rsidRDefault="00206A8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−</w:t>
            </w:r>
          </w:p>
        </w:tc>
        <w:tc>
          <w:tcPr>
            <w:tcW w:w="58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A7DC5" w14:textId="77777777" w:rsidR="00685C55" w:rsidRDefault="00206A87">
            <w:pPr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муниципального казенного учреждения «Управление культуры городского округа Верхняя Пышма», член Координационного 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c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овета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685C55" w14:paraId="4CF44BE7" w14:textId="77777777">
        <w:tblPrEx>
          <w:tblCellMar>
            <w:top w:w="0" w:type="dxa"/>
            <w:bottom w:w="0" w:type="dxa"/>
          </w:tblCellMar>
        </w:tblPrEx>
        <w:tc>
          <w:tcPr>
            <w:tcW w:w="33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2A902" w14:textId="77777777" w:rsidR="00685C55" w:rsidRDefault="00206A8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Агреськов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Н.А.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A86B1" w14:textId="77777777" w:rsidR="00685C55" w:rsidRDefault="00206A8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−</w:t>
            </w:r>
          </w:p>
        </w:tc>
        <w:tc>
          <w:tcPr>
            <w:tcW w:w="58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E33C1" w14:textId="77777777" w:rsidR="00685C55" w:rsidRDefault="00206A87">
            <w:pPr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председатель Совета местного отделения Движения Первых, специалист по работе с образовательными организация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ми в городском округе Верхняя Пышма, член Координационного 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c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овета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685C55" w14:paraId="5A7186BC" w14:textId="77777777">
        <w:tblPrEx>
          <w:tblCellMar>
            <w:top w:w="0" w:type="dxa"/>
            <w:bottom w:w="0" w:type="dxa"/>
          </w:tblCellMar>
        </w:tblPrEx>
        <w:tc>
          <w:tcPr>
            <w:tcW w:w="33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0C01F" w14:textId="77777777" w:rsidR="00685C55" w:rsidRDefault="00206A8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Ждановских Е.В.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751FC" w14:textId="77777777" w:rsidR="00685C55" w:rsidRDefault="00206A8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58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0F986" w14:textId="77777777" w:rsidR="00685C55" w:rsidRDefault="00206A8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председателя Совета местного отделения Движения Первых, специалист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по работе с образовательными организациями в городском округе Верхняя Пы</w:t>
            </w:r>
            <w:r>
              <w:rPr>
                <w:rFonts w:ascii="Liberation Serif" w:hAnsi="Liberation Serif"/>
                <w:sz w:val="28"/>
                <w:szCs w:val="28"/>
              </w:rPr>
              <w:t>шма, член координационного совета (по согласованию).</w:t>
            </w:r>
          </w:p>
        </w:tc>
      </w:tr>
    </w:tbl>
    <w:p w14:paraId="504ABA34" w14:textId="77777777" w:rsidR="00685C55" w:rsidRDefault="00685C55">
      <w:pPr>
        <w:rPr>
          <w:rFonts w:ascii="Liberation Serif" w:hAnsi="Liberation Serif"/>
          <w:b/>
          <w:spacing w:val="2"/>
          <w:sz w:val="6"/>
          <w:szCs w:val="6"/>
        </w:rPr>
      </w:pPr>
    </w:p>
    <w:sectPr w:rsidR="00685C55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92B36" w14:textId="77777777" w:rsidR="00000000" w:rsidRDefault="00206A87">
      <w:r>
        <w:separator/>
      </w:r>
    </w:p>
  </w:endnote>
  <w:endnote w:type="continuationSeparator" w:id="0">
    <w:p w14:paraId="359B531A" w14:textId="77777777" w:rsidR="00000000" w:rsidRDefault="00206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46905" w14:textId="77777777" w:rsidR="000D0874" w:rsidRDefault="00206A87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C78B5" w14:textId="77777777" w:rsidR="00000000" w:rsidRDefault="00206A87">
      <w:r>
        <w:rPr>
          <w:color w:val="000000"/>
        </w:rPr>
        <w:separator/>
      </w:r>
    </w:p>
  </w:footnote>
  <w:footnote w:type="continuationSeparator" w:id="0">
    <w:p w14:paraId="49F3A45E" w14:textId="77777777" w:rsidR="00000000" w:rsidRDefault="00206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FD7E6" w14:textId="77777777" w:rsidR="000D0874" w:rsidRDefault="00206A87">
    <w:pPr>
      <w:pStyle w:val="a3"/>
      <w:jc w:val="center"/>
    </w:pPr>
  </w:p>
  <w:p w14:paraId="271A44C2" w14:textId="77777777" w:rsidR="000D0874" w:rsidRDefault="00206A8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85C55"/>
    <w:rsid w:val="00206A87"/>
    <w:rsid w:val="0068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EB4AA5"/>
  <w15:docId w15:val="{079EFF44-8536-469C-BACA-C0817E7F4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2026-06-18T03:40:00Z</cp:lastPrinted>
  <dcterms:created xsi:type="dcterms:W3CDTF">2026-06-19T06:26:00Z</dcterms:created>
  <dcterms:modified xsi:type="dcterms:W3CDTF">2026-06-19T06:26:00Z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