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31D8B" w14:textId="77777777" w:rsidR="00471C4D" w:rsidRDefault="00080C12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1E9442" wp14:editId="762A90CC">
                <wp:simplePos x="0" y="0"/>
                <wp:positionH relativeFrom="column">
                  <wp:posOffset>3221522</wp:posOffset>
                </wp:positionH>
                <wp:positionV relativeFrom="paragraph">
                  <wp:posOffset>3474</wp:posOffset>
                </wp:positionV>
                <wp:extent cx="2904491" cy="1001396"/>
                <wp:effectExtent l="0" t="0" r="0" b="8254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4491" cy="10013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DAE97B2" w14:textId="77777777" w:rsidR="00471C4D" w:rsidRDefault="00080C1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4DFE41F5" w14:textId="77777777" w:rsidR="00471C4D" w:rsidRDefault="00080C1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471C4D" w14:paraId="57F8EDD1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E3539FC" w14:textId="77777777" w:rsidR="00471C4D" w:rsidRDefault="00080C12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AFE3431" w14:textId="77777777" w:rsidR="00471C4D" w:rsidRDefault="00080C12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lang w:val="en-US"/>
                                    </w:rPr>
                                    <w:t>22.06.2026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52505C2" w14:textId="77777777" w:rsidR="00471C4D" w:rsidRDefault="00080C12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85AA1AB" w14:textId="77777777" w:rsidR="00471C4D" w:rsidRDefault="00080C12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lang w:val="en-US"/>
                                    </w:rPr>
                                    <w:t>942</w:t>
                                  </w: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03C85CD2" w14:textId="77777777" w:rsidR="00471C4D" w:rsidRDefault="00471C4D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1E944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65pt;margin-top:.25pt;width:228.7pt;height:7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" stroked="f">
                <v:textbox>
                  <w:txbxContent>
                    <w:p w14:paraId="1DAE97B2" w14:textId="77777777" w:rsidR="00471C4D" w:rsidRDefault="00080C1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4DFE41F5" w14:textId="77777777" w:rsidR="00471C4D" w:rsidRDefault="00080C1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471C4D" w14:paraId="57F8EDD1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E3539FC" w14:textId="77777777" w:rsidR="00471C4D" w:rsidRDefault="00080C1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AFE3431" w14:textId="77777777" w:rsidR="00471C4D" w:rsidRDefault="00080C1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lang w:val="en-US"/>
                              </w:rPr>
                              <w:t>22.06.2026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52505C2" w14:textId="77777777" w:rsidR="00471C4D" w:rsidRDefault="00080C1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85AA1AB" w14:textId="77777777" w:rsidR="00471C4D" w:rsidRDefault="00080C12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lang w:val="en-US"/>
                              </w:rPr>
                              <w:t>942</w:t>
                            </w: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03C85CD2" w14:textId="77777777" w:rsidR="00471C4D" w:rsidRDefault="00471C4D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A139BC" w14:textId="77777777" w:rsidR="00471C4D" w:rsidRDefault="00471C4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130C2C8" w14:textId="77777777" w:rsidR="00471C4D" w:rsidRDefault="00471C4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6AD3232" w14:textId="77777777" w:rsidR="00471C4D" w:rsidRDefault="00471C4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D6B8334" w14:textId="77777777" w:rsidR="00471C4D" w:rsidRDefault="00471C4D">
      <w:pPr>
        <w:suppressAutoHyphens w:val="0"/>
        <w:textAlignment w:val="auto"/>
        <w:rPr>
          <w:rFonts w:ascii="Liberation Serif" w:hAnsi="Liberation Serif" w:cs="Liberation Serif"/>
          <w:sz w:val="28"/>
          <w:szCs w:val="28"/>
        </w:rPr>
      </w:pPr>
    </w:p>
    <w:p w14:paraId="10952FF8" w14:textId="77777777" w:rsidR="00471C4D" w:rsidRDefault="00471C4D">
      <w:pPr>
        <w:suppressAutoHyphens w:val="0"/>
        <w:textAlignment w:val="auto"/>
        <w:rPr>
          <w:rFonts w:ascii="Liberation Serif" w:hAnsi="Liberation Serif" w:cs="Liberation Serif"/>
          <w:sz w:val="28"/>
          <w:szCs w:val="28"/>
        </w:rPr>
      </w:pPr>
    </w:p>
    <w:tbl>
      <w:tblPr>
        <w:tblW w:w="4511" w:type="dxa"/>
        <w:tblInd w:w="507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1"/>
      </w:tblGrid>
      <w:tr w:rsidR="00471C4D" w14:paraId="7CC48CD0" w14:textId="77777777">
        <w:tblPrEx>
          <w:tblCellMar>
            <w:top w:w="0" w:type="dxa"/>
            <w:bottom w:w="0" w:type="dxa"/>
          </w:tblCellMar>
        </w:tblPrEx>
        <w:tc>
          <w:tcPr>
            <w:tcW w:w="45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DFAE9" w14:textId="77777777" w:rsidR="00471C4D" w:rsidRDefault="00080C12">
            <w:pPr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14:paraId="1E6F90DE" w14:textId="77777777" w:rsidR="00471C4D" w:rsidRDefault="00080C12">
            <w:pPr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</w:t>
            </w:r>
          </w:p>
          <w:p w14:paraId="39154E6B" w14:textId="77777777" w:rsidR="00471C4D" w:rsidRDefault="00080C12">
            <w:pPr>
              <w:textAlignment w:val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городского округа Верхняя Пышма</w:t>
            </w:r>
          </w:p>
          <w:p w14:paraId="016E3A70" w14:textId="77777777" w:rsidR="00471C4D" w:rsidRDefault="00080C12">
            <w:pPr>
              <w:textAlignment w:val="auto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 __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18.07.2025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_ № _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952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_____</w:t>
            </w:r>
          </w:p>
        </w:tc>
      </w:tr>
    </w:tbl>
    <w:p w14:paraId="1B5AF543" w14:textId="77777777" w:rsidR="00471C4D" w:rsidRDefault="00471C4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B7FC75C" w14:textId="77777777" w:rsidR="00471C4D" w:rsidRDefault="00471C4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00FDADB" w14:textId="77777777" w:rsidR="00471C4D" w:rsidRDefault="00080C1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ПЕРЕЧЕНЬ</w:t>
      </w:r>
    </w:p>
    <w:p w14:paraId="3B4BD382" w14:textId="77777777" w:rsidR="00471C4D" w:rsidRDefault="00080C1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муниципальных услуг в </w:t>
      </w:r>
      <w:r>
        <w:rPr>
          <w:rFonts w:ascii="Liberation Serif" w:hAnsi="Liberation Serif" w:cs="Liberation Serif"/>
          <w:b/>
          <w:bCs/>
          <w:sz w:val="28"/>
          <w:szCs w:val="28"/>
        </w:rPr>
        <w:t>социальной сфере, в отношении которых формируется муниципальный социальный заказ на оказание муниципальных услуг в социальной сфере, отнесенных к полномочиям органов местного самоуправления городского округа Верхняя Пышма</w:t>
      </w:r>
    </w:p>
    <w:p w14:paraId="66FDF4CC" w14:textId="77777777" w:rsidR="00471C4D" w:rsidRDefault="00471C4D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37A51665" w14:textId="77777777" w:rsidR="00471C4D" w:rsidRDefault="00471C4D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358E3D4" w14:textId="77777777" w:rsidR="00471C4D" w:rsidRDefault="00080C1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 Реализация дополнительных общ</w:t>
      </w:r>
      <w:r>
        <w:rPr>
          <w:rFonts w:ascii="Liberation Serif" w:hAnsi="Liberation Serif" w:cs="Liberation Serif"/>
          <w:sz w:val="28"/>
          <w:szCs w:val="28"/>
        </w:rPr>
        <w:t>еразвивающих программ:</w:t>
      </w:r>
    </w:p>
    <w:p w14:paraId="14290C44" w14:textId="77777777" w:rsidR="00471C4D" w:rsidRDefault="00080C1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804200О.99.</w:t>
      </w:r>
      <w:proofErr w:type="gramStart"/>
      <w:r>
        <w:rPr>
          <w:rFonts w:ascii="Liberation Serif" w:hAnsi="Liberation Serif" w:cs="Liberation Serif"/>
          <w:sz w:val="28"/>
          <w:szCs w:val="28"/>
        </w:rPr>
        <w:t>0.ББ</w:t>
      </w:r>
      <w:proofErr w:type="gramEnd"/>
      <w:r>
        <w:rPr>
          <w:rFonts w:ascii="Liberation Serif" w:hAnsi="Liberation Serif" w:cs="Liberation Serif"/>
          <w:sz w:val="28"/>
          <w:szCs w:val="28"/>
        </w:rPr>
        <w:t>52АЖ48000 (без указания направленности, форма обучения: очная, физические лица);</w:t>
      </w:r>
    </w:p>
    <w:p w14:paraId="05C854CA" w14:textId="77777777" w:rsidR="00471C4D" w:rsidRDefault="00080C1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804200О.99.</w:t>
      </w:r>
      <w:proofErr w:type="gramStart"/>
      <w:r>
        <w:rPr>
          <w:rFonts w:ascii="Liberation Serif" w:hAnsi="Liberation Serif" w:cs="Liberation Serif"/>
          <w:sz w:val="28"/>
          <w:szCs w:val="28"/>
        </w:rPr>
        <w:t>0.ББ</w:t>
      </w:r>
      <w:proofErr w:type="gramEnd"/>
      <w:r>
        <w:rPr>
          <w:rFonts w:ascii="Liberation Serif" w:hAnsi="Liberation Serif" w:cs="Liberation Serif"/>
          <w:sz w:val="28"/>
          <w:szCs w:val="28"/>
        </w:rPr>
        <w:t>52АЖ59000 (без указания направленности, форма обучения: заочная с применением дистанционных образовательных технолог</w:t>
      </w:r>
      <w:r>
        <w:rPr>
          <w:rFonts w:ascii="Liberation Serif" w:hAnsi="Liberation Serif" w:cs="Liberation Serif"/>
          <w:sz w:val="28"/>
          <w:szCs w:val="28"/>
        </w:rPr>
        <w:t>ий и электронного обучения, без указания категории потребителей).</w:t>
      </w:r>
    </w:p>
    <w:p w14:paraId="716972D1" w14:textId="77777777" w:rsidR="00471C4D" w:rsidRDefault="00471C4D">
      <w:pPr>
        <w:rPr>
          <w:rFonts w:ascii="Liberation Serif" w:hAnsi="Liberation Serif" w:cs="Liberation Serif"/>
          <w:sz w:val="28"/>
          <w:szCs w:val="28"/>
        </w:rPr>
      </w:pPr>
    </w:p>
    <w:p w14:paraId="7566A6EC" w14:textId="77777777" w:rsidR="00471C4D" w:rsidRDefault="00471C4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471C4D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B0C5A" w14:textId="77777777" w:rsidR="00000000" w:rsidRDefault="00080C12">
      <w:r>
        <w:separator/>
      </w:r>
    </w:p>
  </w:endnote>
  <w:endnote w:type="continuationSeparator" w:id="0">
    <w:p w14:paraId="72B66E3B" w14:textId="77777777" w:rsidR="00000000" w:rsidRDefault="00080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53129" w14:textId="77777777" w:rsidR="00B9423A" w:rsidRDefault="00080C12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1E6CE" w14:textId="77777777" w:rsidR="00000000" w:rsidRDefault="00080C12">
      <w:r>
        <w:rPr>
          <w:color w:val="000000"/>
        </w:rPr>
        <w:separator/>
      </w:r>
    </w:p>
  </w:footnote>
  <w:footnote w:type="continuationSeparator" w:id="0">
    <w:p w14:paraId="2797FF00" w14:textId="77777777" w:rsidR="00000000" w:rsidRDefault="00080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3219A" w14:textId="77777777" w:rsidR="00B9423A" w:rsidRDefault="00080C12">
    <w:pPr>
      <w:pStyle w:val="a3"/>
      <w:jc w:val="center"/>
    </w:pPr>
  </w:p>
  <w:p w14:paraId="04BD07EF" w14:textId="77777777" w:rsidR="00B9423A" w:rsidRDefault="00080C12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71C4D"/>
    <w:rsid w:val="00080C12"/>
    <w:rsid w:val="0047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4AD5C28"/>
  <w15:docId w15:val="{1849408F-098B-47BB-805E-3A226B43C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2026-06-15T05:27:00Z</cp:lastPrinted>
  <dcterms:created xsi:type="dcterms:W3CDTF">2026-06-22T10:58:00Z</dcterms:created>
  <dcterms:modified xsi:type="dcterms:W3CDTF">2026-06-22T10:58:00Z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