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C504D" w14:textId="77777777" w:rsidR="00285972" w:rsidRDefault="00F45DFA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361670" wp14:editId="7A078F71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9D26AD7" w14:textId="77777777" w:rsidR="00285972" w:rsidRDefault="00F45DF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</w:p>
                          <w:p w14:paraId="7859A71F" w14:textId="77777777" w:rsidR="00285972" w:rsidRDefault="00F45DF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226D5B7B" w14:textId="77777777" w:rsidR="00285972" w:rsidRDefault="00F45DF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285972" w14:paraId="0B82F12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85B440A" w14:textId="77777777" w:rsidR="00285972" w:rsidRDefault="00F45DF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04E22FA" w14:textId="77777777" w:rsidR="00285972" w:rsidRDefault="00F45DFA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22.06.2026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0A0A784" w14:textId="77777777" w:rsidR="00285972" w:rsidRDefault="00F45DF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E472C7F" w14:textId="77777777" w:rsidR="00285972" w:rsidRDefault="00F45DF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944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396A7076" w14:textId="77777777" w:rsidR="00285972" w:rsidRDefault="0028597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3692C0B" w14:textId="77777777" w:rsidR="00285972" w:rsidRDefault="0028597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4CB7F48" w14:textId="77777777" w:rsidR="00285972" w:rsidRDefault="00285972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36167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9D26AD7" w14:textId="77777777" w:rsidR="00285972" w:rsidRDefault="00F45DF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Приложение </w:t>
                      </w:r>
                    </w:p>
                    <w:p w14:paraId="7859A71F" w14:textId="77777777" w:rsidR="00285972" w:rsidRDefault="00F45DF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226D5B7B" w14:textId="77777777" w:rsidR="00285972" w:rsidRDefault="00F45DF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285972" w14:paraId="0B82F12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85B440A" w14:textId="77777777" w:rsidR="00285972" w:rsidRDefault="00F45DF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04E22FA" w14:textId="77777777" w:rsidR="00285972" w:rsidRDefault="00F45DFA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22.06.2026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0A0A784" w14:textId="77777777" w:rsidR="00285972" w:rsidRDefault="00F45DF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E472C7F" w14:textId="77777777" w:rsidR="00285972" w:rsidRDefault="00F45DF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944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396A7076" w14:textId="77777777" w:rsidR="00285972" w:rsidRDefault="0028597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3692C0B" w14:textId="77777777" w:rsidR="00285972" w:rsidRDefault="0028597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4CB7F48" w14:textId="77777777" w:rsidR="00285972" w:rsidRDefault="00285972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9518BF1" w14:textId="77777777" w:rsidR="00285972" w:rsidRDefault="0028597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8725AAB" w14:textId="77777777" w:rsidR="00285972" w:rsidRDefault="0028597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60D1BDA" w14:textId="77777777" w:rsidR="00285972" w:rsidRDefault="0028597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FF249D9" w14:textId="77777777" w:rsidR="00285972" w:rsidRDefault="00285972">
      <w:pPr>
        <w:rPr>
          <w:rFonts w:ascii="Liberation Serif" w:hAnsi="Liberation Serif"/>
          <w:b/>
          <w:spacing w:val="2"/>
          <w:sz w:val="32"/>
          <w:szCs w:val="32"/>
        </w:rPr>
      </w:pPr>
    </w:p>
    <w:p w14:paraId="5D07C087" w14:textId="77777777" w:rsidR="00285972" w:rsidRDefault="0028597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D71EBD0" w14:textId="77777777" w:rsidR="00285972" w:rsidRDefault="00F45DFA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Расчет начальной цены предмета аукциона на право заключения договора аренды земельного участка </w:t>
      </w:r>
    </w:p>
    <w:p w14:paraId="66704C33" w14:textId="77777777" w:rsidR="00285972" w:rsidRDefault="00285972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D281EDC" w14:textId="77777777" w:rsidR="00285972" w:rsidRDefault="00F45DFA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(подготовлен в </w:t>
      </w:r>
      <w:r>
        <w:rPr>
          <w:rFonts w:ascii="Liberation Serif" w:hAnsi="Liberation Serif" w:cs="Liberation Serif"/>
          <w:sz w:val="28"/>
          <w:szCs w:val="28"/>
        </w:rPr>
        <w:t>соответствии с пунктом 14 статьи 39.11 Земельного кодекса Российской Федерации, Решением Думы городского округа Верхняя Пышма от 25.09.2025 года № 39/6 «Об утверждении Правил выбора начальной цены предмета аукциона по продаже земельных участков и начальной</w:t>
      </w:r>
      <w:r>
        <w:rPr>
          <w:rFonts w:ascii="Liberation Serif" w:hAnsi="Liberation Serif" w:cs="Liberation Serif"/>
          <w:sz w:val="28"/>
          <w:szCs w:val="28"/>
        </w:rPr>
        <w:t xml:space="preserve">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не разграничена», выпиской из Единого государственного реестра </w:t>
      </w:r>
      <w:r>
        <w:rPr>
          <w:rFonts w:ascii="Liberation Serif" w:hAnsi="Liberation Serif" w:cs="Liberation Serif"/>
          <w:sz w:val="28"/>
          <w:szCs w:val="28"/>
        </w:rPr>
        <w:t>недвижимости о кадастровой стоимости объекта недвижимости от 16.06.2026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№ КУВИ-001/2026-81020310)</w:t>
      </w:r>
    </w:p>
    <w:p w14:paraId="0734D211" w14:textId="77777777" w:rsidR="00285972" w:rsidRDefault="00285972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75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40"/>
        <w:gridCol w:w="5810"/>
      </w:tblGrid>
      <w:tr w:rsidR="00285972" w14:paraId="25ACF55D" w14:textId="77777777">
        <w:tblPrEx>
          <w:tblCellMar>
            <w:top w:w="0" w:type="dxa"/>
            <w:bottom w:w="0" w:type="dxa"/>
          </w:tblCellMar>
        </w:tblPrEx>
        <w:trPr>
          <w:trHeight w:val="678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B7845" w14:textId="77777777" w:rsidR="00285972" w:rsidRDefault="00F45DF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Кадастровый номер земельного участка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1BB59" w14:textId="77777777" w:rsidR="00285972" w:rsidRDefault="00F45DFA">
            <w:r>
              <w:rPr>
                <w:rFonts w:ascii="Liberation Serif" w:hAnsi="Liberation Serif" w:cs="Arial"/>
                <w:color w:val="000000"/>
                <w:sz w:val="28"/>
                <w:szCs w:val="28"/>
                <w:shd w:val="clear" w:color="auto" w:fill="FFFFFF"/>
              </w:rPr>
              <w:t>66:36:3103001:161</w:t>
            </w:r>
          </w:p>
        </w:tc>
      </w:tr>
      <w:tr w:rsidR="00285972" w14:paraId="63D66664" w14:textId="77777777">
        <w:tblPrEx>
          <w:tblCellMar>
            <w:top w:w="0" w:type="dxa"/>
            <w:bottom w:w="0" w:type="dxa"/>
          </w:tblCellMar>
        </w:tblPrEx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B4D1" w14:textId="77777777" w:rsidR="00285972" w:rsidRDefault="00F45DF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Дата, по состоянию на которую определена кадастровая стоимость (дата определения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кадастровой стоимости)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EB36D" w14:textId="77777777" w:rsidR="00285972" w:rsidRDefault="00F45DF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01.01.2022</w:t>
            </w:r>
          </w:p>
        </w:tc>
      </w:tr>
      <w:tr w:rsidR="00285972" w14:paraId="6F42B772" w14:textId="77777777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2E5AB" w14:textId="77777777" w:rsidR="00285972" w:rsidRDefault="00F45DF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Кадастровая стоимость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194B4" w14:textId="77777777" w:rsidR="00285972" w:rsidRDefault="00F45DFA">
            <w:r>
              <w:rPr>
                <w:rFonts w:ascii="Liberation Serif" w:hAnsi="Liberation Serif" w:cs="Arial"/>
                <w:color w:val="252625"/>
                <w:sz w:val="28"/>
                <w:szCs w:val="28"/>
                <w:shd w:val="clear" w:color="auto" w:fill="FFFFFF"/>
              </w:rPr>
              <w:t>792 305,03</w:t>
            </w:r>
          </w:p>
        </w:tc>
      </w:tr>
      <w:tr w:rsidR="00285972" w14:paraId="7C6FFF03" w14:textId="77777777">
        <w:tblPrEx>
          <w:tblCellMar>
            <w:top w:w="0" w:type="dxa"/>
            <w:bottom w:w="0" w:type="dxa"/>
          </w:tblCellMar>
        </w:tblPrEx>
        <w:trPr>
          <w:trHeight w:val="633"/>
        </w:trPr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48C7E" w14:textId="77777777" w:rsidR="00285972" w:rsidRDefault="00F45DFA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Начальная цена предмета аукциона на право заключения договора аренды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EB630" w14:textId="77777777" w:rsidR="00285972" w:rsidRDefault="00F45DFA">
            <w:r>
              <w:rPr>
                <w:rFonts w:ascii="Liberation Serif" w:hAnsi="Liberation Serif" w:cs="Arial"/>
                <w:color w:val="252625"/>
                <w:sz w:val="28"/>
                <w:szCs w:val="28"/>
                <w:shd w:val="clear" w:color="auto" w:fill="FFFFFF"/>
              </w:rPr>
              <w:t xml:space="preserve">792 305,03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х (10%:100) = 79 230 руб. 50 коп.</w:t>
            </w:r>
          </w:p>
        </w:tc>
      </w:tr>
    </w:tbl>
    <w:p w14:paraId="6F972367" w14:textId="77777777" w:rsidR="00285972" w:rsidRDefault="0028597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285972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B7F76" w14:textId="77777777" w:rsidR="00000000" w:rsidRDefault="00F45DFA">
      <w:r>
        <w:separator/>
      </w:r>
    </w:p>
  </w:endnote>
  <w:endnote w:type="continuationSeparator" w:id="0">
    <w:p w14:paraId="5709253B" w14:textId="77777777" w:rsidR="00000000" w:rsidRDefault="00F4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F9083" w14:textId="77777777" w:rsidR="00D16E86" w:rsidRDefault="00F45DF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6CA34" w14:textId="77777777" w:rsidR="00000000" w:rsidRDefault="00F45DFA">
      <w:r>
        <w:rPr>
          <w:color w:val="000000"/>
        </w:rPr>
        <w:separator/>
      </w:r>
    </w:p>
  </w:footnote>
  <w:footnote w:type="continuationSeparator" w:id="0">
    <w:p w14:paraId="611027BF" w14:textId="77777777" w:rsidR="00000000" w:rsidRDefault="00F4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EA1DC" w14:textId="77777777" w:rsidR="00D16E86" w:rsidRDefault="00F45DFA">
    <w:pPr>
      <w:pStyle w:val="a3"/>
      <w:jc w:val="center"/>
    </w:pPr>
  </w:p>
  <w:p w14:paraId="35744DB6" w14:textId="77777777" w:rsidR="00D16E86" w:rsidRDefault="00F45DF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85972"/>
    <w:rsid w:val="00285972"/>
    <w:rsid w:val="00F4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F11541"/>
  <w15:docId w15:val="{1849408F-098B-47BB-805E-3A226B43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2026-06-22T10:58:00Z</dcterms:created>
  <dcterms:modified xsi:type="dcterms:W3CDTF">2026-06-22T10:58:00Z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