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84AC0" w14:textId="77777777" w:rsidR="00F04914" w:rsidRDefault="004F202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A08BA5" wp14:editId="6E19E81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4A2C4AB" w14:textId="77777777" w:rsidR="00F04914" w:rsidRDefault="004F202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</w:p>
                          <w:p w14:paraId="335FAC3D" w14:textId="77777777" w:rsidR="00F04914" w:rsidRDefault="004F202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785F6B03" w14:textId="77777777" w:rsidR="00F04914" w:rsidRDefault="004F202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04914" w14:paraId="3C52AC0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F993D89" w14:textId="77777777" w:rsidR="00F04914" w:rsidRDefault="004F202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4DA9CE4" w14:textId="77777777" w:rsidR="00F04914" w:rsidRDefault="004F202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23.06.2026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1C1B4DD" w14:textId="77777777" w:rsidR="00F04914" w:rsidRDefault="004F202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F445A8D" w14:textId="77777777" w:rsidR="00F04914" w:rsidRDefault="004F202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945</w:t>
                                  </w:r>
                                </w:p>
                              </w:tc>
                            </w:tr>
                          </w:tbl>
                          <w:p w14:paraId="4A9DD24B" w14:textId="77777777" w:rsidR="00F04914" w:rsidRDefault="00F049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39973F8" w14:textId="77777777" w:rsidR="00F04914" w:rsidRDefault="00F049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102BA13" w14:textId="77777777" w:rsidR="00F04914" w:rsidRDefault="00F0491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A08BA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44A2C4AB" w14:textId="77777777" w:rsidR="00F04914" w:rsidRDefault="004F202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</w:p>
                    <w:p w14:paraId="335FAC3D" w14:textId="77777777" w:rsidR="00F04914" w:rsidRDefault="004F202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785F6B03" w14:textId="77777777" w:rsidR="00F04914" w:rsidRDefault="004F202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04914" w14:paraId="3C52AC0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F993D89" w14:textId="77777777" w:rsidR="00F04914" w:rsidRDefault="004F202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4DA9CE4" w14:textId="77777777" w:rsidR="00F04914" w:rsidRDefault="004F202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23.06.2026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1C1B4DD" w14:textId="77777777" w:rsidR="00F04914" w:rsidRDefault="004F202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F445A8D" w14:textId="77777777" w:rsidR="00F04914" w:rsidRDefault="004F202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945</w:t>
                            </w:r>
                          </w:p>
                        </w:tc>
                      </w:tr>
                    </w:tbl>
                    <w:p w14:paraId="4A9DD24B" w14:textId="77777777" w:rsidR="00F04914" w:rsidRDefault="00F0491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39973F8" w14:textId="77777777" w:rsidR="00F04914" w:rsidRDefault="00F0491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102BA13" w14:textId="77777777" w:rsidR="00F04914" w:rsidRDefault="00F0491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C988B68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28DE96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1EFF71C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DE7C61C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FA81150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DAD0E8A" w14:textId="77777777" w:rsidR="00F04914" w:rsidRDefault="004F202F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7313B439" w14:textId="77777777" w:rsidR="00F04914" w:rsidRDefault="004F202F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организационного комитета по подготовке </w:t>
      </w:r>
    </w:p>
    <w:p w14:paraId="55F5E4B8" w14:textId="77777777" w:rsidR="00F04914" w:rsidRDefault="004F202F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и проведению Дня молодежи</w:t>
      </w:r>
    </w:p>
    <w:p w14:paraId="555443FB" w14:textId="77777777" w:rsidR="00F04914" w:rsidRDefault="00F04914">
      <w:pPr>
        <w:pStyle w:val="FontStyle31"/>
        <w:rPr>
          <w:rFonts w:ascii="Liberation Serif" w:hAnsi="Liberation Serif"/>
          <w:sz w:val="28"/>
          <w:szCs w:val="28"/>
        </w:rPr>
      </w:pPr>
    </w:p>
    <w:tbl>
      <w:tblPr>
        <w:tblW w:w="97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425"/>
        <w:gridCol w:w="6663"/>
      </w:tblGrid>
      <w:tr w:rsidR="00F04914" w14:paraId="29288ACE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C58F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Карпов Д.Г.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BC78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5FFF0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администрации по социальным вопросам городского округа Верхняя Пышма, председатель организационного комитета; </w:t>
            </w:r>
          </w:p>
        </w:tc>
      </w:tr>
      <w:tr w:rsidR="00F04914" w14:paraId="0C699997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DAE7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79022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13561" w14:textId="77777777" w:rsidR="00F04914" w:rsidRDefault="004F202F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учреждения «Управление физической культуры, спорта и молодежной политики городского </w:t>
            </w:r>
            <w:r>
              <w:rPr>
                <w:rFonts w:ascii="Liberation Serif" w:hAnsi="Liberation Serif"/>
                <w:sz w:val="28"/>
                <w:szCs w:val="28"/>
              </w:rPr>
              <w:t>округа Верхняя Пышма», заместитель председателя организационного комитета;</w:t>
            </w:r>
          </w:p>
        </w:tc>
      </w:tr>
      <w:tr w:rsidR="00F04914" w14:paraId="1021875F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F70B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Миклашевская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33BE3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D339A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молодежной политики муниципального казенного учреждения «Управление физической культуры, спорта и молодежной политики 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Пышма», секретарь организационного комитета;</w:t>
            </w:r>
          </w:p>
        </w:tc>
      </w:tr>
      <w:tr w:rsidR="00F04914" w14:paraId="16821873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2F4B1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организационного комитета:</w:t>
            </w:r>
          </w:p>
        </w:tc>
      </w:tr>
      <w:tr w:rsidR="00F04914" w14:paraId="5180C97E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A7DB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3941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2B09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 городского округа Верхняя Пышма;</w:t>
            </w:r>
          </w:p>
        </w:tc>
      </w:tr>
      <w:tr w:rsidR="00F04914" w14:paraId="76485C1F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BCB7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Британов А.В.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9F6F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32ED5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автономного </w:t>
            </w:r>
            <w:r>
              <w:rPr>
                <w:rFonts w:ascii="Liberation Serif" w:hAnsi="Liberation Serif"/>
                <w:sz w:val="28"/>
                <w:szCs w:val="28"/>
              </w:rPr>
              <w:t>учреждения дополнительного образования «Спортивная школа олимпийского резерва «Лидер»;</w:t>
            </w:r>
          </w:p>
        </w:tc>
      </w:tr>
      <w:tr w:rsidR="00F04914" w14:paraId="4D9DB753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FAAF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Демиденко Н.С.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7FB4A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03F6B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бюджетного учреждения культуры «Манин парк»;</w:t>
            </w:r>
          </w:p>
        </w:tc>
      </w:tr>
      <w:tr w:rsidR="00F04914" w14:paraId="21CD6B70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C19F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Иванов И.В.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6BBC4" w14:textId="77777777" w:rsidR="00F04914" w:rsidRDefault="004F202F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E213A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учреждения </w:t>
            </w:r>
            <w:r>
              <w:rPr>
                <w:rFonts w:ascii="Liberation Serif" w:hAnsi="Liberation Serif"/>
                <w:sz w:val="28"/>
                <w:szCs w:val="28"/>
              </w:rPr>
              <w:t>«Управление гражданской защиты городского округа Верхняя Пышма»;</w:t>
            </w:r>
          </w:p>
        </w:tc>
      </w:tr>
      <w:tr w:rsidR="00F04914" w14:paraId="5DAF52B3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F7875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Кузнецова Е.А.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D195D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DE1A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обязанности директора муниципального автономного учреждения «Спортивная школа по автомотоспорту»</w:t>
            </w:r>
          </w:p>
        </w:tc>
      </w:tr>
      <w:tr w:rsidR="00F04914" w14:paraId="6815BAC8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49344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Мосиенко Г.А.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2634F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88BBD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автономного </w:t>
            </w:r>
            <w:r>
              <w:rPr>
                <w:rFonts w:ascii="Liberation Serif" w:hAnsi="Liberation Serif"/>
                <w:sz w:val="28"/>
                <w:szCs w:val="28"/>
              </w:rPr>
              <w:t>учреждения дополнительного образования «Детско-юношеский центр «Алые паруса»;</w:t>
            </w:r>
          </w:p>
        </w:tc>
      </w:tr>
      <w:tr w:rsidR="00F04914" w14:paraId="4A317179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B84CB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Саматова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21611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57E77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автономного учреждения «Спортивная школа имени Александра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Козицина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F04914" w14:paraId="35E6BEAF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B0B6B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1E742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18B39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связям с </w:t>
            </w:r>
            <w:r>
              <w:rPr>
                <w:rFonts w:ascii="Liberation Serif" w:hAnsi="Liberation Serif"/>
                <w:sz w:val="28"/>
                <w:szCs w:val="28"/>
              </w:rPr>
              <w:t>общественностью администрации городского округа Верхняя Пышма;</w:t>
            </w:r>
          </w:p>
        </w:tc>
      </w:tr>
      <w:tr w:rsidR="00F04914" w14:paraId="21C65E52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E0328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Харина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C0F97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E9A7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Культуры, городского округа Верхняя Пышма»</w:t>
            </w:r>
          </w:p>
        </w:tc>
      </w:tr>
      <w:tr w:rsidR="00F04914" w14:paraId="29C69DD9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D4189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Шалагина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0521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98D17" w14:textId="77777777" w:rsidR="00F04914" w:rsidRDefault="004F20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автономного учреждения «Центр по </w:t>
            </w:r>
            <w:r>
              <w:rPr>
                <w:rFonts w:ascii="Liberation Serif" w:hAnsi="Liberation Serif"/>
                <w:sz w:val="28"/>
                <w:szCs w:val="28"/>
              </w:rPr>
              <w:t>работе с молодежью «Объединение клубов по месту жительства»;</w:t>
            </w:r>
          </w:p>
        </w:tc>
      </w:tr>
      <w:tr w:rsidR="00F04914" w14:paraId="0EF2F2EC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2564A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Шкерин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2129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F84A" w14:textId="77777777" w:rsidR="00F04914" w:rsidRDefault="004F20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казенного учреждения «Управление жилищно-коммунального хозяйства городского округа Верхняя Пышма»;</w:t>
            </w:r>
          </w:p>
        </w:tc>
      </w:tr>
      <w:tr w:rsidR="00F04914" w14:paraId="600C0C5B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F884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Денисов В.Г.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39CF2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8C436" w14:textId="77777777" w:rsidR="00F04914" w:rsidRDefault="004F20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врач </w:t>
            </w:r>
            <w:r>
              <w:rPr>
                <w:rFonts w:ascii="Liberation Serif" w:hAnsi="Liberation Serif"/>
                <w:sz w:val="28"/>
                <w:szCs w:val="28"/>
              </w:rPr>
              <w:t>государственного автономного учреждения здравоохранения Свердловской области «Верхнепышминская центральная городская клиническая больница им. П.Д. Бородина» (по согласованию);</w:t>
            </w:r>
          </w:p>
        </w:tc>
      </w:tr>
      <w:tr w:rsidR="00F04914" w14:paraId="21F7219B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D680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Тропин С.А.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C55E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F6AF5" w14:textId="77777777" w:rsidR="00F04914" w:rsidRDefault="004F20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Временно исполняющий обязанности начальника МО МВД России «Верхне</w:t>
            </w:r>
            <w:r>
              <w:rPr>
                <w:rFonts w:ascii="Liberation Serif" w:hAnsi="Liberation Serif"/>
                <w:sz w:val="28"/>
                <w:szCs w:val="28"/>
              </w:rPr>
              <w:t>пышминский» (по согласованию);</w:t>
            </w:r>
          </w:p>
        </w:tc>
      </w:tr>
      <w:tr w:rsidR="00F04914" w14:paraId="646554BB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00AA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 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4CEF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11C4" w14:textId="77777777" w:rsidR="00F04914" w:rsidRDefault="004F202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Верхнепышминского отдела вневедомственной охраны – филиала ФГКУ «УВО ВНГ России по Свердловской области» (по согласованию);</w:t>
            </w:r>
          </w:p>
        </w:tc>
      </w:tr>
      <w:tr w:rsidR="00F04914" w14:paraId="36E8B471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0838B" w14:textId="77777777" w:rsidR="00F04914" w:rsidRDefault="004F202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С.Н.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33DC4" w14:textId="77777777" w:rsidR="00F04914" w:rsidRDefault="004F202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572FA" w14:textId="77777777" w:rsidR="00F04914" w:rsidRDefault="004F20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начальника полиции (по ООП) МО МВД </w:t>
            </w:r>
            <w:r>
              <w:rPr>
                <w:rFonts w:ascii="Liberation Serif" w:hAnsi="Liberation Serif"/>
                <w:sz w:val="28"/>
                <w:szCs w:val="28"/>
              </w:rPr>
              <w:t>России «Верхнепышминский» (по согласованию).</w:t>
            </w:r>
          </w:p>
        </w:tc>
      </w:tr>
    </w:tbl>
    <w:p w14:paraId="185F21CE" w14:textId="77777777" w:rsidR="00F04914" w:rsidRDefault="00F0491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F04914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3D09" w14:textId="77777777" w:rsidR="004F202F" w:rsidRDefault="004F202F">
      <w:r>
        <w:separator/>
      </w:r>
    </w:p>
  </w:endnote>
  <w:endnote w:type="continuationSeparator" w:id="0">
    <w:p w14:paraId="34826CBE" w14:textId="77777777" w:rsidR="004F202F" w:rsidRDefault="004F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BF88A" w14:textId="77777777" w:rsidR="00F43349" w:rsidRDefault="004F202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43C82" w14:textId="77777777" w:rsidR="004F202F" w:rsidRDefault="004F202F">
      <w:r>
        <w:rPr>
          <w:color w:val="000000"/>
        </w:rPr>
        <w:separator/>
      </w:r>
    </w:p>
  </w:footnote>
  <w:footnote w:type="continuationSeparator" w:id="0">
    <w:p w14:paraId="2A576B97" w14:textId="77777777" w:rsidR="004F202F" w:rsidRDefault="004F2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7B980" w14:textId="77777777" w:rsidR="00F43349" w:rsidRDefault="004F202F">
    <w:pPr>
      <w:pStyle w:val="a3"/>
      <w:jc w:val="center"/>
    </w:pPr>
  </w:p>
  <w:p w14:paraId="66A4565D" w14:textId="77777777" w:rsidR="00F43349" w:rsidRDefault="004F202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04914"/>
    <w:rsid w:val="004F202F"/>
    <w:rsid w:val="00B02867"/>
    <w:rsid w:val="00F0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4DACB"/>
  <w15:docId w15:val="{547DC001-E520-436A-9A03-AA8F8753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</w:rPr>
  </w:style>
  <w:style w:type="paragraph" w:customStyle="1" w:styleId="FontStyle31">
    <w:name w:val="FontStyle31"/>
    <w:basedOn w:val="a"/>
    <w:pPr>
      <w:tabs>
        <w:tab w:val="left" w:pos="3960"/>
      </w:tabs>
      <w:suppressAutoHyphens w:val="0"/>
      <w:spacing w:after="100"/>
      <w:ind w:left="357"/>
      <w:jc w:val="center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2026-06-23T04:20:00Z</cp:lastPrinted>
  <dcterms:created xsi:type="dcterms:W3CDTF">2026-06-24T11:19:00Z</dcterms:created>
  <dcterms:modified xsi:type="dcterms:W3CDTF">2026-06-24T11:19:00Z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