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B02CA" w14:textId="77777777" w:rsidR="00315E59" w:rsidRDefault="008E2B5A">
      <w:pPr>
        <w:widowControl w:val="0"/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B13183" wp14:editId="5EC53625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6B1A29F" w14:textId="77777777" w:rsidR="00315E59" w:rsidRDefault="008E2B5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</w:p>
                          <w:p w14:paraId="67B869B4" w14:textId="77777777" w:rsidR="00315E59" w:rsidRDefault="008E2B5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 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15E59" w14:paraId="54104EE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8BC0438" w14:textId="77777777" w:rsidR="00315E59" w:rsidRDefault="008E2B5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FFAAC6A" w14:textId="77777777" w:rsidR="00315E59" w:rsidRDefault="008E2B5A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26.06.2026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EB530B4" w14:textId="77777777" w:rsidR="00315E59" w:rsidRDefault="008E2B5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81A4D31" w14:textId="77777777" w:rsidR="00315E59" w:rsidRDefault="008E2B5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965</w:t>
                                  </w:r>
                                </w:p>
                              </w:tc>
                            </w:tr>
                          </w:tbl>
                          <w:p w14:paraId="10AFE8A9" w14:textId="77777777" w:rsidR="00315E59" w:rsidRDefault="00315E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77D4EB8" w14:textId="77777777" w:rsidR="00315E59" w:rsidRDefault="00315E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D41D2F2" w14:textId="77777777" w:rsidR="00315E59" w:rsidRDefault="00315E59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B1318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6B1A29F" w14:textId="77777777" w:rsidR="00315E59" w:rsidRDefault="008E2B5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</w:p>
                    <w:p w14:paraId="67B869B4" w14:textId="77777777" w:rsidR="00315E59" w:rsidRDefault="008E2B5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 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15E59" w14:paraId="54104EE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8BC0438" w14:textId="77777777" w:rsidR="00315E59" w:rsidRDefault="008E2B5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FFAAC6A" w14:textId="77777777" w:rsidR="00315E59" w:rsidRDefault="008E2B5A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26.06.2026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EB530B4" w14:textId="77777777" w:rsidR="00315E59" w:rsidRDefault="008E2B5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81A4D31" w14:textId="77777777" w:rsidR="00315E59" w:rsidRDefault="008E2B5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965</w:t>
                            </w:r>
                          </w:p>
                        </w:tc>
                      </w:tr>
                    </w:tbl>
                    <w:p w14:paraId="10AFE8A9" w14:textId="77777777" w:rsidR="00315E59" w:rsidRDefault="00315E5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77D4EB8" w14:textId="77777777" w:rsidR="00315E59" w:rsidRDefault="00315E5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D41D2F2" w14:textId="77777777" w:rsidR="00315E59" w:rsidRDefault="00315E59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286AAEB" w14:textId="77777777" w:rsidR="00315E59" w:rsidRDefault="00315E59">
      <w:pPr>
        <w:widowControl w:val="0"/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357C14D" w14:textId="77777777" w:rsidR="00315E59" w:rsidRDefault="00315E59">
      <w:pPr>
        <w:widowControl w:val="0"/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89F8F34" w14:textId="77777777" w:rsidR="00315E59" w:rsidRDefault="00315E59">
      <w:pPr>
        <w:widowControl w:val="0"/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C45647A" w14:textId="77777777" w:rsidR="00315E59" w:rsidRDefault="00315E59">
      <w:pPr>
        <w:widowControl w:val="0"/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D2C8B11" w14:textId="77777777" w:rsidR="00315E59" w:rsidRDefault="00315E59">
      <w:pPr>
        <w:widowControl w:val="0"/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0DFD0A2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АДМИНИСТРАТИВНЫЙ РЕГЛАМЕНТ </w:t>
      </w:r>
    </w:p>
    <w:p w14:paraId="5553BF4D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предоставления муниципальной услуги </w:t>
      </w:r>
    </w:p>
    <w:p w14:paraId="08DECEE8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«Принятие на учет граждан в качестве малоимущих и </w:t>
      </w:r>
      <w:r>
        <w:rPr>
          <w:rFonts w:ascii="Liberation Serif" w:hAnsi="Liberation Serif"/>
          <w:sz w:val="28"/>
          <w:szCs w:val="28"/>
        </w:rPr>
        <w:t>нуждающихся в жилых помещениях на территории городского округа Верхняя Пышма»</w:t>
      </w:r>
    </w:p>
    <w:p w14:paraId="66B45D44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06AE261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ОБЩИЕ ПОЛОЖЕНИЯ.</w:t>
      </w:r>
    </w:p>
    <w:p w14:paraId="0F7B7391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E0D2A5D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Предмет регулирования административного регламента</w:t>
      </w:r>
    </w:p>
    <w:p w14:paraId="2A1EFD77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1EE833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Административный регламент предоставления муниципальной услуги «Принятие на учет граждан в </w:t>
      </w:r>
      <w:r>
        <w:rPr>
          <w:rFonts w:ascii="Liberation Serif" w:hAnsi="Liberation Serif"/>
          <w:sz w:val="28"/>
          <w:szCs w:val="28"/>
        </w:rPr>
        <w:t>качестве малоимущих и нуждающихся в жилых помещениях на территории городского округа Верхняя Пышма» (далее - административный регламент) разработан в целях повышения качества и доступности предоставления муниципальной услуги, определяет стандарт, сроки и п</w:t>
      </w:r>
      <w:r>
        <w:rPr>
          <w:rFonts w:ascii="Liberation Serif" w:hAnsi="Liberation Serif"/>
          <w:sz w:val="28"/>
          <w:szCs w:val="28"/>
        </w:rPr>
        <w:t>оследовательность административных процедур действий) при осуществлении полномочий по постановке граждан на учет в качестве нуждающихся в жилых помещениях на территории городского округа Верхняя Пышма, осуществляемых Администрацией городского округа Верхня</w:t>
      </w:r>
      <w:r>
        <w:rPr>
          <w:rFonts w:ascii="Liberation Serif" w:hAnsi="Liberation Serif"/>
          <w:sz w:val="28"/>
          <w:szCs w:val="28"/>
        </w:rPr>
        <w:t>я Пышма.</w:t>
      </w:r>
    </w:p>
    <w:p w14:paraId="362DA02A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Настоящий административный регламент определяет порядок взаимодействия между должностными лицами Администрации городского округа Верхняя Пышма с физическими и юридическими лицами при предоставлении муниципальной услуги, с организациями, участ</w:t>
      </w:r>
      <w:r>
        <w:rPr>
          <w:rFonts w:ascii="Liberation Serif" w:hAnsi="Liberation Serif"/>
          <w:sz w:val="28"/>
          <w:szCs w:val="28"/>
        </w:rPr>
        <w:t>вующими в предоставлении муниципальной услуги, а также определяет порядок контроля за использованием регламента и досудебный (внесудебный) порядок обжалования решений и действий (бездействия) должностных лиц Администрации городского округа Верхняя Пышма пр</w:t>
      </w:r>
      <w:r>
        <w:rPr>
          <w:rFonts w:ascii="Liberation Serif" w:hAnsi="Liberation Serif"/>
          <w:sz w:val="28"/>
          <w:szCs w:val="28"/>
        </w:rPr>
        <w:t xml:space="preserve">и оказании муниципальной услуги. </w:t>
      </w:r>
    </w:p>
    <w:p w14:paraId="0F663F6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1.3. Настоящий административный регламент регулирует отношения, возникающие в соответствии с:</w:t>
      </w:r>
    </w:p>
    <w:p w14:paraId="609B4295" w14:textId="77777777" w:rsidR="00315E59" w:rsidRDefault="008E2B5A">
      <w:pPr>
        <w:pStyle w:val="ConsPlusNormal"/>
        <w:suppressAutoHyphens/>
        <w:ind w:firstLine="709"/>
        <w:jc w:val="both"/>
      </w:pPr>
      <w:hyperlink r:id="rId7" w:history="1">
        <w:r>
          <w:rPr>
            <w:rFonts w:ascii="Liberation Serif" w:hAnsi="Liberation Serif"/>
            <w:sz w:val="28"/>
            <w:szCs w:val="28"/>
          </w:rPr>
          <w:t>Конституцией</w:t>
        </w:r>
      </w:hyperlink>
      <w:r>
        <w:rPr>
          <w:rFonts w:ascii="Liberation Serif" w:hAnsi="Liberation Serif"/>
          <w:sz w:val="28"/>
          <w:szCs w:val="28"/>
        </w:rPr>
        <w:t xml:space="preserve"> Российской Федерации;</w:t>
      </w:r>
    </w:p>
    <w:p w14:paraId="3F564B1C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Налоговым кодексом Российской Федерации (часть первая)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31 июля 1998 года № 146-ФЗ;</w:t>
      </w:r>
    </w:p>
    <w:p w14:paraId="6C8C4A1C" w14:textId="77777777" w:rsidR="00315E59" w:rsidRDefault="008E2B5A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Федеральным законом от 31 июля 1998 года № 147-ФЗ «О введении в действие части первой Налогового кодекса </w:t>
      </w:r>
      <w:r>
        <w:rPr>
          <w:rFonts w:ascii="Liberation Serif" w:hAnsi="Liberation Serif"/>
          <w:sz w:val="28"/>
          <w:szCs w:val="28"/>
        </w:rPr>
        <w:t>Российской Федерации»;</w:t>
      </w:r>
    </w:p>
    <w:p w14:paraId="5D040550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Налоговым кодексом Российской Федерации (часть вторая)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05 августа 2000 года № 117-ФЗ; </w:t>
      </w:r>
    </w:p>
    <w:p w14:paraId="7E4CB2B0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Федеральным законом от 05 августа 2000 года № 118-ФЗ «О введении в действие части второй Налогового кодекса Российской Федерации и внесении из</w:t>
      </w:r>
      <w:r>
        <w:rPr>
          <w:rFonts w:ascii="Liberation Serif" w:hAnsi="Liberation Serif"/>
          <w:sz w:val="28"/>
          <w:szCs w:val="28"/>
        </w:rPr>
        <w:t>менений в некоторые законодательные акты Российской Федерации о налогах»;</w:t>
      </w:r>
    </w:p>
    <w:p w14:paraId="5F7007F7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Жилищным кодексом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29 декабря 2004 года № 188-ФЗ;</w:t>
      </w:r>
    </w:p>
    <w:p w14:paraId="67EE7CA6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Федеральным законом от 29 декабря 2004 года № 189-ФЗ «О введении в действие Жилищного кодекса Российской Фед</w:t>
      </w:r>
      <w:r>
        <w:rPr>
          <w:rFonts w:ascii="Liberation Serif" w:hAnsi="Liberation Serif"/>
          <w:sz w:val="28"/>
          <w:szCs w:val="28"/>
        </w:rPr>
        <w:t xml:space="preserve">ерации»; </w:t>
      </w:r>
    </w:p>
    <w:p w14:paraId="4330D80D" w14:textId="77777777" w:rsidR="00315E59" w:rsidRDefault="008E2B5A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услуг»;</w:t>
      </w:r>
    </w:p>
    <w:p w14:paraId="43DD4C34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Федеральным законом от 20 марта 2025 года № 33-ФЗ «Об общих принципах организации местного самоуправления в единой системе пу</w:t>
      </w:r>
      <w:r>
        <w:rPr>
          <w:rFonts w:ascii="Liberation Serif" w:hAnsi="Liberation Serif"/>
          <w:sz w:val="28"/>
          <w:szCs w:val="28"/>
        </w:rPr>
        <w:t>бличной власти»;</w:t>
      </w:r>
    </w:p>
    <w:p w14:paraId="1BC14CCC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Законом Свердловской области от 22 июля 2005 года № 96-ОЗ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признании граждан малоимущими в целях предоставления им по договорам социального найма жилых помещений муниципального жилищного фонда на территории Свердловской области»;</w:t>
      </w:r>
    </w:p>
    <w:p w14:paraId="61ABE2C8" w14:textId="77777777" w:rsidR="00315E59" w:rsidRDefault="008E2B5A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Законо</w:t>
      </w:r>
      <w:r>
        <w:rPr>
          <w:rFonts w:ascii="Liberation Serif" w:hAnsi="Liberation Serif"/>
          <w:sz w:val="28"/>
          <w:szCs w:val="28"/>
        </w:rPr>
        <w:t>м Свердловской области от 22 июля 2005 года № 97-ОЗ «Об учете малоимущих граждан в качестве нуждающихся в предоставляемых по договорам социального найма жилых помещениях муниципального жилищного фонда на территории Свердловской области»;</w:t>
      </w:r>
    </w:p>
    <w:p w14:paraId="1A280719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постановлением Пра</w:t>
      </w:r>
      <w:r>
        <w:rPr>
          <w:rFonts w:ascii="Liberation Serif" w:hAnsi="Liberation Serif"/>
          <w:sz w:val="28"/>
          <w:szCs w:val="28"/>
        </w:rPr>
        <w:t>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реконструкции»;</w:t>
      </w:r>
    </w:p>
    <w:p w14:paraId="0CA507E7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приказом Министерства </w:t>
      </w:r>
      <w:r>
        <w:rPr>
          <w:rFonts w:ascii="Liberation Serif" w:hAnsi="Liberation Serif"/>
          <w:sz w:val="28"/>
          <w:szCs w:val="28"/>
        </w:rPr>
        <w:t>регионального развития Российской Федерации от 25.02.2005 № 17 «Об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</w:t>
      </w:r>
      <w:r>
        <w:rPr>
          <w:rFonts w:ascii="Liberation Serif" w:hAnsi="Liberation Serif"/>
          <w:sz w:val="28"/>
          <w:szCs w:val="28"/>
        </w:rPr>
        <w:t>ми в целях постановки на учет и предоставления малоимущим гражданам, признанным нуждающимися в жилых помещениях, жилых помещений муниципального жилищного фонда по договорам социального найма»;</w:t>
      </w:r>
    </w:p>
    <w:p w14:paraId="322CD6C6" w14:textId="77777777" w:rsidR="00315E59" w:rsidRDefault="008E2B5A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приказом Министерства здравоохранения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29.11.2012 № 987н «Об утверждении перечня тяжелых форм хронических заболеваний, при которых невозможно совместное проживание граждан в одной квартире»;</w:t>
      </w:r>
    </w:p>
    <w:p w14:paraId="7D384A0F" w14:textId="77777777" w:rsidR="00315E59" w:rsidRDefault="008E2B5A">
      <w:pPr>
        <w:pStyle w:val="ConsPlusNormal"/>
        <w:suppressAutoHyphens/>
        <w:ind w:firstLine="709"/>
        <w:jc w:val="both"/>
      </w:pPr>
      <w:hyperlink r:id="rId8" w:history="1">
        <w:r>
          <w:rPr>
            <w:rFonts w:ascii="Liberation Serif" w:hAnsi="Liberation Serif"/>
            <w:sz w:val="28"/>
            <w:szCs w:val="28"/>
          </w:rPr>
          <w:t>постановления</w:t>
        </w:r>
      </w:hyperlink>
      <w:r>
        <w:rPr>
          <w:rFonts w:ascii="Liberation Serif" w:hAnsi="Liberation Serif"/>
          <w:sz w:val="28"/>
          <w:szCs w:val="28"/>
        </w:rPr>
        <w:t xml:space="preserve">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20.01.2020 № 38 «О разработке и утверждении административных регламентов предоставления муниципальных услуг на территории го</w:t>
      </w:r>
      <w:r>
        <w:rPr>
          <w:rFonts w:ascii="Liberation Serif" w:hAnsi="Liberation Serif"/>
          <w:sz w:val="28"/>
          <w:szCs w:val="28"/>
        </w:rPr>
        <w:t>родского округа Верхняя Пышма».</w:t>
      </w:r>
    </w:p>
    <w:p w14:paraId="737E235F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491FF284" w14:textId="77777777" w:rsidR="00315E59" w:rsidRDefault="008E2B5A">
      <w:pPr>
        <w:pStyle w:val="ConsPlusTitle"/>
        <w:suppressAutoHyphens/>
        <w:jc w:val="center"/>
      </w:pPr>
      <w:r>
        <w:rPr>
          <w:rFonts w:ascii="Liberation Serif" w:hAnsi="Liberation Serif"/>
          <w:sz w:val="28"/>
          <w:szCs w:val="28"/>
        </w:rPr>
        <w:t>Круг получателей муниципальной услуги</w:t>
      </w:r>
    </w:p>
    <w:p w14:paraId="69A7874B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5AFE442D" w14:textId="77777777" w:rsidR="00315E59" w:rsidRDefault="008E2B5A">
      <w:pPr>
        <w:pStyle w:val="ConsPlusNormal"/>
        <w:suppressAutoHyphens/>
        <w:ind w:firstLine="709"/>
        <w:jc w:val="both"/>
      </w:pPr>
      <w:bookmarkStart w:id="4" w:name="P43"/>
      <w:bookmarkEnd w:id="4"/>
      <w:r>
        <w:rPr>
          <w:rFonts w:ascii="Liberation Serif" w:hAnsi="Liberation Serif"/>
          <w:sz w:val="28"/>
          <w:szCs w:val="28"/>
        </w:rPr>
        <w:t xml:space="preserve">1.4. Получателями муниципальной услуги «Принятие на учет граждан в качестве малоимущих и нуждающихся в жилых помещениях на территории городского округа Верхняя Пышма» (далее – </w:t>
      </w:r>
      <w:r>
        <w:rPr>
          <w:rFonts w:ascii="Liberation Serif" w:hAnsi="Liberation Serif"/>
          <w:sz w:val="28"/>
          <w:szCs w:val="28"/>
        </w:rPr>
        <w:t xml:space="preserve">муниципальная услуга) являются физические лица – граждане Российской Федерации, признанные малоимущими и другие категории граждан, определенные федеральными законами, Указами Президента Российской Федерации или Законами Свердловской области, </w:t>
      </w:r>
      <w:r>
        <w:rPr>
          <w:rFonts w:ascii="Liberation Serif" w:hAnsi="Liberation Serif"/>
          <w:sz w:val="28"/>
          <w:szCs w:val="28"/>
        </w:rPr>
        <w:lastRenderedPageBreak/>
        <w:t xml:space="preserve">нуждающиеся в </w:t>
      </w:r>
      <w:r>
        <w:rPr>
          <w:rFonts w:ascii="Liberation Serif" w:hAnsi="Liberation Serif"/>
          <w:sz w:val="28"/>
          <w:szCs w:val="28"/>
        </w:rPr>
        <w:t>жилых помещениях, зарегистрированные по месту жительства на территории городского округа Верхняя Пышма, за исключением случаев, установленных законодательством (далее – Заявители).</w:t>
      </w:r>
    </w:p>
    <w:p w14:paraId="678A5CD2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членам семьи Заявителя относятся, независимо от места жительства в предел</w:t>
      </w:r>
      <w:r>
        <w:rPr>
          <w:rFonts w:ascii="Liberation Serif" w:hAnsi="Liberation Serif"/>
          <w:sz w:val="28"/>
          <w:szCs w:val="28"/>
        </w:rPr>
        <w:t>ах территории городского округа Верхняя Пышма:</w:t>
      </w:r>
    </w:p>
    <w:p w14:paraId="4217C266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супруг (супруга);</w:t>
      </w:r>
    </w:p>
    <w:p w14:paraId="2489A24A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их общие несовершеннолетние дети и совершеннолетние нетрудоспособные дети;</w:t>
      </w:r>
    </w:p>
    <w:p w14:paraId="4F23C58D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несовершеннолетние дети и совершеннолетние нетрудоспособные дети Заявителя и (или) его супруга (супруги);</w:t>
      </w:r>
    </w:p>
    <w:p w14:paraId="2A5E95CE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проживающи</w:t>
      </w:r>
      <w:r>
        <w:rPr>
          <w:rFonts w:ascii="Liberation Serif" w:hAnsi="Liberation Serif"/>
          <w:sz w:val="28"/>
          <w:szCs w:val="28"/>
        </w:rPr>
        <w:t>е совместно с Заявителем его родители и совершеннолетние дети, родители и совершеннолетние дети супруга (супруги), другие родственники, нетрудоспособные иждивенцы Заявителя, зарегистрированные по месту жительства совместно с ним в качестве членов его семьи</w:t>
      </w:r>
      <w:r>
        <w:rPr>
          <w:rFonts w:ascii="Liberation Serif" w:hAnsi="Liberation Serif"/>
          <w:sz w:val="28"/>
          <w:szCs w:val="28"/>
        </w:rPr>
        <w:t xml:space="preserve"> и ведущие с ним общее хозяйство;</w:t>
      </w:r>
    </w:p>
    <w:p w14:paraId="09A5C2AD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иные лица, признанные членами семьи Заявителя в судебном порядке.</w:t>
      </w:r>
    </w:p>
    <w:p w14:paraId="372A1B39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1.5. В силу </w:t>
      </w:r>
      <w:hyperlink r:id="rId9" w:history="1">
        <w:r>
          <w:rPr>
            <w:rFonts w:ascii="Liberation Serif" w:hAnsi="Liberation Serif"/>
            <w:sz w:val="28"/>
            <w:szCs w:val="28"/>
          </w:rPr>
          <w:t>части 1 статьи 51</w:t>
        </w:r>
      </w:hyperlink>
      <w:r>
        <w:rPr>
          <w:rFonts w:ascii="Liberation Serif" w:hAnsi="Liberation Serif"/>
          <w:sz w:val="28"/>
          <w:szCs w:val="28"/>
        </w:rPr>
        <w:t xml:space="preserve"> Жилищного кодекса Российской Федерации нуждающимися в жилых помещениях, предоставляемых по договорам социального найма, признаются граждане:</w:t>
      </w:r>
    </w:p>
    <w:p w14:paraId="6563324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1.5.1. Не являющиеся нанимателями жилых помещений по договорам социального на</w:t>
      </w:r>
      <w:r>
        <w:rPr>
          <w:rFonts w:ascii="Liberation Serif" w:hAnsi="Liberation Serif"/>
          <w:sz w:val="28"/>
          <w:szCs w:val="28"/>
        </w:rPr>
        <w:t xml:space="preserve">йма,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найма, договору найма жилого помещения жилищного фонда социального использования либо собственниками жилых </w:t>
      </w:r>
      <w:r>
        <w:rPr>
          <w:rFonts w:ascii="Liberation Serif" w:hAnsi="Liberation Serif"/>
          <w:sz w:val="28"/>
          <w:szCs w:val="28"/>
        </w:rPr>
        <w:t>помещений или членами семьи собственника жилого помещения.</w:t>
      </w:r>
    </w:p>
    <w:p w14:paraId="298C75BB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1.5.2. Являющиеся нанимателями жилых помещений по договорам социального найма, договорам найма жилых помещений жилищного фонда социального использования или членами семьи нанимателя жилого помещени</w:t>
      </w:r>
      <w:r>
        <w:rPr>
          <w:rFonts w:ascii="Liberation Serif" w:hAnsi="Liberation Serif"/>
          <w:sz w:val="28"/>
          <w:szCs w:val="28"/>
        </w:rPr>
        <w:t>я по договору социального найма,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</w:t>
      </w:r>
      <w:r>
        <w:rPr>
          <w:rFonts w:ascii="Liberation Serif" w:hAnsi="Liberation Serif"/>
          <w:sz w:val="28"/>
          <w:szCs w:val="28"/>
        </w:rPr>
        <w:t xml:space="preserve">мьи менее учетной нормы, установленной </w:t>
      </w:r>
      <w:hyperlink r:id="rId10" w:history="1">
        <w:r>
          <w:rPr>
            <w:rFonts w:ascii="Liberation Serif" w:hAnsi="Liberation Serif"/>
            <w:sz w:val="28"/>
            <w:szCs w:val="28"/>
          </w:rPr>
          <w:t>Постановлением</w:t>
        </w:r>
      </w:hyperlink>
      <w:r>
        <w:rPr>
          <w:rFonts w:ascii="Liberation Serif" w:hAnsi="Liberation Serif"/>
          <w:sz w:val="28"/>
          <w:szCs w:val="28"/>
        </w:rPr>
        <w:t xml:space="preserve"> главы администрации Муниципального образования «Верхня</w:t>
      </w:r>
      <w:r>
        <w:rPr>
          <w:rFonts w:ascii="Liberation Serif" w:hAnsi="Liberation Serif"/>
          <w:sz w:val="28"/>
          <w:szCs w:val="28"/>
        </w:rPr>
        <w:t>я Пышма» от 21.10.2005 № 3123 «Об установлении учетной нормы площади жилого помещения и нормы предоставления площади жилого помещения в городском округе Верхняя Пышма».</w:t>
      </w:r>
    </w:p>
    <w:p w14:paraId="0C8D59A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1.5.3. Проживающие в помещении, не отвечающем установленным для жилых помещений требова</w:t>
      </w:r>
      <w:r>
        <w:rPr>
          <w:rFonts w:ascii="Liberation Serif" w:hAnsi="Liberation Serif"/>
          <w:sz w:val="28"/>
          <w:szCs w:val="28"/>
        </w:rPr>
        <w:t>ниям.</w:t>
      </w:r>
    </w:p>
    <w:p w14:paraId="25B549E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1.5.4. Являющиеся нанимателями жилых помещений по договорам социального найма, договорам найма жилых помещений жилищного фонда социального использования, членами семьи нанимателя жилого помещения по договору социального найма, договору найма жилого п</w:t>
      </w:r>
      <w:r>
        <w:rPr>
          <w:rFonts w:ascii="Liberation Serif" w:hAnsi="Liberation Serif"/>
          <w:sz w:val="28"/>
          <w:szCs w:val="28"/>
        </w:rPr>
        <w:t xml:space="preserve">омещения жилищного фонда социального использования или собственниками жилых помещений, членами семьи собственника жилого помещения, проживающими в квартире, </w:t>
      </w:r>
      <w:r>
        <w:rPr>
          <w:rFonts w:ascii="Liberation Serif" w:hAnsi="Liberation Serif"/>
          <w:sz w:val="28"/>
          <w:szCs w:val="28"/>
        </w:rPr>
        <w:lastRenderedPageBreak/>
        <w:t>занятой несколькими семьями, если в составе семьи имеется больной, страдающий тяжелой формой хронич</w:t>
      </w:r>
      <w:r>
        <w:rPr>
          <w:rFonts w:ascii="Liberation Serif" w:hAnsi="Liberation Serif"/>
          <w:sz w:val="28"/>
          <w:szCs w:val="28"/>
        </w:rPr>
        <w:t>еского заболевания, при которой совместное проживание с ним в одной квартире невозможно, и не имеющими иного жилого помещения, занимаемого по договору социального найма, договору найма жилого помещения жилищного фонда социального использования или принадле</w:t>
      </w:r>
      <w:r>
        <w:rPr>
          <w:rFonts w:ascii="Liberation Serif" w:hAnsi="Liberation Serif"/>
          <w:sz w:val="28"/>
          <w:szCs w:val="28"/>
        </w:rPr>
        <w:t xml:space="preserve">жащего на праве собственности. </w:t>
      </w:r>
    </w:p>
    <w:p w14:paraId="36E06AB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соответствующих заболеваний устанавливается уполномоченным Правительством Российской Федерации федеральным органом исполнительной власти.</w:t>
      </w:r>
    </w:p>
    <w:p w14:paraId="5A6B0C3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1.5.5. При наличии у гражданина и (или) членов его семьи нескольких жилых пом</w:t>
      </w:r>
      <w:r>
        <w:rPr>
          <w:rFonts w:ascii="Liberation Serif" w:hAnsi="Liberation Serif"/>
          <w:sz w:val="28"/>
          <w:szCs w:val="28"/>
        </w:rPr>
        <w:t xml:space="preserve">ещений, занимаемых по договорам социального найма, договорам найма жилых помещений жилищного фонда социального использования и (или) принадлежащих им на праве собственности, определение уровня обеспеченности общей площадью жилого помещения осуществляется, </w:t>
      </w:r>
      <w:r>
        <w:rPr>
          <w:rFonts w:ascii="Liberation Serif" w:hAnsi="Liberation Serif"/>
          <w:sz w:val="28"/>
          <w:szCs w:val="28"/>
        </w:rPr>
        <w:t>исходя из суммарной общей площади всех указанных жилых помещений.</w:t>
      </w:r>
    </w:p>
    <w:p w14:paraId="57C00E4A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силу требований </w:t>
      </w:r>
      <w:hyperlink r:id="rId11" w:history="1">
        <w:r>
          <w:rPr>
            <w:rFonts w:ascii="Liberation Serif" w:hAnsi="Liberation Serif"/>
            <w:sz w:val="28"/>
            <w:szCs w:val="28"/>
          </w:rPr>
          <w:t>статей 3</w:t>
        </w:r>
        <w:r>
          <w:rPr>
            <w:rFonts w:ascii="Liberation Serif" w:hAnsi="Liberation Serif"/>
            <w:sz w:val="28"/>
            <w:szCs w:val="28"/>
          </w:rPr>
          <w:t>1</w:t>
        </w:r>
      </w:hyperlink>
      <w:r>
        <w:rPr>
          <w:rFonts w:ascii="Liberation Serif" w:hAnsi="Liberation Serif"/>
          <w:sz w:val="28"/>
          <w:szCs w:val="28"/>
        </w:rPr>
        <w:t xml:space="preserve">, </w:t>
      </w:r>
      <w:hyperlink r:id="rId12" w:history="1">
        <w:r>
          <w:rPr>
            <w:rFonts w:ascii="Liberation Serif" w:hAnsi="Liberation Serif"/>
            <w:sz w:val="28"/>
            <w:szCs w:val="28"/>
          </w:rPr>
          <w:t>51</w:t>
        </w:r>
      </w:hyperlink>
      <w:r>
        <w:rPr>
          <w:rFonts w:ascii="Liberation Serif" w:hAnsi="Liberation Serif"/>
          <w:sz w:val="28"/>
          <w:szCs w:val="28"/>
        </w:rPr>
        <w:t xml:space="preserve"> и </w:t>
      </w:r>
      <w:hyperlink r:id="rId13" w:history="1">
        <w:r>
          <w:rPr>
            <w:rFonts w:ascii="Liberation Serif" w:hAnsi="Liberation Serif"/>
            <w:sz w:val="28"/>
            <w:szCs w:val="28"/>
          </w:rPr>
          <w:t>69</w:t>
        </w:r>
      </w:hyperlink>
      <w:r>
        <w:rPr>
          <w:rFonts w:ascii="Liberation Serif" w:hAnsi="Liberation Serif"/>
          <w:sz w:val="28"/>
          <w:szCs w:val="28"/>
        </w:rPr>
        <w:t xml:space="preserve"> Жилищного кодекса Российской Федерации при определении обеспеченности заявителей общей площадью жилого помещения учитываются все жилые помещения, занимаемые по </w:t>
      </w:r>
      <w:r>
        <w:rPr>
          <w:rFonts w:ascii="Liberation Serif" w:hAnsi="Liberation Serif"/>
          <w:sz w:val="28"/>
          <w:szCs w:val="28"/>
        </w:rPr>
        <w:t>договорам социального найма и (или) принадлежащие на праве собственности Заявителям и лицам, совместно проживающим с ними в качестве членов семьи.</w:t>
      </w:r>
    </w:p>
    <w:p w14:paraId="7DF1203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проверки факта наличия жилых помещений, занимаемых по договорам социального найма и (или) принадлежащих н</w:t>
      </w:r>
      <w:r>
        <w:rPr>
          <w:rFonts w:ascii="Liberation Serif" w:hAnsi="Liberation Serif"/>
          <w:sz w:val="28"/>
          <w:szCs w:val="28"/>
        </w:rPr>
        <w:t>а праве собственности Заявителям и лицам, совместно проживающим с ними в качестве членов семьи, предоставляются правоустанавливающие документы на указанные жилые помещения и справки, заверенные подписью должностного лица, ответственного за регистрацию граж</w:t>
      </w:r>
      <w:r>
        <w:rPr>
          <w:rFonts w:ascii="Liberation Serif" w:hAnsi="Liberation Serif"/>
          <w:sz w:val="28"/>
          <w:szCs w:val="28"/>
        </w:rPr>
        <w:t>дан по месту жительства или пребывания.</w:t>
      </w:r>
    </w:p>
    <w:p w14:paraId="266D0CE9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14" w:history="1">
        <w:r>
          <w:rPr>
            <w:rFonts w:ascii="Liberation Serif" w:hAnsi="Liberation Serif"/>
            <w:sz w:val="28"/>
            <w:szCs w:val="28"/>
          </w:rPr>
          <w:t>статьей 53</w:t>
        </w:r>
      </w:hyperlink>
      <w:r>
        <w:rPr>
          <w:rFonts w:ascii="Liberation Serif" w:hAnsi="Liberation Serif"/>
          <w:sz w:val="28"/>
          <w:szCs w:val="28"/>
        </w:rPr>
        <w:t xml:space="preserve"> Жилищного кодекса Росси</w:t>
      </w:r>
      <w:r>
        <w:rPr>
          <w:rFonts w:ascii="Liberation Serif" w:hAnsi="Liberation Serif"/>
          <w:sz w:val="28"/>
          <w:szCs w:val="28"/>
        </w:rPr>
        <w:t>йской Федерации, если Заявитель и члены его семьи совершили действия с намерением приобретения права быть признанными нуждающимися в жилых помещениях, то они признаются нуждающимися в жилых помещениях не ранее чем через пять лет со дня совершения указанных</w:t>
      </w:r>
      <w:r>
        <w:rPr>
          <w:rFonts w:ascii="Liberation Serif" w:hAnsi="Liberation Serif"/>
          <w:sz w:val="28"/>
          <w:szCs w:val="28"/>
        </w:rPr>
        <w:t xml:space="preserve"> намеренных действий.</w:t>
      </w:r>
    </w:p>
    <w:p w14:paraId="40950C1A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1.6. Интересы Заявителей, указанных в </w:t>
      </w:r>
      <w:hyperlink r:id="rId15" w:history="1">
        <w:r>
          <w:rPr>
            <w:rFonts w:ascii="Liberation Serif" w:hAnsi="Liberation Serif"/>
            <w:sz w:val="28"/>
            <w:szCs w:val="28"/>
          </w:rPr>
          <w:t>пункте 1.4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регламента, могут представлять лица, обладающие соответствующими полномочиями (далее - представитель). </w:t>
      </w:r>
    </w:p>
    <w:p w14:paraId="30FE29E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Полномочия представителя должн</w:t>
      </w:r>
      <w:r>
        <w:rPr>
          <w:rFonts w:ascii="Liberation Serif" w:hAnsi="Liberation Serif"/>
          <w:sz w:val="28"/>
          <w:szCs w:val="28"/>
        </w:rPr>
        <w:t>ы быть подтверждены доверенностью в соответствии с действующим законодательством.</w:t>
      </w:r>
    </w:p>
    <w:p w14:paraId="219A17F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имени физических лиц, признанных судом недееспособными или ограниченно дееспособными, заявления могут подписывать их законные представители.</w:t>
      </w:r>
    </w:p>
    <w:p w14:paraId="2F9686DF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CC0E391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к порядку информир</w:t>
      </w:r>
      <w:r>
        <w:rPr>
          <w:rFonts w:ascii="Liberation Serif" w:hAnsi="Liberation Serif"/>
          <w:sz w:val="28"/>
          <w:szCs w:val="28"/>
        </w:rPr>
        <w:t xml:space="preserve">ования о предоставлении </w:t>
      </w:r>
    </w:p>
    <w:p w14:paraId="4EE70140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муниципальной услуги</w:t>
      </w:r>
    </w:p>
    <w:p w14:paraId="0F27CA59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48A607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1.7. Информирование о порядке предоставления муниципальной услуги осуществляется:</w:t>
      </w:r>
    </w:p>
    <w:p w14:paraId="4BA4A96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1) непосредственно при личном приеме Заявителя или по телефону в отделе по учету и распределении жилья </w:t>
      </w:r>
      <w:r>
        <w:rPr>
          <w:rFonts w:ascii="Liberation Serif" w:hAnsi="Liberation Serif"/>
          <w:sz w:val="28"/>
          <w:szCs w:val="28"/>
        </w:rPr>
        <w:t>Администрации городского округа Верхняя Пышма (далее – Уполномоченный орган):</w:t>
      </w:r>
    </w:p>
    <w:p w14:paraId="07038FE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 Уполномоченного органа: Свердловская область, г. Верхняя Пышма, пр. Успенский, зд. 115;</w:t>
      </w:r>
    </w:p>
    <w:p w14:paraId="2EB4C00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приемные дни Уполномоченного органа: понедельник с 8.30 до 12.00, четверг с 8.30 до </w:t>
      </w:r>
      <w:r>
        <w:rPr>
          <w:rFonts w:ascii="Liberation Serif" w:hAnsi="Liberation Serif"/>
          <w:sz w:val="28"/>
          <w:szCs w:val="28"/>
        </w:rPr>
        <w:t>12.00 и с 14.00 до 16.00;</w:t>
      </w:r>
    </w:p>
    <w:p w14:paraId="673792F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справочный телефон, по которому можно получить информацию: (34368) 4-04-80 доб. 3;</w:t>
      </w:r>
    </w:p>
    <w:p w14:paraId="5A0E50C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непосредственно при личном приеме Заявителя или по телефону в офисах государственного бюджетного учреждения Свердловской области «Многофункциона</w:t>
      </w:r>
      <w:r>
        <w:rPr>
          <w:rFonts w:ascii="Liberation Serif" w:hAnsi="Liberation Serif"/>
          <w:sz w:val="28"/>
          <w:szCs w:val="28"/>
        </w:rPr>
        <w:t>льный центр предоставления государственных и муниципальных услуг» (далее – многофункциональный центр);</w:t>
      </w:r>
    </w:p>
    <w:p w14:paraId="723D6822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3) письменно в Уполномоченном органе посредством электронной почты: </w:t>
      </w:r>
      <w:r>
        <w:rPr>
          <w:rFonts w:ascii="Liberation Serif" w:hAnsi="Liberation Serif"/>
          <w:sz w:val="28"/>
          <w:szCs w:val="28"/>
          <w:lang w:val="en-US"/>
        </w:rPr>
        <w:t>kontakt</w:t>
      </w:r>
      <w:r>
        <w:rPr>
          <w:rFonts w:ascii="Liberation Serif" w:hAnsi="Liberation Serif"/>
          <w:sz w:val="28"/>
          <w:szCs w:val="28"/>
        </w:rPr>
        <w:t>@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;</w:t>
      </w:r>
    </w:p>
    <w:p w14:paraId="38D0E70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посредством размещения в открытой и доступной форме информации:</w:t>
      </w:r>
    </w:p>
    <w:p w14:paraId="413AAE36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н</w:t>
      </w:r>
      <w:r>
        <w:rPr>
          <w:rFonts w:ascii="Liberation Serif" w:hAnsi="Liberation Serif"/>
          <w:sz w:val="28"/>
          <w:szCs w:val="28"/>
        </w:rPr>
        <w:t xml:space="preserve">а официальном сайте Уполномоченного органа: </w:t>
      </w:r>
      <w:hyperlink r:id="rId16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https://www.movp.ru/</w:t>
        </w:r>
      </w:hyperlink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(в разделе «Социальная сфера», подразделе «Обеспечение жильем»);</w:t>
      </w:r>
    </w:p>
    <w:p w14:paraId="033A24D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федеральной государственной информационной системе «Единый портал государственных и м</w:t>
      </w:r>
      <w:r>
        <w:rPr>
          <w:rFonts w:ascii="Liberation Serif" w:hAnsi="Liberation Serif"/>
          <w:sz w:val="28"/>
          <w:szCs w:val="28"/>
        </w:rPr>
        <w:t>униципальных услуг (функций)»: https://www.gosuslugi.ru/ (далее - ЕПГУ);</w:t>
      </w:r>
    </w:p>
    <w:p w14:paraId="68A3E9B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посредством размещения информации на информационных стендах в Уполномоченном органе или многофункциональном центре.</w:t>
      </w:r>
    </w:p>
    <w:p w14:paraId="73496E9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5" w:name="P67"/>
      <w:bookmarkEnd w:id="5"/>
      <w:r>
        <w:rPr>
          <w:rFonts w:ascii="Liberation Serif" w:hAnsi="Liberation Serif"/>
          <w:sz w:val="28"/>
          <w:szCs w:val="28"/>
        </w:rPr>
        <w:t>1.8. Информирование осуществляется по вопросам, касающимся:</w:t>
      </w:r>
    </w:p>
    <w:p w14:paraId="632388C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спос</w:t>
      </w:r>
      <w:r>
        <w:rPr>
          <w:rFonts w:ascii="Liberation Serif" w:hAnsi="Liberation Serif"/>
          <w:sz w:val="28"/>
          <w:szCs w:val="28"/>
        </w:rPr>
        <w:t>обов подачи заявления о предоставлении муниципальной услуги;</w:t>
      </w:r>
    </w:p>
    <w:p w14:paraId="65439E9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адресов Уполномоченного органа и многофункциональных центров, обращение в которые необходимо для предоставления муниципальной услуги;</w:t>
      </w:r>
    </w:p>
    <w:p w14:paraId="6E283F0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справочной информации о работе Уполномоченного органа (структ</w:t>
      </w:r>
      <w:r>
        <w:rPr>
          <w:rFonts w:ascii="Liberation Serif" w:hAnsi="Liberation Serif"/>
          <w:sz w:val="28"/>
          <w:szCs w:val="28"/>
        </w:rPr>
        <w:t>урных подразделений Уполномоченного органа);</w:t>
      </w:r>
    </w:p>
    <w:p w14:paraId="1906DB8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14:paraId="3720270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порядка и сроков предоставления </w:t>
      </w:r>
      <w:r>
        <w:rPr>
          <w:rFonts w:ascii="Liberation Serif" w:hAnsi="Liberation Serif"/>
          <w:sz w:val="28"/>
          <w:szCs w:val="28"/>
        </w:rPr>
        <w:t>муниципальной услуги;</w:t>
      </w:r>
    </w:p>
    <w:p w14:paraId="6786FE3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порядка получения сведений о ходе рассмотрения заявления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предоставлении муниципальной услуги и о результатах предоставления муниципальной услуги;</w:t>
      </w:r>
    </w:p>
    <w:p w14:paraId="40D3F57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вопросам предоставления услуг, которые являются необходимыми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обязательными для </w:t>
      </w:r>
      <w:r>
        <w:rPr>
          <w:rFonts w:ascii="Liberation Serif" w:hAnsi="Liberation Serif"/>
          <w:sz w:val="28"/>
          <w:szCs w:val="28"/>
        </w:rPr>
        <w:t>предоставления муниципальной услуги;</w:t>
      </w:r>
    </w:p>
    <w:p w14:paraId="1E7D0D3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3E70737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Получение информации по вопросам предоставления муниципальной усл</w:t>
      </w:r>
      <w:r>
        <w:rPr>
          <w:rFonts w:ascii="Liberation Serif" w:hAnsi="Liberation Serif"/>
          <w:sz w:val="28"/>
          <w:szCs w:val="28"/>
        </w:rPr>
        <w:t xml:space="preserve">уги и услуг, которые являются необходимыми и обязательными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для предоставления муниципальной услуги осуществляется бесплатно.</w:t>
      </w:r>
    </w:p>
    <w:p w14:paraId="7B0A3B1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1.9. При устном обращении Заявителя (лично или по телефону) должностное лицо Уполномоченного органа, работник многофункционального</w:t>
      </w:r>
      <w:r>
        <w:rPr>
          <w:rFonts w:ascii="Liberation Serif" w:hAnsi="Liberation Serif"/>
          <w:sz w:val="28"/>
          <w:szCs w:val="28"/>
        </w:rPr>
        <w:t xml:space="preserve"> центра, осуществляющий консультирование, подробно информирует обратившихся по интересующим вопросам.</w:t>
      </w:r>
    </w:p>
    <w:p w14:paraId="528A27F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Ответ на телефонный звонок должен начинаться с информации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наименовании органа, в который позвонил Заявитель, фамилии, имени, отчества (последнее – при </w:t>
      </w:r>
      <w:r>
        <w:rPr>
          <w:rFonts w:ascii="Liberation Serif" w:hAnsi="Liberation Serif"/>
          <w:sz w:val="28"/>
          <w:szCs w:val="28"/>
        </w:rPr>
        <w:t>наличии) и должности специалиста, принявшего телефонный звонок.</w:t>
      </w:r>
    </w:p>
    <w:p w14:paraId="192D032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 должностное лицо Уполномоченного органа не может самостоятельно дать ответ, телефонный звонок должен быть переадресован (переведен) на другое должностное лицо или же обратившемуся лицу до</w:t>
      </w:r>
      <w:r>
        <w:rPr>
          <w:rFonts w:ascii="Liberation Serif" w:hAnsi="Liberation Serif"/>
          <w:sz w:val="28"/>
          <w:szCs w:val="28"/>
        </w:rPr>
        <w:t>лжен быть сообщен телефонный номер, по которому можно будет получить необходимую информацию.</w:t>
      </w:r>
    </w:p>
    <w:p w14:paraId="6EDDEA3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527043E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обращение в письменной ф</w:t>
      </w:r>
      <w:r>
        <w:rPr>
          <w:rFonts w:ascii="Liberation Serif" w:hAnsi="Liberation Serif"/>
          <w:sz w:val="28"/>
          <w:szCs w:val="28"/>
        </w:rPr>
        <w:t>орме;</w:t>
      </w:r>
    </w:p>
    <w:p w14:paraId="37E91C9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назначить другое время для консультаций.</w:t>
      </w:r>
    </w:p>
    <w:p w14:paraId="04FA2DB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Должностное лицо Уполномоченного органа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принимаем</w:t>
      </w:r>
      <w:r>
        <w:rPr>
          <w:rFonts w:ascii="Liberation Serif" w:hAnsi="Liberation Serif"/>
          <w:sz w:val="28"/>
          <w:szCs w:val="28"/>
        </w:rPr>
        <w:t>ое решение.</w:t>
      </w:r>
    </w:p>
    <w:p w14:paraId="0CB77D3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764AD33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2F95959C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1.10. По письменному обращению Заявителя должностное лицо Уполномоченного органа, </w:t>
      </w:r>
      <w:r>
        <w:rPr>
          <w:rFonts w:ascii="Liberation Serif" w:hAnsi="Liberation Serif"/>
          <w:sz w:val="28"/>
          <w:szCs w:val="28"/>
        </w:rPr>
        <w:t xml:space="preserve">ответственное за предоставление муниципальной услуги, подробно в письменной форме разъясняет Заявителю сведения по вопросам, указанным в </w:t>
      </w:r>
      <w:hyperlink r:id="rId17" w:history="1">
        <w:r>
          <w:rPr>
            <w:rFonts w:ascii="Liberation Serif" w:hAnsi="Liberation Serif"/>
            <w:sz w:val="28"/>
            <w:szCs w:val="28"/>
          </w:rPr>
          <w:t>пункте 1.6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порядке, установленном Федеральным </w:t>
      </w:r>
      <w:hyperlink r:id="rId18" w:history="1">
        <w:r>
          <w:rPr>
            <w:rFonts w:ascii="Liberation Serif" w:hAnsi="Liberation Serif"/>
            <w:sz w:val="28"/>
            <w:szCs w:val="28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от 02 мая 2006 года № 59-ФЗ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«О порядке рассмотрения обращений граждан Российской Федерации» (далее – Федеральный </w:t>
      </w:r>
      <w:r>
        <w:rPr>
          <w:rFonts w:ascii="Liberation Serif" w:hAnsi="Liberation Serif"/>
          <w:sz w:val="28"/>
          <w:szCs w:val="28"/>
        </w:rPr>
        <w:t>закон № 59-ФЗ).</w:t>
      </w:r>
    </w:p>
    <w:p w14:paraId="1899572B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 на письменное обращение Заявителя дается в простой, четкой и понятной форме с указанием фамилии и инициалов, номера телефона исполнителя. Ответ подписывается руководителем Уполномоченного органа и направляется Заявителю почтовым отпра</w:t>
      </w:r>
      <w:r>
        <w:rPr>
          <w:rFonts w:ascii="Liberation Serif" w:hAnsi="Liberation Serif"/>
          <w:sz w:val="28"/>
          <w:szCs w:val="28"/>
        </w:rPr>
        <w:t>влением на почтовый адрес, указанный в обращении.</w:t>
      </w:r>
    </w:p>
    <w:p w14:paraId="4DB1C9C3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 на электронное обращение в форме электронного документа направляется Заявителю по электронной почте на электронный адрес, указанный в обращении.</w:t>
      </w:r>
    </w:p>
    <w:p w14:paraId="38962012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1.11. На ЕПГУ размещаются сведения, предусмотренные </w:t>
      </w:r>
      <w:hyperlink r:id="rId19" w:history="1">
        <w:r>
          <w:rPr>
            <w:rFonts w:ascii="Liberation Serif" w:hAnsi="Liberation Serif"/>
            <w:sz w:val="28"/>
            <w:szCs w:val="28"/>
          </w:rPr>
          <w:t>Положением</w:t>
        </w:r>
      </w:hyperlink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федеральной государственной информационной системе «Федеральный реестр государств</w:t>
      </w:r>
      <w:r>
        <w:rPr>
          <w:rFonts w:ascii="Liberation Serif" w:hAnsi="Liberation Serif"/>
          <w:sz w:val="28"/>
          <w:szCs w:val="28"/>
        </w:rPr>
        <w:t>енных и муниципальных услуг (функций)», утвержденным Постановлением Правительства Российской Федерации от 24.10.2011 № 861.</w:t>
      </w:r>
    </w:p>
    <w:p w14:paraId="7259316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Доступ к информации о сроках и порядке предоставления муниципальной услуги осуществляется без выполнения Заявителем каких-либо требо</w:t>
      </w:r>
      <w:r>
        <w:rPr>
          <w:rFonts w:ascii="Liberation Serif" w:hAnsi="Liberation Serif"/>
          <w:sz w:val="28"/>
          <w:szCs w:val="28"/>
        </w:rPr>
        <w:t>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</w:t>
      </w:r>
      <w:r>
        <w:rPr>
          <w:rFonts w:ascii="Liberation Serif" w:hAnsi="Liberation Serif"/>
          <w:sz w:val="28"/>
          <w:szCs w:val="28"/>
        </w:rPr>
        <w:t>рацию или авторизацию заявителя, или предоставление им персональных данных.</w:t>
      </w:r>
    </w:p>
    <w:p w14:paraId="62C8EE3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1.12.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</w:t>
      </w:r>
      <w:r>
        <w:rPr>
          <w:rFonts w:ascii="Liberation Serif" w:hAnsi="Liberation Serif"/>
          <w:sz w:val="28"/>
          <w:szCs w:val="28"/>
        </w:rPr>
        <w:t xml:space="preserve"> муниципальной услуги, и в многофункциональном центре размещается следующая справочная информация:</w:t>
      </w:r>
    </w:p>
    <w:p w14:paraId="5168B8C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</w:t>
      </w:r>
      <w:r>
        <w:rPr>
          <w:rFonts w:ascii="Liberation Serif" w:hAnsi="Liberation Serif"/>
          <w:sz w:val="28"/>
          <w:szCs w:val="28"/>
        </w:rPr>
        <w:t>офункциональных центров;</w:t>
      </w:r>
    </w:p>
    <w:p w14:paraId="3985BEF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справочные телефоны структурных подразделений Уполномоченного органа, ответственных за предоставление муниципальной услуги, в том числе номер телефона-автоинформатора (при наличии);</w:t>
      </w:r>
    </w:p>
    <w:p w14:paraId="5AFB588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 официального сайта, а также электронной поч</w:t>
      </w:r>
      <w:r>
        <w:rPr>
          <w:rFonts w:ascii="Liberation Serif" w:hAnsi="Liberation Serif"/>
          <w:sz w:val="28"/>
          <w:szCs w:val="28"/>
        </w:rPr>
        <w:t>ты и (или) формы обратной связи Уполномоченного органа в сети «Интернет».</w:t>
      </w:r>
    </w:p>
    <w:p w14:paraId="777F19B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1.13.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</w:t>
      </w:r>
      <w:r>
        <w:rPr>
          <w:rFonts w:ascii="Liberation Serif" w:hAnsi="Liberation Serif"/>
          <w:sz w:val="28"/>
          <w:szCs w:val="28"/>
        </w:rPr>
        <w:t xml:space="preserve"> которые по требованию Заявителя предоставляются ему для ознакомления.</w:t>
      </w:r>
    </w:p>
    <w:p w14:paraId="620B4F6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1.14.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</w:t>
      </w:r>
      <w:r>
        <w:rPr>
          <w:rFonts w:ascii="Liberation Serif" w:hAnsi="Liberation Serif"/>
          <w:sz w:val="28"/>
          <w:szCs w:val="28"/>
        </w:rPr>
        <w:t>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14:paraId="66F3453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1.15. Информация о ходе рассмотрения заявления о предоставлении муниципальной услуги и о результатах пр</w:t>
      </w:r>
      <w:r>
        <w:rPr>
          <w:rFonts w:ascii="Liberation Serif" w:hAnsi="Liberation Serif"/>
          <w:sz w:val="28"/>
          <w:szCs w:val="28"/>
        </w:rPr>
        <w:t>едоставления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Уполномоченного органа при обращении заявителя лично, по телефону, либо посредством электро</w:t>
      </w:r>
      <w:r>
        <w:rPr>
          <w:rFonts w:ascii="Liberation Serif" w:hAnsi="Liberation Serif"/>
          <w:sz w:val="28"/>
          <w:szCs w:val="28"/>
        </w:rPr>
        <w:t>нной почты.</w:t>
      </w:r>
    </w:p>
    <w:p w14:paraId="1DB249E9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5BCA32B4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СТАНДАРТ ПРЕДОСТАВЛЕНИЯ МУНИЦИПАЛЬНОЙ УСЛУГИ</w:t>
      </w:r>
    </w:p>
    <w:p w14:paraId="77081308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BCF0C7A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Наименование муниципальной услуги</w:t>
      </w:r>
    </w:p>
    <w:p w14:paraId="211E4D75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228E50A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Полное наименование муниципальной услуги – «Принятие на учет граждан в качестве малоимущих и нуждающихся в жилых помещениях на территории городского округ</w:t>
      </w:r>
      <w:r>
        <w:rPr>
          <w:rFonts w:ascii="Liberation Serif" w:hAnsi="Liberation Serif"/>
          <w:sz w:val="28"/>
          <w:szCs w:val="28"/>
        </w:rPr>
        <w:t>а Верхняя Пышма».</w:t>
      </w:r>
    </w:p>
    <w:p w14:paraId="48B80322" w14:textId="77777777" w:rsidR="00315E59" w:rsidRDefault="00315E59">
      <w:pPr>
        <w:pStyle w:val="ConsPlusNormal"/>
        <w:suppressAutoHyphens/>
        <w:ind w:firstLine="709"/>
        <w:rPr>
          <w:rFonts w:ascii="Liberation Serif" w:hAnsi="Liberation Serif"/>
          <w:sz w:val="20"/>
          <w:szCs w:val="20"/>
        </w:rPr>
      </w:pPr>
    </w:p>
    <w:p w14:paraId="565D169A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Наименование органа местного самоуправления (организации), предоставляющего муниципальную услугу</w:t>
      </w:r>
    </w:p>
    <w:p w14:paraId="4C38F753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4074FBC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 Муниципальная услуга предоставляется отделом по учету и распределению жилья Администрации городского округа Верхняя Пышма.</w:t>
      </w:r>
    </w:p>
    <w:p w14:paraId="62EBC5D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2.3. При </w:t>
      </w:r>
      <w:r>
        <w:rPr>
          <w:rFonts w:ascii="Liberation Serif" w:hAnsi="Liberation Serif"/>
          <w:sz w:val="28"/>
          <w:szCs w:val="28"/>
        </w:rPr>
        <w:t>предоставлении муниципальной услуги Уполномоченный орган взаимодействует с:</w:t>
      </w:r>
    </w:p>
    <w:p w14:paraId="0A121DC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</w:t>
      </w:r>
      <w:r>
        <w:rPr>
          <w:rFonts w:ascii="Liberation Serif" w:hAnsi="Liberation Serif"/>
          <w:sz w:val="28"/>
          <w:szCs w:val="28"/>
        </w:rPr>
        <w:t>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</w:t>
      </w:r>
      <w:r>
        <w:rPr>
          <w:rFonts w:ascii="Liberation Serif" w:hAnsi="Liberation Serif"/>
          <w:sz w:val="28"/>
          <w:szCs w:val="28"/>
        </w:rPr>
        <w:t>ителем (индивидуальным предпринимателем).</w:t>
      </w:r>
    </w:p>
    <w:p w14:paraId="740C3B9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Федерации; сведений, подтверждающих место жительства; сведений о реабилитации</w:t>
      </w:r>
      <w:r>
        <w:rPr>
          <w:rFonts w:ascii="Liberation Serif" w:hAnsi="Liberation Serif"/>
          <w:sz w:val="28"/>
          <w:szCs w:val="28"/>
        </w:rPr>
        <w:t xml:space="preserve"> (признании пострадавшим) лица, репрессированного по политическим мотивам или сведениям о факте смерти необоснованно репрессированного и впоследствии реабилитированного.</w:t>
      </w:r>
    </w:p>
    <w:p w14:paraId="145819A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2.3.3. Фондом социального и пенсионного страхования Российской Федерации в части прове</w:t>
      </w:r>
      <w:r>
        <w:rPr>
          <w:rFonts w:ascii="Liberation Serif" w:hAnsi="Liberation Serif"/>
          <w:sz w:val="28"/>
          <w:szCs w:val="28"/>
        </w:rPr>
        <w:t>рки соответствия фамильно-именной группы, даты рождения, СНИЛС, сведений о страховом стаже застрахованного лица, сведений об инвалидности из Единой государственной информационной системы социального обеспечения.</w:t>
      </w:r>
    </w:p>
    <w:p w14:paraId="12DDF6A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2.3.4. Федеральной службы государственной ре</w:t>
      </w:r>
      <w:r>
        <w:rPr>
          <w:rFonts w:ascii="Liberation Serif" w:hAnsi="Liberation Serif"/>
          <w:sz w:val="28"/>
          <w:szCs w:val="28"/>
        </w:rPr>
        <w:t>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14:paraId="684C920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2.3.5. Структурными и подведомственными подразделениями и учреждениями Уполномоченного органа в части получения</w:t>
      </w:r>
      <w:r>
        <w:rPr>
          <w:rFonts w:ascii="Liberation Serif" w:hAnsi="Liberation Serif"/>
          <w:sz w:val="28"/>
          <w:szCs w:val="28"/>
        </w:rPr>
        <w:t xml:space="preserve"> сведений о признании жилого помещения непригодным для проживания и многоквартирного дома аварийным и подлежащим сносу или реконструкции.</w:t>
      </w:r>
    </w:p>
    <w:p w14:paraId="5C8BE2B3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</w:t>
      </w:r>
      <w:r>
        <w:rPr>
          <w:rFonts w:ascii="Liberation Serif" w:hAnsi="Liberation Serif"/>
          <w:sz w:val="28"/>
          <w:szCs w:val="28"/>
        </w:rPr>
        <w:t>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</w:t>
      </w:r>
      <w:r>
        <w:rPr>
          <w:rFonts w:ascii="Liberation Serif" w:hAnsi="Liberation Serif"/>
          <w:sz w:val="28"/>
          <w:szCs w:val="28"/>
        </w:rPr>
        <w:t xml:space="preserve">ми для предоставления муниципальной услуги, в том числе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включенных в </w:t>
      </w:r>
      <w:hyperlink r:id="rId20" w:history="1">
        <w:r>
          <w:rPr>
            <w:rFonts w:ascii="Liberation Serif" w:hAnsi="Liberation Serif"/>
            <w:sz w:val="28"/>
            <w:szCs w:val="28"/>
          </w:rPr>
          <w:t>Порядок</w:t>
        </w:r>
      </w:hyperlink>
      <w:r>
        <w:rPr>
          <w:rFonts w:ascii="Liberation Serif" w:hAnsi="Liberation Serif"/>
          <w:sz w:val="28"/>
          <w:szCs w:val="28"/>
        </w:rPr>
        <w:t xml:space="preserve"> определения платы за оказание услуг, которые являются необходимыми и обязательными д</w:t>
      </w:r>
      <w:r>
        <w:rPr>
          <w:rFonts w:ascii="Liberation Serif" w:hAnsi="Liberation Serif"/>
          <w:sz w:val="28"/>
          <w:szCs w:val="28"/>
        </w:rPr>
        <w:t xml:space="preserve">ля предоставления исполнительными органами государственной власти Свердловской области государственных услуг, утвержденных Постановлением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14.09.2011 № 1211-ПП.</w:t>
      </w:r>
    </w:p>
    <w:p w14:paraId="7D84CF08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6B075639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Описание результата предоставления муниципальной услуги</w:t>
      </w:r>
    </w:p>
    <w:p w14:paraId="1383AD57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D9D93F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6" w:name="P117"/>
      <w:bookmarkEnd w:id="6"/>
      <w:r>
        <w:rPr>
          <w:rFonts w:ascii="Liberation Serif" w:hAnsi="Liberation Serif"/>
          <w:sz w:val="28"/>
          <w:szCs w:val="28"/>
        </w:rPr>
        <w:t>2.5. Результатами предоставления муниципальной услуги является принятие решения в форме нормативного акта Администрации городского округа Верхняя Пышма:</w:t>
      </w:r>
    </w:p>
    <w:p w14:paraId="6142F8EC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2.5.1. Решение о предоставлении муниципальной услуги – постановление Администрации городского округа В</w:t>
      </w:r>
      <w:r>
        <w:rPr>
          <w:rFonts w:ascii="Liberation Serif" w:hAnsi="Liberation Serif"/>
          <w:sz w:val="28"/>
          <w:szCs w:val="28"/>
        </w:rPr>
        <w:t>ерхняя Пышма о принятии малоимущего одиноко проживающего гражданина или малоимущего гражданина и совместно проживающих с ним членов семьи на учет в качестве малоимущих и нуждающихся в жилых помещениях, предоставляемых по договорам социального найма муницип</w:t>
      </w:r>
      <w:r>
        <w:rPr>
          <w:rFonts w:ascii="Liberation Serif" w:hAnsi="Liberation Serif"/>
          <w:sz w:val="28"/>
          <w:szCs w:val="28"/>
        </w:rPr>
        <w:t>ального жилищного фонда (далее по тексту – решение о предоставлении муниципальной услуги).</w:t>
      </w:r>
    </w:p>
    <w:p w14:paraId="61544F6C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2.5.2. Решение об отказе в предоставлении муниципальной услуги – распоряжение администрации городского округа Верхняя Пышма об отказе в принятии малоимущего одиноко </w:t>
      </w:r>
      <w:r>
        <w:rPr>
          <w:rFonts w:ascii="Liberation Serif" w:hAnsi="Liberation Serif"/>
          <w:sz w:val="28"/>
          <w:szCs w:val="28"/>
        </w:rPr>
        <w:t xml:space="preserve">проживающего гражданина или малоимущего гражданина и совместно проживающих с ним членов семьи на учет в качестве малоимущих и нуждающихся в жилых помещениях, предоставляемых по договорам социального найма муниципального жилищного фонда (далее – решение об </w:t>
      </w:r>
      <w:r>
        <w:rPr>
          <w:rFonts w:ascii="Liberation Serif" w:hAnsi="Liberation Serif"/>
          <w:sz w:val="28"/>
          <w:szCs w:val="28"/>
        </w:rPr>
        <w:t>отказе в предоставлении муниципальной услуги).</w:t>
      </w:r>
    </w:p>
    <w:p w14:paraId="7A77CC54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2.5.3. Решение о снятии с учета граждан, нуждающихся в жилых помещениях, предоставляемых по договору социального найма – постановление Администрации городского округа Верхняя Пышма о снятии с учета граждан, ну</w:t>
      </w:r>
      <w:r>
        <w:rPr>
          <w:rFonts w:ascii="Liberation Serif" w:hAnsi="Liberation Serif"/>
          <w:sz w:val="28"/>
          <w:szCs w:val="28"/>
        </w:rPr>
        <w:t>ждающихся в жилых помещениях, предоставляемых по договору социального найма.</w:t>
      </w:r>
    </w:p>
    <w:p w14:paraId="60E6BA82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E8E0125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услуги.</w:t>
      </w:r>
    </w:p>
    <w:p w14:paraId="78CE9BD7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приостановления пред</w:t>
      </w:r>
      <w:r>
        <w:rPr>
          <w:rFonts w:ascii="Liberation Serif" w:hAnsi="Liberation Serif"/>
          <w:sz w:val="28"/>
          <w:szCs w:val="28"/>
        </w:rPr>
        <w:t>оставления муниципальной услуги.</w:t>
      </w:r>
    </w:p>
    <w:p w14:paraId="293D782D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выдачи (направления) документов, являющихся результатом предоставления муниципальной услуги.</w:t>
      </w:r>
    </w:p>
    <w:p w14:paraId="36380D92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1F6D6ED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2.6. Срок предоставления муниципальной услуги составляет не более 30 рабочих дней с момента регистрации в Уполномоченном орг</w:t>
      </w:r>
      <w:r>
        <w:rPr>
          <w:rFonts w:ascii="Liberation Serif" w:hAnsi="Liberation Serif"/>
          <w:sz w:val="28"/>
          <w:szCs w:val="28"/>
        </w:rPr>
        <w:t>ане заявления о принятии на учет и документов, необходимых для оказания муниципальной услуги.</w:t>
      </w:r>
    </w:p>
    <w:p w14:paraId="4442B91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Приостановление предоставления муниципальной услуги Административным регламентом не предусмотрено.</w:t>
      </w:r>
    </w:p>
    <w:p w14:paraId="4EC2EEDC" w14:textId="77777777" w:rsidR="00315E59" w:rsidRDefault="008E2B5A">
      <w:pPr>
        <w:pStyle w:val="ConsPlusNormal"/>
        <w:widowControl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Уполномоченный орган в течение 30 рабочих дней со дня регистрац</w:t>
      </w:r>
      <w:r>
        <w:rPr>
          <w:rFonts w:ascii="Liberation Serif" w:hAnsi="Liberation Serif"/>
          <w:sz w:val="28"/>
          <w:szCs w:val="28"/>
        </w:rPr>
        <w:t xml:space="preserve">ии заявления и документов, необходимых для предоставления муниципальной услуги в Уполномоченном органе, направляет заявителю способом, указанном в заявлении, один из результатов, указанных в </w:t>
      </w:r>
      <w:hyperlink r:id="rId21" w:history="1">
        <w:r>
          <w:rPr>
            <w:rFonts w:ascii="Liberation Serif" w:hAnsi="Liberation Serif"/>
            <w:sz w:val="28"/>
            <w:szCs w:val="28"/>
          </w:rPr>
          <w:t>пункте 2.5</w:t>
        </w:r>
      </w:hyperlink>
      <w:r>
        <w:rPr>
          <w:rFonts w:ascii="Liberation Serif" w:hAnsi="Liberation Serif"/>
          <w:sz w:val="28"/>
          <w:szCs w:val="28"/>
        </w:rPr>
        <w:t xml:space="preserve"> Административного регламента.</w:t>
      </w:r>
    </w:p>
    <w:p w14:paraId="27524969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1AD712AB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Правовые основания для предоставления муниципальной услуги</w:t>
      </w:r>
    </w:p>
    <w:p w14:paraId="47F3F593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7520DEDE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2.7.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Админист</w:t>
      </w:r>
      <w:r>
        <w:rPr>
          <w:rFonts w:ascii="Liberation Serif" w:hAnsi="Liberation Serif"/>
          <w:sz w:val="28"/>
          <w:szCs w:val="28"/>
        </w:rPr>
        <w:t xml:space="preserve">рации городского округа Верхняя Пышма в сети Интернет по адресу: </w:t>
      </w:r>
      <w:hyperlink r:id="rId22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http://www.movp.ru</w:t>
        </w:r>
      </w:hyperlink>
      <w:r>
        <w:rPr>
          <w:rFonts w:ascii="Liberation Serif" w:hAnsi="Liberation Serif"/>
          <w:sz w:val="28"/>
          <w:szCs w:val="28"/>
        </w:rPr>
        <w:t>, и в федеральной государственной информационной системе «Единый портал государственных и муниципальных услуг» (</w:t>
      </w:r>
      <w:hyperlink r:id="rId23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http://www.gosuslugi.ru/</w:t>
        </w:r>
      </w:hyperlink>
      <w:r>
        <w:rPr>
          <w:rFonts w:ascii="Liberation Serif" w:hAnsi="Liberation Serif"/>
          <w:sz w:val="28"/>
          <w:szCs w:val="28"/>
        </w:rPr>
        <w:t>).</w:t>
      </w:r>
    </w:p>
    <w:p w14:paraId="0912DC0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Отдел по учету и распределению жилья Администрации городского округа Верхняя Пышма, предоставляющий муниципальную услугу, обеспечивает размещение и актуализацию перечня указанных нормативных актов на официальном </w:t>
      </w:r>
      <w:r>
        <w:rPr>
          <w:rFonts w:ascii="Liberation Serif" w:hAnsi="Liberation Serif"/>
          <w:sz w:val="28"/>
          <w:szCs w:val="28"/>
        </w:rPr>
        <w:t>сайте администрации городского округа Верхняя Пышма в сети Интернет.</w:t>
      </w:r>
    </w:p>
    <w:p w14:paraId="338F588D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1D44DD8F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Исчерпывающий перечень документов и сведений,</w:t>
      </w:r>
    </w:p>
    <w:p w14:paraId="75F48399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необходимых в соответствии с нормативными правовыми актами, </w:t>
      </w:r>
    </w:p>
    <w:p w14:paraId="40697DD1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для предоставления муниципальной услуги и услуг, которые являются </w:t>
      </w:r>
      <w:r>
        <w:rPr>
          <w:rFonts w:ascii="Liberation Serif" w:hAnsi="Liberation Serif"/>
          <w:sz w:val="28"/>
          <w:szCs w:val="28"/>
        </w:rPr>
        <w:t>необходимыми и обязательными для предоставления муниципальной услуги, подлежащих предоставлению Заявителем, способы их получения Заявителем, в том числе в электронной форме, порядок их представления</w:t>
      </w:r>
    </w:p>
    <w:p w14:paraId="2A0C90DF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3F1E7B9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7" w:name="P144"/>
      <w:bookmarkEnd w:id="7"/>
      <w:r>
        <w:rPr>
          <w:rFonts w:ascii="Liberation Serif" w:hAnsi="Liberation Serif"/>
          <w:sz w:val="28"/>
          <w:szCs w:val="28"/>
        </w:rPr>
        <w:t>2.8. Для предоставления муниципальной услуги Заявитель п</w:t>
      </w:r>
      <w:r>
        <w:rPr>
          <w:rFonts w:ascii="Liberation Serif" w:hAnsi="Liberation Serif"/>
          <w:sz w:val="28"/>
          <w:szCs w:val="28"/>
        </w:rPr>
        <w:t>редоставляет в администрацию городского округа Верхняя Пышма либо в многофункциональный центр следующие документы:</w:t>
      </w:r>
    </w:p>
    <w:p w14:paraId="0F788C74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2.8.1. </w:t>
      </w:r>
      <w:hyperlink r:id="rId24" w:history="1">
        <w:r>
          <w:rPr>
            <w:rFonts w:ascii="Liberation Serif" w:hAnsi="Liberation Serif"/>
            <w:sz w:val="28"/>
            <w:szCs w:val="28"/>
          </w:rPr>
          <w:t>Заявление</w:t>
        </w:r>
      </w:hyperlink>
      <w:r>
        <w:rPr>
          <w:rFonts w:ascii="Liberation Serif" w:hAnsi="Liberation Serif"/>
          <w:sz w:val="28"/>
          <w:szCs w:val="28"/>
        </w:rPr>
        <w:t xml:space="preserve"> о предоставлении муниципальной услуги по форме, согласно приложению № 2 к настоящему административном</w:t>
      </w:r>
      <w:r>
        <w:rPr>
          <w:rFonts w:ascii="Liberation Serif" w:hAnsi="Liberation Serif"/>
          <w:sz w:val="28"/>
          <w:szCs w:val="28"/>
        </w:rPr>
        <w:t>у регламенту.</w:t>
      </w:r>
    </w:p>
    <w:p w14:paraId="1EB0F8E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направления заявления посредством ЕПГУ, формирование заявления осуществляется посредством заполнения Заявителем интерактивной формы на ЕПГУ без необходимости дополнительной подачи заявления в какой-либо иной форме.</w:t>
      </w:r>
    </w:p>
    <w:p w14:paraId="0648DF8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заявлении также </w:t>
      </w:r>
      <w:r>
        <w:rPr>
          <w:rFonts w:ascii="Liberation Serif" w:hAnsi="Liberation Serif"/>
          <w:sz w:val="28"/>
          <w:szCs w:val="28"/>
        </w:rPr>
        <w:t>указывается один из следующих способов направления результата предоставления муниципальной услуги:</w:t>
      </w:r>
    </w:p>
    <w:p w14:paraId="34B4075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форме электронного документа в личном кабинете на ЕПГУ;</w:t>
      </w:r>
    </w:p>
    <w:p w14:paraId="7989C75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дополнительно на бумажном носителе в виде распечатанного экземпляра электронного документа в Уполно</w:t>
      </w:r>
      <w:r>
        <w:rPr>
          <w:rFonts w:ascii="Liberation Serif" w:hAnsi="Liberation Serif"/>
          <w:sz w:val="28"/>
          <w:szCs w:val="28"/>
        </w:rPr>
        <w:t>моченном органе, многофункциональном центре.</w:t>
      </w:r>
    </w:p>
    <w:p w14:paraId="35B1BD7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2.8.2. Документ, удостоверяющий личность Заявителя или представителя и его копия (копии всех страниц документа).</w:t>
      </w:r>
    </w:p>
    <w:p w14:paraId="7EBF063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направления заявления посредством ЕПГУ, сведения из документа, удостоверяющего личность З</w:t>
      </w:r>
      <w:r>
        <w:rPr>
          <w:rFonts w:ascii="Liberation Serif" w:hAnsi="Liberation Serif"/>
          <w:sz w:val="28"/>
          <w:szCs w:val="28"/>
        </w:rPr>
        <w:t>аявителя (представителя)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</w:t>
      </w:r>
      <w:r>
        <w:rPr>
          <w:rFonts w:ascii="Liberation Serif" w:hAnsi="Liberation Serif"/>
          <w:sz w:val="28"/>
          <w:szCs w:val="28"/>
        </w:rPr>
        <w:t>домственного электронного взаимодействия. В случае,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Заявителя.</w:t>
      </w:r>
    </w:p>
    <w:p w14:paraId="015DCFA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если документ, подтверждающий полномочия За</w:t>
      </w:r>
      <w:r>
        <w:rPr>
          <w:rFonts w:ascii="Liberation Serif" w:hAnsi="Liberation Serif"/>
          <w:sz w:val="28"/>
          <w:szCs w:val="28"/>
        </w:rPr>
        <w:t>явителя, выдан юридическим лицом – документ должен быть подписан усиленной квалификационной электронной подписью уполномоченного лица, выдавшего документ.</w:t>
      </w:r>
    </w:p>
    <w:p w14:paraId="06F4471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случае если документ, подтверждающий полномочия Заявителя, выдан индивидуальным предпринимателем – </w:t>
      </w:r>
      <w:r>
        <w:rPr>
          <w:rFonts w:ascii="Liberation Serif" w:hAnsi="Liberation Serif"/>
          <w:sz w:val="28"/>
          <w:szCs w:val="28"/>
        </w:rPr>
        <w:t>документ должен быть подписан усиленной квалификационной электронной подписью индивидуального предпринимателя.</w:t>
      </w:r>
    </w:p>
    <w:p w14:paraId="6456DAE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если документ, подтверждающий полномочия Заявителя, выдан нотариусом – документ должен быть подписан усиленной квалификационной электрон</w:t>
      </w:r>
      <w:r>
        <w:rPr>
          <w:rFonts w:ascii="Liberation Serif" w:hAnsi="Liberation Serif"/>
          <w:sz w:val="28"/>
          <w:szCs w:val="28"/>
        </w:rPr>
        <w:t>ной подписью нотариуса, в иных случаях - подписанный простой электронной подписью.</w:t>
      </w:r>
    </w:p>
    <w:p w14:paraId="7319783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2.8.3. Документы, подтверждающие родственные отношения и отношения свойства с членами семьи Заявителя и их копии: свидетельство о рождении, свидетельство о смерти, свидетель</w:t>
      </w:r>
      <w:r>
        <w:rPr>
          <w:rFonts w:ascii="Liberation Serif" w:hAnsi="Liberation Serif"/>
          <w:sz w:val="28"/>
          <w:szCs w:val="28"/>
        </w:rPr>
        <w:t>ство о браке, копии документов удостоверяющих личность членов семьи, достигших 14-летнего возраста,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</w:t>
      </w:r>
      <w:r>
        <w:rPr>
          <w:rFonts w:ascii="Liberation Serif" w:hAnsi="Liberation Serif"/>
          <w:sz w:val="28"/>
          <w:szCs w:val="28"/>
        </w:rPr>
        <w:t>ыми органами иностранного государства и их нотариально удостоверенный перевод на русский язык (при их наличии), свидетельства об усыновлении, выданные органами - записи актов гражданского состояния или консульскими учреждениями Российской Федерации (при их</w:t>
      </w:r>
      <w:r>
        <w:rPr>
          <w:rFonts w:ascii="Liberation Serif" w:hAnsi="Liberation Serif"/>
          <w:sz w:val="28"/>
          <w:szCs w:val="28"/>
        </w:rPr>
        <w:t xml:space="preserve"> наличии), копия вступившего в законную силу решения соответствующего суда о признании гражданина членом семьи Заявителя (при наличии такого решения), свидетельства о перемене фамилии, имени, отчества (при их наличии).</w:t>
      </w:r>
    </w:p>
    <w:p w14:paraId="3325F4D4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2.8.4. </w:t>
      </w:r>
      <w:hyperlink r:id="rId25" w:history="1">
        <w:r>
          <w:rPr>
            <w:rFonts w:ascii="Liberation Serif" w:hAnsi="Liberation Serif"/>
            <w:sz w:val="28"/>
            <w:szCs w:val="28"/>
          </w:rPr>
          <w:t>Согласи</w:t>
        </w:r>
        <w:r>
          <w:rPr>
            <w:rFonts w:ascii="Liberation Serif" w:hAnsi="Liberation Serif"/>
            <w:sz w:val="28"/>
            <w:szCs w:val="28"/>
          </w:rPr>
          <w:t>е</w:t>
        </w:r>
      </w:hyperlink>
      <w:r>
        <w:rPr>
          <w:rFonts w:ascii="Liberation Serif" w:hAnsi="Liberation Serif"/>
          <w:sz w:val="28"/>
          <w:szCs w:val="28"/>
        </w:rPr>
        <w:t xml:space="preserve"> на обработку персональных данных на Заявителя и всех членов его семьи (Приложение № 3).</w:t>
      </w:r>
    </w:p>
    <w:p w14:paraId="522E45D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2.8.5. Копия страхового номера индивидуального лицевого счета СНИЛС на всех членов семьи.</w:t>
      </w:r>
    </w:p>
    <w:p w14:paraId="543A980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2.8.6. Копия свидетельства идентификационного номера налогоплательщика (ИНН)</w:t>
      </w:r>
      <w:r>
        <w:rPr>
          <w:rFonts w:ascii="Liberation Serif" w:hAnsi="Liberation Serif"/>
          <w:sz w:val="28"/>
          <w:szCs w:val="28"/>
        </w:rPr>
        <w:t xml:space="preserve"> на всех членов семьи.</w:t>
      </w:r>
    </w:p>
    <w:p w14:paraId="66E8457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2.8.7. Справка из органа местного самоуправления с предыдущего места жительства, в случае смены места жительства Заявителя и членов его семьи за последние 5 лет, предшествующих дате подачи заявления о постановке на учет:</w:t>
      </w:r>
    </w:p>
    <w:p w14:paraId="77BD29F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неполучени</w:t>
      </w:r>
      <w:r>
        <w:rPr>
          <w:rFonts w:ascii="Liberation Serif" w:hAnsi="Liberation Serif"/>
          <w:sz w:val="28"/>
          <w:szCs w:val="28"/>
        </w:rPr>
        <w:t>и Заявителем и членами его семьи субсидий (социальных выплат) на улучшение жилищных условий;</w:t>
      </w:r>
    </w:p>
    <w:p w14:paraId="2F00A74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том, что в списке граждан, принятых на учет в качестве малоимущих и нуждающихся в получении жилого помещения, Заявитель и члены его семьи не состоят.</w:t>
      </w:r>
    </w:p>
    <w:p w14:paraId="471D221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2.8.8. Спра</w:t>
      </w:r>
      <w:r>
        <w:rPr>
          <w:rFonts w:ascii="Liberation Serif" w:hAnsi="Liberation Serif"/>
          <w:sz w:val="28"/>
          <w:szCs w:val="28"/>
        </w:rPr>
        <w:t>вка с места жительства о составе семьи Заявителя, заверенная подписью должностного лица, ответственного за регистрацию граждан по месту жительства, подтверждающая место жительства Заявителя (за последние 5 лет, предшествующих дате подачи заявления о постан</w:t>
      </w:r>
      <w:r>
        <w:rPr>
          <w:rFonts w:ascii="Liberation Serif" w:hAnsi="Liberation Serif"/>
          <w:sz w:val="28"/>
          <w:szCs w:val="28"/>
        </w:rPr>
        <w:t>овке на учет) и содержащая сведения о совместно проживающих с ним лицах.</w:t>
      </w:r>
    </w:p>
    <w:p w14:paraId="43B165A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2.8.9. Решение суда об установлении факта проживания в жилом помещении для лиц, не имеющих регистрацию по месту жительства (при наличии).</w:t>
      </w:r>
    </w:p>
    <w:p w14:paraId="0796AD3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2.8.10. Копия финансового лицевого счета на ж</w:t>
      </w:r>
      <w:r>
        <w:rPr>
          <w:rFonts w:ascii="Liberation Serif" w:hAnsi="Liberation Serif"/>
          <w:sz w:val="28"/>
          <w:szCs w:val="28"/>
        </w:rPr>
        <w:t>илое помещение, в котором, на момент подачи заявления о постановке на учет, зарегистрирован Заявитель и члены его семьи.</w:t>
      </w:r>
    </w:p>
    <w:p w14:paraId="3A7ED04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2.8.11. Справка БТИ о наличии либо отсутствии на праве собственности у заявителя и членов его семьи объектов недвижимого имущества (в т</w:t>
      </w:r>
      <w:r>
        <w:rPr>
          <w:rFonts w:ascii="Liberation Serif" w:hAnsi="Liberation Serif"/>
          <w:sz w:val="28"/>
          <w:szCs w:val="28"/>
        </w:rPr>
        <w:t>ом числе на добрачную фамилию супругов), права на которые не зарегистрированы в Едином государственном реестре прав на недвижимое имущество и сделок с ним; при наличии предоставляются правоустанавливающие документы на объекты недвижимого имущества: договор</w:t>
      </w:r>
      <w:r>
        <w:rPr>
          <w:rFonts w:ascii="Liberation Serif" w:hAnsi="Liberation Serif"/>
          <w:sz w:val="28"/>
          <w:szCs w:val="28"/>
        </w:rPr>
        <w:t xml:space="preserve"> найма; договор купли-продажи; договор дарения; договор мены; договор ренты (пожизненного содержания с иждивением); свидетельство о праве на наследство по закону; свидетельство о праве на наследство по завещанию; решение суда.</w:t>
      </w:r>
    </w:p>
    <w:p w14:paraId="2E08CBF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Если Заявитель и члены его </w:t>
      </w:r>
      <w:r>
        <w:rPr>
          <w:rFonts w:ascii="Liberation Serif" w:hAnsi="Liberation Serif"/>
          <w:sz w:val="28"/>
          <w:szCs w:val="28"/>
        </w:rPr>
        <w:t xml:space="preserve">семьи имели регистрацию по месту жительства до 01.01.2000 года в муниципальном образовании другого региона, справка предоставляется из территориального БТИ по предыдущему месту жительства. </w:t>
      </w:r>
    </w:p>
    <w:p w14:paraId="2286C2D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2.8.12. Справки, подтверждающие получение доходов, подлежащих нало</w:t>
      </w:r>
      <w:r>
        <w:rPr>
          <w:rFonts w:ascii="Liberation Serif" w:hAnsi="Liberation Serif"/>
          <w:sz w:val="28"/>
          <w:szCs w:val="28"/>
        </w:rPr>
        <w:t>гообложению налогом на доходы физических лиц, по форме 2-НДФЛ (далее - справки о доходах, подлежащих налогообложению) всеми совершеннолетними членами семьи Заявителя за три полных календарных года, предшествующих году подачи заявления о постановке на учет.</w:t>
      </w:r>
    </w:p>
    <w:p w14:paraId="26EC82DA" w14:textId="77777777" w:rsidR="00315E59" w:rsidRDefault="008E2B5A">
      <w:pPr>
        <w:widowControl w:val="0"/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2.8.13. Сведения из территориального органа Федеральной налоговой службы о наличии либо отсутствии:</w:t>
      </w:r>
    </w:p>
    <w:p w14:paraId="5A649E24" w14:textId="77777777" w:rsidR="00315E59" w:rsidRDefault="008E2B5A">
      <w:pPr>
        <w:widowControl w:val="0"/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а) в Едином государственном реестре индивидуальных предпринимателей сведений о регистрации заявителя и членов его семьи в качестве индивидуальных предприни</w:t>
      </w:r>
      <w:r>
        <w:rPr>
          <w:rFonts w:ascii="Liberation Serif" w:hAnsi="Liberation Serif" w:cs="Arial"/>
          <w:sz w:val="28"/>
          <w:szCs w:val="28"/>
        </w:rPr>
        <w:t>мателей;</w:t>
      </w:r>
    </w:p>
    <w:p w14:paraId="6113A6B7" w14:textId="77777777" w:rsidR="00315E59" w:rsidRDefault="008E2B5A">
      <w:pPr>
        <w:widowControl w:val="0"/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б) в Едином государственном реестре юридических лиц сведений о заявителе и членах его семьи в качестве учредителей и руководителе организаций.</w:t>
      </w:r>
    </w:p>
    <w:p w14:paraId="49EF99F0" w14:textId="77777777" w:rsidR="00315E59" w:rsidRDefault="008E2B5A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Копии налоговых деклараций с отметкой налогового органа за соответствующие налоговые периоды в течение т</w:t>
      </w:r>
      <w:r>
        <w:rPr>
          <w:rFonts w:ascii="Liberation Serif" w:hAnsi="Liberation Serif"/>
          <w:sz w:val="28"/>
          <w:szCs w:val="28"/>
        </w:rPr>
        <w:t xml:space="preserve">рех лет, предшествующих году подачи заявления о постановке на учет, по следующим налогам: по налогу на доходы физических лиц, по единому налогу, взимаемому в связи с применением упрощенной системы налогообложения, по единому сельскохозяйственному налогу - </w:t>
      </w:r>
      <w:r>
        <w:rPr>
          <w:rFonts w:ascii="Liberation Serif" w:hAnsi="Liberation Serif"/>
          <w:sz w:val="28"/>
          <w:szCs w:val="28"/>
        </w:rPr>
        <w:t xml:space="preserve">в случаях, если граждане в течение указанного периода, были обязаны подавать налоговые декларации по данным налогам в соответствии с законодательством Российской Федерации о налогах и сборах. </w:t>
      </w:r>
    </w:p>
    <w:p w14:paraId="07F175C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2.8.14. Копии документов, удостоверяющих право применения индив</w:t>
      </w:r>
      <w:r>
        <w:rPr>
          <w:rFonts w:ascii="Liberation Serif" w:hAnsi="Liberation Serif"/>
          <w:sz w:val="28"/>
          <w:szCs w:val="28"/>
        </w:rPr>
        <w:t>идуальными предпринимателями упрощенной системы налогообложения на основе патента (далее - копии патентов), - в случаях, если эти лица в течение трех лет, предшествующих году подачи заявления о постановке на учет, в соответствии с законодательством Российс</w:t>
      </w:r>
      <w:r>
        <w:rPr>
          <w:rFonts w:ascii="Liberation Serif" w:hAnsi="Liberation Serif"/>
          <w:sz w:val="28"/>
          <w:szCs w:val="28"/>
        </w:rPr>
        <w:t>кой Федерации о налогах и сборах применяли упрощенную систему налогообложения на основе патента.</w:t>
      </w:r>
    </w:p>
    <w:p w14:paraId="553F910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2.8.15. Справки о доходах, полученных в виде алиментов.</w:t>
      </w:r>
    </w:p>
    <w:p w14:paraId="02ACB06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2.8.16. Сведения о доходах, полученных в виде пенсий, социальных пособий, социальных выплат из </w:t>
      </w:r>
      <w:r>
        <w:rPr>
          <w:rFonts w:ascii="Liberation Serif" w:hAnsi="Liberation Serif"/>
          <w:sz w:val="28"/>
          <w:szCs w:val="28"/>
        </w:rPr>
        <w:t>Фонда социального и пенсионного страхования Российской Федерации за последние три года, предшествующих году подачи заявления о постановке на учет на всех членов семьи Заявителя Уполномоченный орган запрашивает в рамках межведомственного взаимодействия с го</w:t>
      </w:r>
      <w:r>
        <w:rPr>
          <w:rFonts w:ascii="Liberation Serif" w:hAnsi="Liberation Serif"/>
          <w:sz w:val="28"/>
          <w:szCs w:val="28"/>
        </w:rPr>
        <w:t xml:space="preserve">сударственными органами. Заявитель может предоставить указанные сведения самостоятельно. </w:t>
      </w:r>
    </w:p>
    <w:p w14:paraId="35F87C5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2.8.17. В зависимости от основания признания нуждающимися:</w:t>
      </w:r>
    </w:p>
    <w:p w14:paraId="18C616E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при признании нуждающимися в жилых помещениях граждан, не являющихся нанимателями жилых помещений по дог</w:t>
      </w:r>
      <w:r>
        <w:rPr>
          <w:rFonts w:ascii="Liberation Serif" w:hAnsi="Liberation Serif"/>
          <w:sz w:val="28"/>
          <w:szCs w:val="28"/>
        </w:rPr>
        <w:t>оворам социального найма или членами семьи нанимателя жилого помещения по договору либо собственниками жилых помещений или членами семьи собственника жилого помещения:</w:t>
      </w:r>
    </w:p>
    <w:p w14:paraId="026986D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копия документа, подтверждающего основание пользования Заявителем и членами его семьи жи</w:t>
      </w:r>
      <w:r>
        <w:rPr>
          <w:rFonts w:ascii="Liberation Serif" w:hAnsi="Liberation Serif"/>
          <w:sz w:val="28"/>
          <w:szCs w:val="28"/>
        </w:rPr>
        <w:t>лым помещением для проживания (копия договора найма на жилое помещение);</w:t>
      </w:r>
    </w:p>
    <w:p w14:paraId="2566C7A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при признании нуждающимися в жилых помещениях граждан, являющихся нанимателями жилых помещений по договорам социального найма или членами семьи нанимателя либо собственниками жилых</w:t>
      </w:r>
      <w:r>
        <w:rPr>
          <w:rFonts w:ascii="Liberation Serif" w:hAnsi="Liberation Serif"/>
          <w:sz w:val="28"/>
          <w:szCs w:val="28"/>
        </w:rPr>
        <w:t xml:space="preserve"> помещений или членами семьи собственника жилого помещения и обеспеченных общей площадью жилого помещения на одного члена семьи менее учетной нормы:</w:t>
      </w:r>
    </w:p>
    <w:p w14:paraId="73068B4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копии документов, подтверждающих право гражданина, подающего заявление о принятии на учет, и (или) совместн</w:t>
      </w:r>
      <w:r>
        <w:rPr>
          <w:rFonts w:ascii="Liberation Serif" w:hAnsi="Liberation Serif"/>
          <w:sz w:val="28"/>
          <w:szCs w:val="28"/>
        </w:rPr>
        <w:t>о проживающих с ним членов семьи, на занимаемое по договору социального найма жилое помещение (копия ордера) или на находящееся в собственности жилое помещение, в том числе копии договоров социального найма, копии свидетельства о государственной регистраци</w:t>
      </w:r>
      <w:r>
        <w:rPr>
          <w:rFonts w:ascii="Liberation Serif" w:hAnsi="Liberation Serif"/>
          <w:sz w:val="28"/>
          <w:szCs w:val="28"/>
        </w:rPr>
        <w:t>и прав на недвижимое имущество или права на которые не зарегистрированы в Едином государственном реестре прав на недвижимое имущество и сделок с ним (копии договоров купли-продажи, дарения и др.);</w:t>
      </w:r>
    </w:p>
    <w:p w14:paraId="5D199D9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при признании нуждающимися в жилых помещениях граждан, п</w:t>
      </w:r>
      <w:r>
        <w:rPr>
          <w:rFonts w:ascii="Liberation Serif" w:hAnsi="Liberation Serif"/>
          <w:sz w:val="28"/>
          <w:szCs w:val="28"/>
        </w:rPr>
        <w:t>роживающих в помещениях, не отвечающих установленным для жилых помещений требованиям:</w:t>
      </w:r>
    </w:p>
    <w:p w14:paraId="3AC0C89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копии документов, подтверждающих право гражданина, подающего заявление о принятии на учет, и (или) совместно проживающих с ним членов семьи, на занимаемое по договору соц</w:t>
      </w:r>
      <w:r>
        <w:rPr>
          <w:rFonts w:ascii="Liberation Serif" w:hAnsi="Liberation Serif"/>
          <w:sz w:val="28"/>
          <w:szCs w:val="28"/>
        </w:rPr>
        <w:t>иального найма жилое помещение (копия ордера) или на находящееся в собственности жилое помещение, в том числе копии договоров социального найма, копии свидетельства о государственной регистрации прав на недвижимое имущество или права на которые не зарегист</w:t>
      </w:r>
      <w:r>
        <w:rPr>
          <w:rFonts w:ascii="Liberation Serif" w:hAnsi="Liberation Serif"/>
          <w:sz w:val="28"/>
          <w:szCs w:val="28"/>
        </w:rPr>
        <w:t>рированы в Едином государственном реестре прав на недвижимое имущество и сделок с ним (копии договоров купли-продажи, дарения и др.);</w:t>
      </w:r>
    </w:p>
    <w:p w14:paraId="10DBE49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г) при признании нуждающимися в жилых помещениях граждан, являющихся нанимателями жилых помещений по договорам социального</w:t>
      </w:r>
      <w:r>
        <w:rPr>
          <w:rFonts w:ascii="Liberation Serif" w:hAnsi="Liberation Serif"/>
          <w:sz w:val="28"/>
          <w:szCs w:val="28"/>
        </w:rPr>
        <w:t xml:space="preserve"> найма, членами семьи нанимателя жилого помещения по договору социального найма или собственниками жилых помещений, членами семьи собственника жилого помещения, проживающих в квартире, занятой несколькими семьями, если в составе семьи имеется больной, стра</w:t>
      </w:r>
      <w:r>
        <w:rPr>
          <w:rFonts w:ascii="Liberation Serif" w:hAnsi="Liberation Serif"/>
          <w:sz w:val="28"/>
          <w:szCs w:val="28"/>
        </w:rPr>
        <w:t>дающий тяжелой формой хронического заболевания, при которой совместное проживание с ним в одной квартире невозможно, и не имеющих иного жилого помещения, занимаемого по договору социального найма или принадлежащего на праве собственности:</w:t>
      </w:r>
    </w:p>
    <w:p w14:paraId="5EDCE38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копии документов,</w:t>
      </w:r>
      <w:r>
        <w:rPr>
          <w:rFonts w:ascii="Liberation Serif" w:hAnsi="Liberation Serif"/>
          <w:sz w:val="28"/>
          <w:szCs w:val="28"/>
        </w:rPr>
        <w:t xml:space="preserve"> подтверждающих право гражданина, подающего заявление о принятии на учет, и (или) совместно проживающих с ним членов семьи, на занимаемое по договору социального найма жилое помещение (копия ордера) или на находящееся в собственности жилое помещение, в том</w:t>
      </w:r>
      <w:r>
        <w:rPr>
          <w:rFonts w:ascii="Liberation Serif" w:hAnsi="Liberation Serif"/>
          <w:sz w:val="28"/>
          <w:szCs w:val="28"/>
        </w:rPr>
        <w:t xml:space="preserve"> числе копии договоров социального найма, копии свидетельства о государственной регистрации прав на недвижимое имущество или права, на которые не зарегистрированы в Едином государственном реестре прав на недвижимое имущество и сделок с ним (копии договоров</w:t>
      </w:r>
      <w:r>
        <w:rPr>
          <w:rFonts w:ascii="Liberation Serif" w:hAnsi="Liberation Serif"/>
          <w:sz w:val="28"/>
          <w:szCs w:val="28"/>
        </w:rPr>
        <w:t xml:space="preserve"> купли-продажи, дарения и др.).</w:t>
      </w:r>
    </w:p>
    <w:p w14:paraId="5B124D4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2.8.18. Для граждан, страдающих некоторыми формами хронических заболеваний, имеющих право на внеочередное право предоставления жилого помещения по договору социального найма или имеющих право на дополнительную площадь в соот</w:t>
      </w:r>
      <w:r>
        <w:rPr>
          <w:rFonts w:ascii="Liberation Serif" w:hAnsi="Liberation Serif"/>
          <w:sz w:val="28"/>
          <w:szCs w:val="28"/>
        </w:rPr>
        <w:t>ветствии с федеральным законодательством:</w:t>
      </w:r>
    </w:p>
    <w:p w14:paraId="682B40F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справка врачебной комиссии;</w:t>
      </w:r>
    </w:p>
    <w:p w14:paraId="5E68D31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справка медицинского учреждения; </w:t>
      </w:r>
    </w:p>
    <w:p w14:paraId="7678225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справка, выданная федеральным государственным учреждением медико-социальной экспертизы; </w:t>
      </w:r>
    </w:p>
    <w:p w14:paraId="79CACB9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заключение врачебной комиссии.</w:t>
      </w:r>
    </w:p>
    <w:p w14:paraId="73F0FAC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2.8.19. Правоустанавливающие док</w:t>
      </w:r>
      <w:r>
        <w:rPr>
          <w:rFonts w:ascii="Liberation Serif" w:hAnsi="Liberation Serif"/>
          <w:sz w:val="28"/>
          <w:szCs w:val="28"/>
        </w:rPr>
        <w:t>ументы на объекты недвижимости, права на которые Заявителем и (или) членами его семьи зарегистрированы в Едином государственном реестре прав на недвижимое имущество и сделок с ним.</w:t>
      </w:r>
    </w:p>
    <w:p w14:paraId="7ED0A00B" w14:textId="77777777" w:rsidR="00315E59" w:rsidRDefault="008E2B5A">
      <w:pPr>
        <w:widowControl w:val="0"/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2.8.20. Сведения из территориального органа Государственной инспекции безоп</w:t>
      </w:r>
      <w:r>
        <w:rPr>
          <w:rFonts w:ascii="Liberation Serif" w:hAnsi="Liberation Serif" w:cs="Arial"/>
          <w:sz w:val="28"/>
          <w:szCs w:val="28"/>
        </w:rPr>
        <w:t>асности дорожного движения Министерства внутренних дел Российской Федерации о наличии либо отсутствии у Заявителя и членов его семьи зарегистрированных автомототранспортных средств и прицепов к ним, относящихся в соответствии с законодательством Российской</w:t>
      </w:r>
      <w:r>
        <w:rPr>
          <w:rFonts w:ascii="Liberation Serif" w:hAnsi="Liberation Serif" w:cs="Arial"/>
          <w:sz w:val="28"/>
          <w:szCs w:val="28"/>
        </w:rPr>
        <w:t xml:space="preserve"> Федерации к объектам налогообложения транспортным налогом.</w:t>
      </w:r>
    </w:p>
    <w:p w14:paraId="2498AF6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Стоимость транспортного средства подтверждается договором купли-продажи. В случае отсутствия договора купли-продажи предоставляется справка независимого оценщика или страховой компании о рыночной </w:t>
      </w:r>
      <w:r>
        <w:rPr>
          <w:rFonts w:ascii="Liberation Serif" w:hAnsi="Liberation Serif" w:cs="Arial"/>
          <w:sz w:val="28"/>
          <w:szCs w:val="28"/>
        </w:rPr>
        <w:t>стоимости транспортного средства на дату подачи заявления.</w:t>
      </w:r>
    </w:p>
    <w:p w14:paraId="108E8B98" w14:textId="77777777" w:rsidR="00315E59" w:rsidRDefault="008E2B5A">
      <w:pPr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2.8.21. Сведения об открытых счетах в банковских организациях на всех членов семьи.</w:t>
      </w:r>
    </w:p>
    <w:p w14:paraId="478DF307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 xml:space="preserve">Необходимо предоставить сведения о поступлениях на открытые банковские счета за последние три </w:t>
      </w:r>
      <w:r>
        <w:rPr>
          <w:rFonts w:ascii="Liberation Serif" w:hAnsi="Liberation Serif" w:cs="Arial"/>
          <w:sz w:val="28"/>
          <w:szCs w:val="28"/>
        </w:rPr>
        <w:t>календарных года, предшествующих году подачи заявления на предоставление муниципальной услуги.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2BB11ED9" w14:textId="77777777" w:rsidR="00315E59" w:rsidRDefault="008E2B5A">
      <w:pPr>
        <w:widowControl w:val="0"/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2.8.22. Копию трудовой книжки (все страницы), заверенную работодателем, на всех совершеннолетних членов семьи. При отсутствии трудовой книжки предоставляется об</w:t>
      </w:r>
      <w:r>
        <w:rPr>
          <w:rFonts w:ascii="Liberation Serif" w:hAnsi="Liberation Serif" w:cs="Arial"/>
          <w:sz w:val="28"/>
          <w:szCs w:val="28"/>
        </w:rPr>
        <w:t>ъяснение в произвольной форме.</w:t>
      </w:r>
    </w:p>
    <w:p w14:paraId="44F9335D" w14:textId="77777777" w:rsidR="00315E59" w:rsidRDefault="008E2B5A">
      <w:pPr>
        <w:widowControl w:val="0"/>
        <w:autoSpaceDE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Дополнительно необходимо предоставить сведения о трудовой деятельности совершеннолетних членов семьи, полученные через личный кабинет гражданина на портале Госуслуг.</w:t>
      </w:r>
    </w:p>
    <w:p w14:paraId="27344A0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2.8.23. Справку из службы занятости населения о постановке</w:t>
      </w:r>
      <w:r>
        <w:rPr>
          <w:rFonts w:ascii="Liberation Serif" w:hAnsi="Liberation Serif"/>
          <w:sz w:val="28"/>
          <w:szCs w:val="28"/>
        </w:rPr>
        <w:t xml:space="preserve"> на учет и получении пособия на каждого члена семьи или справку, о том, что на учете Заявитель и члены его семьи не состоят.</w:t>
      </w:r>
    </w:p>
    <w:p w14:paraId="1C08E72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Справка из службы занятости населения требуется в случае, если у работоспособного одиноко проживающего гражданина или членов его се</w:t>
      </w:r>
      <w:r>
        <w:rPr>
          <w:rFonts w:ascii="Liberation Serif" w:hAnsi="Liberation Serif"/>
          <w:sz w:val="28"/>
          <w:szCs w:val="28"/>
        </w:rPr>
        <w:t>мьи отсутствует период трудоустройства за три года, предшествующих году подачи заявления о принятии на учет</w:t>
      </w:r>
    </w:p>
    <w:p w14:paraId="1C99941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2.8.24. Справки о размере ежемесячного пожизненного содержания за три года, предшествующих году подачи заявления о постановке на учет, - для граждан</w:t>
      </w:r>
      <w:r>
        <w:rPr>
          <w:rFonts w:ascii="Liberation Serif" w:hAnsi="Liberation Serif"/>
          <w:sz w:val="28"/>
          <w:szCs w:val="28"/>
        </w:rPr>
        <w:t>, которым назначено ежемесячное пожизненное содержание, выплачиваемое пребывающему в отставке судье, а также граждан, членам семьи которых назначено ежемесячное пожизненное содержание, выплачиваемое пребывающему в отставке судье.</w:t>
      </w:r>
    </w:p>
    <w:p w14:paraId="4AD43CE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2.8.25. Удостоверения и др</w:t>
      </w:r>
      <w:r>
        <w:rPr>
          <w:rFonts w:ascii="Liberation Serif" w:hAnsi="Liberation Serif"/>
          <w:sz w:val="28"/>
          <w:szCs w:val="28"/>
        </w:rPr>
        <w:t>угие документы, подтверждающие принадлежность Заявителя и членов его семьи к льготным категориям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</w:t>
      </w:r>
      <w:r>
        <w:rPr>
          <w:rFonts w:ascii="Liberation Serif" w:hAnsi="Liberation Serif"/>
          <w:sz w:val="28"/>
          <w:szCs w:val="28"/>
        </w:rPr>
        <w:t>лого помещения.</w:t>
      </w:r>
    </w:p>
    <w:p w14:paraId="4B3078DA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2.9. Для получения документов, необходимых для предоставления муниципальной услуги, указанных в </w:t>
      </w:r>
      <w:hyperlink r:id="rId26" w:history="1">
        <w:r>
          <w:rPr>
            <w:rFonts w:ascii="Liberation Serif" w:hAnsi="Liberation Serif"/>
            <w:sz w:val="28"/>
            <w:szCs w:val="28"/>
          </w:rPr>
          <w:t>пункте 2.8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регламента, Заявитель лично обращается в органы государственной власти, учреждени</w:t>
      </w:r>
      <w:r>
        <w:rPr>
          <w:rFonts w:ascii="Liberation Serif" w:hAnsi="Liberation Serif"/>
          <w:sz w:val="28"/>
          <w:szCs w:val="28"/>
        </w:rPr>
        <w:t>я и организации.</w:t>
      </w:r>
    </w:p>
    <w:p w14:paraId="1D99195E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2.10. Заявление и документы, необходимые для предоставления муниципальной услуги, указанные в </w:t>
      </w:r>
      <w:hyperlink r:id="rId27" w:history="1">
        <w:r>
          <w:rPr>
            <w:rFonts w:ascii="Liberation Serif" w:hAnsi="Liberation Serif"/>
            <w:sz w:val="28"/>
            <w:szCs w:val="28"/>
          </w:rPr>
          <w:t>пункте 2.8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регламента, представляются:</w:t>
      </w:r>
    </w:p>
    <w:p w14:paraId="156EDA4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посредством личного обращения Заявителя в многофункцио</w:t>
      </w:r>
      <w:r>
        <w:rPr>
          <w:rFonts w:ascii="Liberation Serif" w:hAnsi="Liberation Serif"/>
          <w:sz w:val="28"/>
          <w:szCs w:val="28"/>
        </w:rPr>
        <w:t>нальный центр или Уполномоченный орган;</w:t>
      </w:r>
    </w:p>
    <w:p w14:paraId="58B8B94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почтовым заказным отправлением и описью вложения с уведомлением о вручении, в этом случае факт получения Уполномоченным органом этих документов удостоверяет уведомление о вручении почтового отправления с описью напра</w:t>
      </w:r>
      <w:r>
        <w:rPr>
          <w:rFonts w:ascii="Liberation Serif" w:hAnsi="Liberation Serif"/>
          <w:sz w:val="28"/>
          <w:szCs w:val="28"/>
        </w:rPr>
        <w:t>вленных документов;</w:t>
      </w:r>
    </w:p>
    <w:p w14:paraId="41A97AD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электронной форме путем заполнения электронной формы запроса через личный кабинет на ЕПГУ.</w:t>
      </w:r>
    </w:p>
    <w:p w14:paraId="1DDA68F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направления документов путем почтового отправления копии документов должны быть нотариально удостоверены.</w:t>
      </w:r>
    </w:p>
    <w:p w14:paraId="5EF9A3E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Документы, </w:t>
      </w:r>
      <w:r>
        <w:rPr>
          <w:rFonts w:ascii="Liberation Serif" w:hAnsi="Liberation Serif"/>
          <w:sz w:val="28"/>
          <w:szCs w:val="28"/>
        </w:rPr>
        <w:t>предоставляемые Заявителем в многофункциональный центр или Уполномоченный орган для предоставления муниципальной услуги, предусмотренной настоящим административным регламентом, должны быть предоставлены в копиях с одновременным предоставлением оригиналов.</w:t>
      </w:r>
    </w:p>
    <w:p w14:paraId="2A12668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Копия документа после проверки на соответствие оригиналу заверяется лицом, осуществляющим прием документов. Оригиналы документов возвращаются Заявителю.</w:t>
      </w:r>
    </w:p>
    <w:p w14:paraId="1EF53CE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8" w:name="P197"/>
      <w:bookmarkEnd w:id="8"/>
      <w:r>
        <w:rPr>
          <w:rFonts w:ascii="Liberation Serif" w:hAnsi="Liberation Serif"/>
          <w:sz w:val="28"/>
          <w:szCs w:val="28"/>
        </w:rPr>
        <w:t>2.11. Документы, необходимые для предоставления муниципальной услуги, запрашиваемые посредством межведо</w:t>
      </w:r>
      <w:r>
        <w:rPr>
          <w:rFonts w:ascii="Liberation Serif" w:hAnsi="Liberation Serif"/>
          <w:sz w:val="28"/>
          <w:szCs w:val="28"/>
        </w:rPr>
        <w:t>мственного информационного взаимодействия администрацией городского округа Верхняя Пышма:</w:t>
      </w:r>
    </w:p>
    <w:p w14:paraId="412EA2F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справка, заверенная подписью должностного лица, ответственного за регистрацию граждан по месту жительства и по месту пребывания, подтверждающая место жительства гр</w:t>
      </w:r>
      <w:r>
        <w:rPr>
          <w:rFonts w:ascii="Liberation Serif" w:hAnsi="Liberation Serif"/>
          <w:sz w:val="28"/>
          <w:szCs w:val="28"/>
        </w:rPr>
        <w:t>ажданина и содержащая сведения о совместно проживающих с ним лицах (при внедрении электронного сервиса запрашивается Уполномоченным органом при согласии заявителя);</w:t>
      </w:r>
    </w:p>
    <w:p w14:paraId="352FB6C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сведения о доходах, полученных в виде пенсий, социальных пособий, социальных выплат из Ф</w:t>
      </w:r>
      <w:r>
        <w:rPr>
          <w:rFonts w:ascii="Liberation Serif" w:hAnsi="Liberation Serif"/>
          <w:sz w:val="28"/>
          <w:szCs w:val="28"/>
        </w:rPr>
        <w:t>онда социального и пенсионного страхования Российской Федерации за последние три года, предшествующих году подачи заявления о постановке на учет на всех членов семьи Заявителя (при внедрении электронного сервиса запрашивается Уполномоченным органом при сог</w:t>
      </w:r>
      <w:r>
        <w:rPr>
          <w:rFonts w:ascii="Liberation Serif" w:hAnsi="Liberation Serif"/>
          <w:sz w:val="28"/>
          <w:szCs w:val="28"/>
        </w:rPr>
        <w:t>ласии заявителя);</w:t>
      </w:r>
    </w:p>
    <w:p w14:paraId="0283B53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выписка из ЕГРН, содержащая общедоступные сведения на объекты недвижимого имущества, находящихся в собственности у Заявителя и членов его семьи;</w:t>
      </w:r>
    </w:p>
    <w:p w14:paraId="11CC501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выписка из ЕГРН о правах отдельного лица на имевшиеся (имеющиеся) у граждан объекты нед</w:t>
      </w:r>
      <w:r>
        <w:rPr>
          <w:rFonts w:ascii="Liberation Serif" w:hAnsi="Liberation Serif"/>
          <w:sz w:val="28"/>
          <w:szCs w:val="28"/>
        </w:rPr>
        <w:t>вижимого имущества;</w:t>
      </w:r>
    </w:p>
    <w:p w14:paraId="6629F41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выписка из ЕГРН о кадастровой стоимости объекта недвижимости, принадлежащего Заявителю и (или) членам семьи гражданина на праве собственности;</w:t>
      </w:r>
    </w:p>
    <w:p w14:paraId="72856CB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страховой номер индивидуального лицевого счета (СНИЛС) (при внедрении электронного серв</w:t>
      </w:r>
      <w:r>
        <w:rPr>
          <w:rFonts w:ascii="Liberation Serif" w:hAnsi="Liberation Serif"/>
          <w:sz w:val="28"/>
          <w:szCs w:val="28"/>
        </w:rPr>
        <w:t>иса запрашивается Уполномоченным органом при согласии Заявителя);</w:t>
      </w:r>
    </w:p>
    <w:p w14:paraId="03A7C2C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сведения о признании жилого помещения непригодным для проживания и многоквартирного дома аварийным и подлежащим сносу и реконструкции.</w:t>
      </w:r>
    </w:p>
    <w:p w14:paraId="55E92017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Заявитель вправе представить документы и информацию,</w:t>
      </w:r>
      <w:r>
        <w:rPr>
          <w:rFonts w:ascii="Liberation Serif" w:hAnsi="Liberation Serif"/>
          <w:sz w:val="28"/>
          <w:szCs w:val="28"/>
        </w:rPr>
        <w:t xml:space="preserve"> указанные в </w:t>
      </w:r>
      <w:hyperlink r:id="rId28" w:history="1">
        <w:r>
          <w:rPr>
            <w:rFonts w:ascii="Liberation Serif" w:hAnsi="Liberation Serif"/>
            <w:sz w:val="28"/>
            <w:szCs w:val="28"/>
          </w:rPr>
          <w:t>пункте 2.11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регламента, в Уполномоченный орган по собственной инициативе.</w:t>
      </w:r>
    </w:p>
    <w:p w14:paraId="6B81089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Непредставление Заявителем документов, которые он вправе предоставить по собственной инициативе, не является основанием для отказа в пр</w:t>
      </w:r>
      <w:r>
        <w:rPr>
          <w:rFonts w:ascii="Liberation Serif" w:hAnsi="Liberation Serif"/>
          <w:sz w:val="28"/>
          <w:szCs w:val="28"/>
        </w:rPr>
        <w:t>едоставлении муниципальной услуги.</w:t>
      </w:r>
    </w:p>
    <w:p w14:paraId="50337AD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9" w:name="P215"/>
      <w:bookmarkEnd w:id="9"/>
      <w:r>
        <w:rPr>
          <w:rFonts w:ascii="Liberation Serif" w:hAnsi="Liberation Serif"/>
          <w:sz w:val="28"/>
          <w:szCs w:val="28"/>
        </w:rPr>
        <w:t xml:space="preserve">2.12.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</w:t>
      </w:r>
      <w:r>
        <w:rPr>
          <w:rFonts w:ascii="Liberation Serif" w:hAnsi="Liberation Serif"/>
          <w:sz w:val="28"/>
          <w:szCs w:val="28"/>
        </w:rPr>
        <w:t>самоуправления и иных органов, участвующих в предоставлении государственных или муниципальных услуг в случае обращения:</w:t>
      </w:r>
    </w:p>
    <w:p w14:paraId="61FBAEC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из Единого государственного реестра записей актов гражданского состояния о рождении, о заключении брака;</w:t>
      </w:r>
    </w:p>
    <w:p w14:paraId="0F6C854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проверка соответствия </w:t>
      </w:r>
      <w:r>
        <w:rPr>
          <w:rFonts w:ascii="Liberation Serif" w:hAnsi="Liberation Serif"/>
          <w:sz w:val="28"/>
          <w:szCs w:val="28"/>
        </w:rPr>
        <w:t>фамильно-именной группы, даты рождения, пола и СНИЛС;</w:t>
      </w:r>
    </w:p>
    <w:p w14:paraId="5142844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сведения, подтверждающие действительность паспорта гражданина Российской Федерации;</w:t>
      </w:r>
    </w:p>
    <w:p w14:paraId="7FD8B50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сведения, подтверждающие место жительства, сведения из Единого государственного реестра недвижимости об объектах недви</w:t>
      </w:r>
      <w:r>
        <w:rPr>
          <w:rFonts w:ascii="Liberation Serif" w:hAnsi="Liberation Serif"/>
          <w:sz w:val="28"/>
          <w:szCs w:val="28"/>
        </w:rPr>
        <w:t>жимости;</w:t>
      </w:r>
    </w:p>
    <w:p w14:paraId="37A60B0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об инвалидности;</w:t>
      </w:r>
    </w:p>
    <w:p w14:paraId="7802405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о реабилитации лица, репрессированного по политическим мотивам;</w:t>
      </w:r>
    </w:p>
    <w:p w14:paraId="096B554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реконструкции;</w:t>
      </w:r>
    </w:p>
    <w:p w14:paraId="75B3281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сведения о </w:t>
      </w:r>
      <w:r>
        <w:rPr>
          <w:rFonts w:ascii="Liberation Serif" w:hAnsi="Liberation Serif"/>
          <w:sz w:val="28"/>
          <w:szCs w:val="28"/>
        </w:rPr>
        <w:t>страховом стаже застрахованного лица;</w:t>
      </w:r>
    </w:p>
    <w:p w14:paraId="75159CA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сведениями из договора социального найма жилого помещения;</w:t>
      </w:r>
    </w:p>
    <w:p w14:paraId="592853D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сведения, подтверждающие наличие действующего удостоверения многодетной семьи;</w:t>
      </w:r>
    </w:p>
    <w:p w14:paraId="7B2450F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из Единого государственного реестра юридических лиц;</w:t>
      </w:r>
    </w:p>
    <w:p w14:paraId="3B42FDF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из Единог</w:t>
      </w:r>
      <w:r>
        <w:rPr>
          <w:rFonts w:ascii="Liberation Serif" w:hAnsi="Liberation Serif"/>
          <w:sz w:val="28"/>
          <w:szCs w:val="28"/>
        </w:rPr>
        <w:t>о государственного реестра индивидуальных предпринимателей;</w:t>
      </w:r>
    </w:p>
    <w:p w14:paraId="14164F8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о признании гражданина малоимущим.</w:t>
      </w:r>
    </w:p>
    <w:p w14:paraId="36F6344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2.13. Запрещается требовать от Заявителя:</w:t>
      </w:r>
    </w:p>
    <w:p w14:paraId="1E415FA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2.13.1. Предоставления документов и информации или осуществления действий, представление или осуществление кот</w:t>
      </w:r>
      <w:r>
        <w:rPr>
          <w:rFonts w:ascii="Liberation Serif" w:hAnsi="Liberation Serif"/>
          <w:sz w:val="28"/>
          <w:szCs w:val="28"/>
        </w:rPr>
        <w:t>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14:paraId="4CFEDF1C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2.13.2. Предоставления документов и информации, которые в соответствии с нормативными правовыми актами Российской Феде</w:t>
      </w:r>
      <w:r>
        <w:rPr>
          <w:rFonts w:ascii="Liberation Serif" w:hAnsi="Liberation Serif"/>
          <w:sz w:val="28"/>
          <w:szCs w:val="28"/>
        </w:rPr>
        <w:t>рации, нормативными правовыми актами Свердловской области и правовыми актами городского округа Верхняя Пышма находятся в распоряжении государственных органов, предоставляющих муниципальную услугу, иных государственных органов, органов местного самоуправлен</w:t>
      </w:r>
      <w:r>
        <w:rPr>
          <w:rFonts w:ascii="Liberation Serif" w:hAnsi="Liberation Serif"/>
          <w:sz w:val="28"/>
          <w:szCs w:val="28"/>
        </w:rPr>
        <w:t xml:space="preserve">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9" w:history="1">
        <w:r>
          <w:rPr>
            <w:rFonts w:ascii="Liberation Serif" w:hAnsi="Liberation Serif"/>
            <w:sz w:val="28"/>
            <w:szCs w:val="28"/>
          </w:rPr>
          <w:t>части 6 статьи 7</w:t>
        </w:r>
      </w:hyperlink>
      <w:r>
        <w:rPr>
          <w:rFonts w:ascii="Liberation Serif" w:hAnsi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27 июля 2010 года № 210-ФЗ «Об организации предоставления государственных и муниципальных услуг» (далее – Ф</w:t>
      </w:r>
      <w:r>
        <w:rPr>
          <w:rFonts w:ascii="Liberation Serif" w:hAnsi="Liberation Serif"/>
          <w:sz w:val="28"/>
          <w:szCs w:val="28"/>
        </w:rPr>
        <w:t xml:space="preserve">едеральный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закон № 210-ФЗ).</w:t>
      </w:r>
    </w:p>
    <w:p w14:paraId="68C2086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2.13.3. Предоставления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</w:t>
      </w:r>
      <w:r>
        <w:rPr>
          <w:rFonts w:ascii="Liberation Serif" w:hAnsi="Liberation Serif"/>
          <w:sz w:val="28"/>
          <w:szCs w:val="28"/>
        </w:rPr>
        <w:t xml:space="preserve"> муниципальной услуги, за исключением следующих случаев:</w:t>
      </w:r>
    </w:p>
    <w:p w14:paraId="76C9C324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355026D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наличие ошибок в заявлени</w:t>
      </w:r>
      <w:r>
        <w:rPr>
          <w:rFonts w:ascii="Liberation Serif" w:hAnsi="Liberation Serif"/>
          <w:sz w:val="28"/>
          <w:szCs w:val="28"/>
        </w:rPr>
        <w:t>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</w:t>
      </w:r>
      <w:r>
        <w:rPr>
          <w:rFonts w:ascii="Liberation Serif" w:hAnsi="Liberation Serif"/>
          <w:sz w:val="28"/>
          <w:szCs w:val="28"/>
        </w:rPr>
        <w:t>ее комплект документов;</w:t>
      </w:r>
    </w:p>
    <w:p w14:paraId="5EEF4CE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1D659C8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выявление документально </w:t>
      </w:r>
      <w:r>
        <w:rPr>
          <w:rFonts w:ascii="Liberation Serif" w:hAnsi="Liberation Serif"/>
          <w:sz w:val="28"/>
          <w:szCs w:val="28"/>
        </w:rPr>
        <w:t>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при первоначальном отказе в приеме документов, необходимых для предоставлени</w:t>
      </w:r>
      <w:r>
        <w:rPr>
          <w:rFonts w:ascii="Liberation Serif" w:hAnsi="Liberation Serif"/>
          <w:sz w:val="28"/>
          <w:szCs w:val="28"/>
        </w:rPr>
        <w:t>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</w:t>
      </w:r>
      <w:r>
        <w:rPr>
          <w:rFonts w:ascii="Liberation Serif" w:hAnsi="Liberation Serif"/>
          <w:sz w:val="28"/>
          <w:szCs w:val="28"/>
        </w:rPr>
        <w:t>ния муниципальной услуги, либо руководителя организации, уведомляется Заявитель, а также приносятся извинения за доставленные неудобства;</w:t>
      </w:r>
    </w:p>
    <w:p w14:paraId="5E3378E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предоставления документов, подтверждающих внесение Заявителем платы за предоставление муниципальной услуги;</w:t>
      </w:r>
    </w:p>
    <w:p w14:paraId="77B2322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предоставл</w:t>
      </w:r>
      <w:r>
        <w:rPr>
          <w:rFonts w:ascii="Liberation Serif" w:hAnsi="Liberation Serif"/>
          <w:sz w:val="28"/>
          <w:szCs w:val="28"/>
        </w:rPr>
        <w:t>ения на бумажном носителе документов и информации, электронные образы которых ранее были заверены в соответствии с пунктом 7.2 части 1 статьи 6 Федерального закона № 210-ФЗ, за исключением случаев, если нанесение отметок на такие документы, либо их изъятие</w:t>
      </w:r>
      <w:r>
        <w:rPr>
          <w:rFonts w:ascii="Liberation Serif" w:hAnsi="Liberation Serif"/>
          <w:sz w:val="28"/>
          <w:szCs w:val="28"/>
        </w:rPr>
        <w:t xml:space="preserve"> является необходимым условием предоставления муниципальной услуги, и иных случаев, установленных федеральными законами.</w:t>
      </w:r>
    </w:p>
    <w:p w14:paraId="0A3ABBC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предоставлении муниципальной услуги запрещается:</w:t>
      </w:r>
    </w:p>
    <w:p w14:paraId="0A43021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отказывать в приеме запроса и иных документов, необходимых для </w:t>
      </w:r>
      <w:r>
        <w:rPr>
          <w:rFonts w:ascii="Liberation Serif" w:hAnsi="Liberation Serif"/>
          <w:sz w:val="28"/>
          <w:szCs w:val="28"/>
        </w:rPr>
        <w:t>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услуги;</w:t>
      </w:r>
    </w:p>
    <w:p w14:paraId="47B3C75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отказывать в предоставлении муниципально</w:t>
      </w:r>
      <w:r>
        <w:rPr>
          <w:rFonts w:ascii="Liberation Serif" w:hAnsi="Liberation Serif"/>
          <w:sz w:val="28"/>
          <w:szCs w:val="28"/>
        </w:rPr>
        <w:t>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услуги.</w:t>
      </w:r>
    </w:p>
    <w:p w14:paraId="56F2CA57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B4949DE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Исчерпывающий перечень оснований для отказа в приеме </w:t>
      </w:r>
      <w:r>
        <w:rPr>
          <w:rFonts w:ascii="Liberation Serif" w:hAnsi="Liberation Serif"/>
          <w:sz w:val="28"/>
          <w:szCs w:val="28"/>
        </w:rPr>
        <w:t>документов,</w:t>
      </w:r>
    </w:p>
    <w:p w14:paraId="05A39076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необходимых для предоставления муниципальной услуги</w:t>
      </w:r>
    </w:p>
    <w:p w14:paraId="6EE9A4EE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146922CB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0" w:name="P242"/>
      <w:bookmarkEnd w:id="10"/>
      <w:r>
        <w:rPr>
          <w:rFonts w:ascii="Liberation Serif" w:hAnsi="Liberation Serif"/>
          <w:sz w:val="28"/>
          <w:szCs w:val="28"/>
        </w:rPr>
        <w:t>2.14. Основаниями для отказа в приеме к рассмотрению документов, необходимых для предоставления муниципальной услуги, являются:</w:t>
      </w:r>
    </w:p>
    <w:p w14:paraId="2068819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заявление о предоставлении муниципальной услуги подан в орга</w:t>
      </w:r>
      <w:r>
        <w:rPr>
          <w:rFonts w:ascii="Liberation Serif" w:hAnsi="Liberation Serif"/>
          <w:sz w:val="28"/>
          <w:szCs w:val="28"/>
        </w:rPr>
        <w:t>н государственной власти, орган местного самоуправления или организацию, в полномочия которых не входит предоставление услуги;</w:t>
      </w:r>
    </w:p>
    <w:p w14:paraId="644142E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неполное заполнение обязательных полей в форме заявления о предоставлении муниципальной услуги (в том числе недостоверное, неп</w:t>
      </w:r>
      <w:r>
        <w:rPr>
          <w:rFonts w:ascii="Liberation Serif" w:hAnsi="Liberation Serif"/>
          <w:sz w:val="28"/>
          <w:szCs w:val="28"/>
        </w:rPr>
        <w:t>равильное);</w:t>
      </w:r>
    </w:p>
    <w:p w14:paraId="36B02362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3) представление неполного комплекта документов, не допускается прием документов частично, документы принимаются в полном объеме в соответствии с перечнем;</w:t>
      </w:r>
    </w:p>
    <w:p w14:paraId="1E4A386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представленные документы утратили силу на момент обращения за услугой (документ, удос</w:t>
      </w:r>
      <w:r>
        <w:rPr>
          <w:rFonts w:ascii="Liberation Serif" w:hAnsi="Liberation Serif"/>
          <w:sz w:val="28"/>
          <w:szCs w:val="28"/>
        </w:rPr>
        <w:t>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</w:p>
    <w:p w14:paraId="20636E9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представленные документы содержат подчистки и исправления текста, не заверенные в порядке, уст</w:t>
      </w:r>
      <w:r>
        <w:rPr>
          <w:rFonts w:ascii="Liberation Serif" w:hAnsi="Liberation Serif"/>
          <w:sz w:val="28"/>
          <w:szCs w:val="28"/>
        </w:rPr>
        <w:t>ановленном законодательством Российской Федерации;</w:t>
      </w:r>
    </w:p>
    <w:p w14:paraId="2195504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представленные документы содержат ненормативную лексику и оскорбительные высказывания;</w:t>
      </w:r>
    </w:p>
    <w:p w14:paraId="7836401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подача заявления о предоставлении услуги и документов, необходимых для предоставления муниципальной услуги, в эл</w:t>
      </w:r>
      <w:r>
        <w:rPr>
          <w:rFonts w:ascii="Liberation Serif" w:hAnsi="Liberation Serif"/>
          <w:sz w:val="28"/>
          <w:szCs w:val="28"/>
        </w:rPr>
        <w:t>ектронной форме с нарушением установленных требований;</w:t>
      </w:r>
    </w:p>
    <w:p w14:paraId="54465D7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</w:t>
      </w:r>
      <w:r>
        <w:rPr>
          <w:rFonts w:ascii="Liberation Serif" w:hAnsi="Liberation Serif"/>
          <w:sz w:val="28"/>
          <w:szCs w:val="28"/>
        </w:rPr>
        <w:t>ипальной услуги;</w:t>
      </w:r>
    </w:p>
    <w:p w14:paraId="2A7CA2A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 заявление подано лицом, не имеющим полномочий представлять интересы Заявителя.</w:t>
      </w:r>
    </w:p>
    <w:p w14:paraId="0A77D2C2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2.15. В случае наличия оснований для отказа в приеме документов, необходимых для предоставления муниципальной услуги, указанных в </w:t>
      </w:r>
      <w:hyperlink r:id="rId30" w:history="1">
        <w:r>
          <w:rPr>
            <w:rFonts w:ascii="Liberation Serif" w:hAnsi="Liberation Serif"/>
            <w:sz w:val="28"/>
            <w:szCs w:val="28"/>
          </w:rPr>
          <w:t>пунк</w:t>
        </w:r>
        <w:r>
          <w:rPr>
            <w:rFonts w:ascii="Liberation Serif" w:hAnsi="Liberation Serif"/>
            <w:sz w:val="28"/>
            <w:szCs w:val="28"/>
          </w:rPr>
          <w:t>те 2.14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регламента, Уполномоченный орган в течение 3 (трех) рабочих дней, следующих за днем регистрации заявления и документов, необходимых для предоставления муниципальной услуги, направляет Заявителю, либо его представителю, </w:t>
      </w:r>
      <w:hyperlink r:id="rId31" w:history="1">
        <w:r>
          <w:rPr>
            <w:rFonts w:ascii="Liberation Serif" w:hAnsi="Liberation Serif"/>
            <w:sz w:val="28"/>
            <w:szCs w:val="28"/>
          </w:rPr>
          <w:t>решение</w:t>
        </w:r>
      </w:hyperlink>
      <w:r>
        <w:rPr>
          <w:rFonts w:ascii="Liberation Serif" w:hAnsi="Liberation Serif"/>
          <w:sz w:val="28"/>
          <w:szCs w:val="28"/>
        </w:rPr>
        <w:t xml:space="preserve"> об отказе в приеме документов, необходимых для предоставления муниципальной услуги по форме, приведенной в Приложении № 4 к настоящему Административному регламенту, подписанное должностным лицом Уполномоченного органа, без ра</w:t>
      </w:r>
      <w:r>
        <w:rPr>
          <w:rFonts w:ascii="Liberation Serif" w:hAnsi="Liberation Serif"/>
          <w:sz w:val="28"/>
          <w:szCs w:val="28"/>
        </w:rPr>
        <w:t>ссмотрения на заседании комиссии по рассмотрению вопросов признания граждан нуждающимися в улучшении жилищных условий и предоставления жилых помещений в городском округе Верхняя Пышма.</w:t>
      </w:r>
    </w:p>
    <w:p w14:paraId="31DD0EE8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08919720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Исчерпывающий перечень оснований для отказа в предоставлении муниципал</w:t>
      </w:r>
      <w:r>
        <w:rPr>
          <w:rFonts w:ascii="Liberation Serif" w:hAnsi="Liberation Serif"/>
          <w:sz w:val="28"/>
          <w:szCs w:val="28"/>
        </w:rPr>
        <w:t>ьной услуги</w:t>
      </w:r>
    </w:p>
    <w:p w14:paraId="545F6CFB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6BE4C88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2.16. Основаниями для отказа в предоставлении муниципальной услуги, являются:</w:t>
      </w:r>
    </w:p>
    <w:p w14:paraId="42EDB9B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14:paraId="34FB414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представленными док</w:t>
      </w:r>
      <w:r>
        <w:rPr>
          <w:rFonts w:ascii="Liberation Serif" w:hAnsi="Liberation Serif"/>
          <w:sz w:val="28"/>
          <w:szCs w:val="28"/>
        </w:rPr>
        <w:t>ументами и сведениями не подтверждается право гражданина состоять на учете в качестве нуждающихся в жилых помещениях;</w:t>
      </w:r>
    </w:p>
    <w:p w14:paraId="260434C9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3) не истек срок совершения действий, предусмотренных </w:t>
      </w:r>
      <w:hyperlink r:id="rId32" w:history="1">
        <w:r>
          <w:rPr>
            <w:rFonts w:ascii="Liberation Serif" w:hAnsi="Liberation Serif"/>
            <w:sz w:val="28"/>
            <w:szCs w:val="28"/>
          </w:rPr>
          <w:t>статьей 53</w:t>
        </w:r>
      </w:hyperlink>
      <w:r>
        <w:rPr>
          <w:rFonts w:ascii="Liberation Serif" w:hAnsi="Liberation Serif"/>
          <w:sz w:val="28"/>
          <w:szCs w:val="28"/>
        </w:rPr>
        <w:t xml:space="preserve"> Жилищного кодекса, которые привели к ухудшению жилищных условий;</w:t>
      </w:r>
    </w:p>
    <w:p w14:paraId="0A69BD6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наличие заявления Заявителя о прекращении предоставления муниципальной услуги;</w:t>
      </w:r>
    </w:p>
    <w:p w14:paraId="15936BEA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5) в случае поступ</w:t>
      </w:r>
      <w:r>
        <w:rPr>
          <w:rFonts w:ascii="Liberation Serif" w:hAnsi="Liberation Serif"/>
          <w:sz w:val="28"/>
          <w:szCs w:val="28"/>
        </w:rPr>
        <w:t xml:space="preserve">ления в Уполномоченный орган ответа органа или организации, предоставляющей документ и (или) информацию посредством межведомственного взаимодействия, свидетельствующего об отсутствии документа и (или) информации, указанных в </w:t>
      </w:r>
      <w:hyperlink r:id="rId33" w:history="1">
        <w:r>
          <w:rPr>
            <w:rFonts w:ascii="Liberation Serif" w:hAnsi="Liberation Serif"/>
            <w:sz w:val="28"/>
            <w:szCs w:val="28"/>
          </w:rPr>
          <w:t>пункте 2</w:t>
        </w:r>
        <w:r>
          <w:rPr>
            <w:rFonts w:ascii="Liberation Serif" w:hAnsi="Liberation Serif"/>
            <w:sz w:val="28"/>
            <w:szCs w:val="28"/>
          </w:rPr>
          <w:t>.11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регламента, если соответствующие документы и (или) информация не представлены Заявителем по собственной инициативе.</w:t>
      </w:r>
    </w:p>
    <w:p w14:paraId="539FA78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Отказ в предоставлении муниципальной услуги по указанному основанию допускается в случае, если </w:t>
      </w:r>
      <w:r>
        <w:rPr>
          <w:rFonts w:ascii="Liberation Serif" w:hAnsi="Liberation Serif"/>
          <w:sz w:val="28"/>
          <w:szCs w:val="28"/>
        </w:rPr>
        <w:t>специалист Уполномоченного органа после получения указанного ответа уведомил Заявителя о получении такого ответа и предложил представить документ и (или) информацию, необходимые для получения муниципальной услуги, но не получил от Заявителя необходимые све</w:t>
      </w:r>
      <w:r>
        <w:rPr>
          <w:rFonts w:ascii="Liberation Serif" w:hAnsi="Liberation Serif"/>
          <w:sz w:val="28"/>
          <w:szCs w:val="28"/>
        </w:rPr>
        <w:t>дения в течение 30 (тридцати) календарных дней со дня направления уведомления.</w:t>
      </w:r>
    </w:p>
    <w:p w14:paraId="2EEAD6BD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23CCB55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Исчерпывающий перечень оснований для приостановления </w:t>
      </w:r>
    </w:p>
    <w:p w14:paraId="715137F8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предоставления муниципальной услуги</w:t>
      </w:r>
    </w:p>
    <w:p w14:paraId="53DD18DC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640F92C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2.17. Оснований для приостановления предоставления муниципальной услуги законодательс</w:t>
      </w:r>
      <w:r>
        <w:rPr>
          <w:rFonts w:ascii="Liberation Serif" w:hAnsi="Liberation Serif"/>
          <w:sz w:val="28"/>
          <w:szCs w:val="28"/>
        </w:rPr>
        <w:t>твом Российской Федерации не предусмотрено.</w:t>
      </w:r>
    </w:p>
    <w:p w14:paraId="447DBFFE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273B50DC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Порядок, размер и основания взимания государственной пошлины или </w:t>
      </w:r>
    </w:p>
    <w:p w14:paraId="2999DCBE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иной оплаты, взимаемой за предоставление муниципальной услуги</w:t>
      </w:r>
    </w:p>
    <w:p w14:paraId="0EB6302E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7E630F4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2.18. Предоставление муниципальной услуги осуществляется бесплатно.</w:t>
      </w:r>
    </w:p>
    <w:p w14:paraId="394EFED3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муниципальной услуги не взымается.</w:t>
      </w:r>
    </w:p>
    <w:p w14:paraId="2692B640" w14:textId="77777777" w:rsidR="00315E59" w:rsidRDefault="00315E59">
      <w:pPr>
        <w:pStyle w:val="ConsPlusNormal"/>
        <w:suppressAutoHyphens/>
        <w:ind w:firstLine="709"/>
        <w:rPr>
          <w:rFonts w:ascii="Liberation Serif" w:hAnsi="Liberation Serif"/>
          <w:sz w:val="20"/>
          <w:szCs w:val="20"/>
        </w:rPr>
      </w:pPr>
    </w:p>
    <w:p w14:paraId="656687AB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14:paraId="296FA3D5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AECEDC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2.19. Максимальный</w:t>
      </w:r>
      <w:r>
        <w:rPr>
          <w:rFonts w:ascii="Liberation Serif" w:hAnsi="Liberation Serif"/>
          <w:sz w:val="28"/>
          <w:szCs w:val="28"/>
        </w:rPr>
        <w:t xml:space="preserve"> срок ожидания в очереди при подаче заявления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14:paraId="2E69FAFA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2CE17F2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и порядок регистра</w:t>
      </w:r>
      <w:r>
        <w:rPr>
          <w:rFonts w:ascii="Liberation Serif" w:hAnsi="Liberation Serif"/>
          <w:sz w:val="28"/>
          <w:szCs w:val="28"/>
        </w:rPr>
        <w:t>ции запроса Заявителя о предоставлении муниципальной услуги, в том числе в электронной форме</w:t>
      </w:r>
    </w:p>
    <w:p w14:paraId="27797190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7906623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1" w:name="P287"/>
      <w:bookmarkEnd w:id="11"/>
      <w:r>
        <w:rPr>
          <w:rFonts w:ascii="Liberation Serif" w:hAnsi="Liberation Serif"/>
          <w:sz w:val="28"/>
          <w:szCs w:val="28"/>
        </w:rPr>
        <w:t xml:space="preserve">2.20. Заявление о предоставлении муниципальной услуги подлежит регистрации в Уполномоченном органе в течение 1 (одного) рабочего дня со дня поступления заявления </w:t>
      </w:r>
      <w:r>
        <w:rPr>
          <w:rFonts w:ascii="Liberation Serif" w:hAnsi="Liberation Serif"/>
          <w:sz w:val="28"/>
          <w:szCs w:val="28"/>
        </w:rPr>
        <w:t>и документов, необходимых для предоставления муниципальной услуги.</w:t>
      </w:r>
    </w:p>
    <w:p w14:paraId="04F223E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Регистрация заявления и иных документов, необходимых для предоставления муниципальной услуги, осуществляется в порядке, предусмотренном в разделе 3 настоящего административного регламента.</w:t>
      </w:r>
    </w:p>
    <w:p w14:paraId="58584BFA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4E67A7B6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осуществления административных процедур (действий) </w:t>
      </w:r>
    </w:p>
    <w:p w14:paraId="7999CE8D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обращении Заявителя в Уполномоченный орган</w:t>
      </w:r>
    </w:p>
    <w:p w14:paraId="1C95E478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3D6AA324" w14:textId="77777777" w:rsidR="00315E59" w:rsidRDefault="008E2B5A">
      <w:pPr>
        <w:pStyle w:val="ConsPlusTitle"/>
        <w:suppressAutoHyphens/>
        <w:ind w:firstLine="709"/>
        <w:jc w:val="both"/>
      </w:pPr>
      <w:r>
        <w:rPr>
          <w:rFonts w:ascii="Liberation Serif" w:hAnsi="Liberation Serif"/>
          <w:b w:val="0"/>
          <w:sz w:val="28"/>
          <w:szCs w:val="28"/>
        </w:rPr>
        <w:t>2.21. В состав административной процедуры при обращении заявителя в Уполномоченный орган и МФЦ входят следующие административные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действия:</w:t>
      </w:r>
    </w:p>
    <w:p w14:paraId="3F0163D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2.21.1. При поступлении заявления и документов посредством почтовой связи на бумажном носителе специалист управления делами осуществляет:</w:t>
      </w:r>
    </w:p>
    <w:p w14:paraId="3360C93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сверку поступивших документов с перечнем прилагаемых документов, указанных в поступившем заявлении (описи вложения). В</w:t>
      </w:r>
      <w:r>
        <w:rPr>
          <w:rFonts w:ascii="Liberation Serif" w:hAnsi="Liberation Serif"/>
          <w:sz w:val="28"/>
          <w:szCs w:val="28"/>
        </w:rPr>
        <w:t xml:space="preserve"> случае отсутствия одного или нескольких документов, перечисленных в перечне прилагаемых документов, указанных в поступившем заявлении (описи вложения), совершает соответствующую запись на поступившем заявлении и осуществляет регистрацию заявления;</w:t>
      </w:r>
    </w:p>
    <w:p w14:paraId="2313F1B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</w:t>
      </w:r>
      <w:r>
        <w:rPr>
          <w:rFonts w:ascii="Liberation Serif" w:hAnsi="Liberation Serif"/>
          <w:sz w:val="28"/>
          <w:szCs w:val="28"/>
        </w:rPr>
        <w:t>яет зарегистрированное заявление и документы, прилагаемые к заявлению, на рассмотрение в отдел по учету и распределению жилья, в течение одного дня с момента поступления заявления для предоставления муниципальной услуги.</w:t>
      </w:r>
    </w:p>
    <w:p w14:paraId="4F2DA05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2.21.2. При личном обращении Заявит</w:t>
      </w:r>
      <w:r>
        <w:rPr>
          <w:rFonts w:ascii="Liberation Serif" w:hAnsi="Liberation Serif"/>
          <w:sz w:val="28"/>
          <w:szCs w:val="28"/>
        </w:rPr>
        <w:t>еля либо представителя Заявителя с заявлением и документами, необходимыми для предоставления муниципальной услуги в Уполномоченный орган, специалист Уполномоченного органа:</w:t>
      </w:r>
    </w:p>
    <w:p w14:paraId="246C60A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устанавливает личность Заявителя, представителя заявителя;</w:t>
      </w:r>
    </w:p>
    <w:p w14:paraId="6CC3B71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проверяет полномочия обр</w:t>
      </w:r>
      <w:r>
        <w:rPr>
          <w:rFonts w:ascii="Liberation Serif" w:hAnsi="Liberation Serif"/>
          <w:sz w:val="28"/>
          <w:szCs w:val="28"/>
        </w:rPr>
        <w:t>атившегося лица на подачу заявления;</w:t>
      </w:r>
    </w:p>
    <w:p w14:paraId="2B5496F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сверяет наличие представленных документов с перечнем прилагаемых документов, указанных в заявлении;</w:t>
      </w:r>
    </w:p>
    <w:p w14:paraId="6730943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сверяет копии документов с представленными подлинниками и проставляет на каждой копии документа соответствующую отметку</w:t>
      </w:r>
      <w:r>
        <w:rPr>
          <w:rFonts w:ascii="Liberation Serif" w:hAnsi="Liberation Serif"/>
          <w:sz w:val="28"/>
          <w:szCs w:val="28"/>
        </w:rPr>
        <w:t>, после чего возвращает представленные подлинники Заявителю;</w:t>
      </w:r>
    </w:p>
    <w:p w14:paraId="4DB2DFF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проставляет отметку о приеме заявления и документов, необходимых для предоставления муниципальной услуги на копии заявления и выдает ее Заявителю.</w:t>
      </w:r>
    </w:p>
    <w:p w14:paraId="6245F1D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Общий максимальный срок выполнения административ</w:t>
      </w:r>
      <w:r>
        <w:rPr>
          <w:rFonts w:ascii="Liberation Serif" w:hAnsi="Liberation Serif"/>
          <w:sz w:val="28"/>
          <w:szCs w:val="28"/>
        </w:rPr>
        <w:t>ных действий, указанных в настоящем пункте, не может превышать 15 минут на каждого заявителя.</w:t>
      </w:r>
    </w:p>
    <w:p w14:paraId="305BEEB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2.21.3. В случае подачи заявления на предоставление муниципальной услуги через МФЦ, прием и регистрацию документов, необходимых для предоставления муниципальной у</w:t>
      </w:r>
      <w:r>
        <w:rPr>
          <w:rFonts w:ascii="Liberation Serif" w:hAnsi="Liberation Serif"/>
          <w:sz w:val="28"/>
          <w:szCs w:val="28"/>
        </w:rPr>
        <w:t>слуги, осуществляет специалист МФЦ.</w:t>
      </w:r>
    </w:p>
    <w:p w14:paraId="51E2D1D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Регистрация запроса и документов производится в день их поступления в МФЦ с указанием даты и времени приема.</w:t>
      </w:r>
    </w:p>
    <w:p w14:paraId="0599887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Запрос и документы, принятые и зарегистрированные в МФЦ, передаются в Уполномоченный орган не позднее следующег</w:t>
      </w:r>
      <w:r>
        <w:rPr>
          <w:rFonts w:ascii="Liberation Serif" w:hAnsi="Liberation Serif"/>
          <w:sz w:val="28"/>
          <w:szCs w:val="28"/>
        </w:rPr>
        <w:t>о рабочего дня.</w:t>
      </w:r>
    </w:p>
    <w:p w14:paraId="6E140E4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Заявление на предоставление муниципальной услуги и прилагаемые к нему документы, поступившие в Администрацию городского округа Верхняя Пышма из МФЦ, принимает специалист отдела по организационной работе и контролю администрации городского о</w:t>
      </w:r>
      <w:r>
        <w:rPr>
          <w:rFonts w:ascii="Liberation Serif" w:hAnsi="Liberation Serif"/>
          <w:sz w:val="28"/>
          <w:szCs w:val="28"/>
        </w:rPr>
        <w:t>круга Верхняя Пышма, от представителя МФЦ по акту приема-передачи.</w:t>
      </w:r>
    </w:p>
    <w:p w14:paraId="1274684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Регистрация заявления о предоставлении муниципальной услуги и документов, необходимых для предоставления муниципальной услуги осуществляется в день их поступления в Администрацию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 специалистом Уполномоченного органа.</w:t>
      </w:r>
    </w:p>
    <w:p w14:paraId="16D02A6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Результатом выполнения административной процедуры по приему заявления на предоставление муниципальной услуги и документов, необходимых для предоставления муниципальной услуги является принятие и ре</w:t>
      </w:r>
      <w:r>
        <w:rPr>
          <w:rFonts w:ascii="Liberation Serif" w:hAnsi="Liberation Serif"/>
          <w:sz w:val="28"/>
          <w:szCs w:val="28"/>
        </w:rPr>
        <w:t>гистрация заявления с документами, необходимыми для предоставления муниципальной услуги, и поступление указанных документов на рассмотрение специалисту Уполномоченного органа.</w:t>
      </w:r>
    </w:p>
    <w:p w14:paraId="4AF7926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Способом фиксации результата выполнения административной процедуры является прис</w:t>
      </w:r>
      <w:r>
        <w:rPr>
          <w:rFonts w:ascii="Liberation Serif" w:hAnsi="Liberation Serif"/>
          <w:sz w:val="28"/>
          <w:szCs w:val="28"/>
        </w:rPr>
        <w:t>воение входящего регистрационного номера заявлению с указанием даты его поступления и направление заявления и документов, необходимых для предоставления муниципальной услуги на рассмотрение в отдел по учету и распределению жилья администрации городского ок</w:t>
      </w:r>
      <w:r>
        <w:rPr>
          <w:rFonts w:ascii="Liberation Serif" w:hAnsi="Liberation Serif"/>
          <w:sz w:val="28"/>
          <w:szCs w:val="28"/>
        </w:rPr>
        <w:t>руга Верхняя Пышма.</w:t>
      </w:r>
    </w:p>
    <w:p w14:paraId="16B7485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2.21.4. Специалист Уполномоченного органа проверяет поступившее заявление и документы. Основанием для начала административной процедуры по формированию и направлению межведомственных запросов в органы (организации), участвующие в предос</w:t>
      </w:r>
      <w:r>
        <w:rPr>
          <w:rFonts w:ascii="Liberation Serif" w:hAnsi="Liberation Serif"/>
          <w:sz w:val="28"/>
          <w:szCs w:val="28"/>
        </w:rPr>
        <w:t>тавлении муниципальной услуги является поступление специалисту Уполномоченного органа заявления при отсутствии документов, необходимых для предоставления муниципальной услуги, которые находятся в распоряжении иных органов:</w:t>
      </w:r>
    </w:p>
    <w:p w14:paraId="105FE94F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1) специалист Уполномоченного орг</w:t>
      </w:r>
      <w:r>
        <w:rPr>
          <w:rFonts w:ascii="Liberation Serif" w:hAnsi="Liberation Serif"/>
          <w:sz w:val="28"/>
          <w:szCs w:val="28"/>
        </w:rPr>
        <w:t>ана в течение пяти рабочих дней с момента поступления к нему заявления и документов, необходимых для предоставления муниципальной услуги, формирует и направляет межведомственные запросы в органы и организации, обращение в которые необходимо для предоставле</w:t>
      </w:r>
      <w:r>
        <w:rPr>
          <w:rFonts w:ascii="Liberation Serif" w:hAnsi="Liberation Serif"/>
          <w:sz w:val="28"/>
          <w:szCs w:val="28"/>
        </w:rPr>
        <w:t xml:space="preserve">ния муниципальной услуги в соответствии с требованиями </w:t>
      </w:r>
      <w:hyperlink r:id="rId34" w:history="1">
        <w:r>
          <w:rPr>
            <w:rFonts w:ascii="Liberation Serif" w:hAnsi="Liberation Serif"/>
            <w:sz w:val="28"/>
            <w:szCs w:val="28"/>
          </w:rPr>
          <w:t>статьи 7.2</w:t>
        </w:r>
      </w:hyperlink>
      <w:r>
        <w:rPr>
          <w:rFonts w:ascii="Liberation Serif" w:hAnsi="Liberation Serif"/>
          <w:sz w:val="28"/>
          <w:szCs w:val="28"/>
        </w:rPr>
        <w:t xml:space="preserve"> Федерального закона № 210-ФЗ;</w:t>
      </w:r>
    </w:p>
    <w:p w14:paraId="4A86472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>межведомственные запросы формируются и направляются в форме электронного документа, подписанного усиленной квалифицированной электронной подписью, по каналам системы межведомственного электронного взаимодействия (далее – СМЭВ). При отсутствии технической в</w:t>
      </w:r>
      <w:r>
        <w:rPr>
          <w:rFonts w:ascii="Liberation Serif" w:hAnsi="Liberation Serif"/>
          <w:sz w:val="28"/>
          <w:szCs w:val="28"/>
        </w:rPr>
        <w:t xml:space="preserve">озможности формирования и направления межведомственного запроса в форме электронного документа по каналам СМЭВ межведомственные запросы направляются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бумажном носителе по почте, по факсу с одновременным его направлением по почте или курьерской доставкой</w:t>
      </w:r>
      <w:r>
        <w:rPr>
          <w:rFonts w:ascii="Liberation Serif" w:hAnsi="Liberation Serif"/>
          <w:sz w:val="28"/>
          <w:szCs w:val="28"/>
        </w:rPr>
        <w:t>;</w:t>
      </w:r>
    </w:p>
    <w:p w14:paraId="1C6479A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максимальное время, затраченное на административную процедуру по формированию и направлению межведомственных запросов, не должно превышать пяти рабочих дней;</w:t>
      </w:r>
    </w:p>
    <w:p w14:paraId="559B2D3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результатом административной процедуры является получение от органов и организаций, обраще</w:t>
      </w:r>
      <w:r>
        <w:rPr>
          <w:rFonts w:ascii="Liberation Serif" w:hAnsi="Liberation Serif"/>
          <w:sz w:val="28"/>
          <w:szCs w:val="28"/>
        </w:rPr>
        <w:t>ние в которые необходимо для предоставления муниципальной услуги, запрошенных сведений в рамках межведомственного взаимодействия;</w:t>
      </w:r>
    </w:p>
    <w:p w14:paraId="3D22905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способом фиксации результата выполнения административной процедуры по формированию и направлению межведомственных запросов </w:t>
      </w:r>
      <w:r>
        <w:rPr>
          <w:rFonts w:ascii="Liberation Serif" w:hAnsi="Liberation Serif"/>
          <w:sz w:val="28"/>
          <w:szCs w:val="28"/>
        </w:rPr>
        <w:t>является получение специалистом Уполномоченного органа запрошенных сведений в рамках межведомственного взаимодействия.</w:t>
      </w:r>
    </w:p>
    <w:p w14:paraId="7209238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2.22. Основанием для начала административной процедуры по проведению экспертизы документов, необходимых для предоставления муниципальной </w:t>
      </w:r>
      <w:r>
        <w:rPr>
          <w:rFonts w:ascii="Liberation Serif" w:hAnsi="Liberation Serif"/>
          <w:sz w:val="28"/>
          <w:szCs w:val="28"/>
        </w:rPr>
        <w:t>услуги, с целью рассмотрения заявления по предоставлению муниципальной услуги на заседании комиссии по рассмотрению вопросов признания граждан нуждающимися в улучшении жилищных условий и предоставления жилых помещений в городском округе Верхняя Пышма (дале</w:t>
      </w:r>
      <w:r>
        <w:rPr>
          <w:rFonts w:ascii="Liberation Serif" w:hAnsi="Liberation Serif"/>
          <w:sz w:val="28"/>
          <w:szCs w:val="28"/>
        </w:rPr>
        <w:t>е - Комиссия) и подготовки проекта решения Комиссии является получение специалистом Уполномоченного органа запрошенных сведений в рамках межведомственного взаимодействия.</w:t>
      </w:r>
    </w:p>
    <w:p w14:paraId="63A44FB9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2.23. Основания для принятия решения об отказе в приеме заявления и документов, необх</w:t>
      </w:r>
      <w:r>
        <w:rPr>
          <w:rFonts w:ascii="Liberation Serif" w:hAnsi="Liberation Serif"/>
          <w:sz w:val="28"/>
          <w:szCs w:val="28"/>
        </w:rPr>
        <w:t xml:space="preserve">одимых для предоставления муниципальной услуги, установлены </w:t>
      </w:r>
      <w:hyperlink r:id="rId35" w:history="1">
        <w:r>
          <w:rPr>
            <w:rFonts w:ascii="Liberation Serif" w:hAnsi="Liberation Serif"/>
            <w:sz w:val="28"/>
            <w:szCs w:val="28"/>
          </w:rPr>
          <w:t>пунктом 2.14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Регламента.</w:t>
      </w:r>
    </w:p>
    <w:p w14:paraId="31936538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Порядок оформления решения об отказе в приеме заявления и документов установлен </w:t>
      </w:r>
      <w:hyperlink r:id="rId36" w:history="1">
        <w:r>
          <w:rPr>
            <w:rFonts w:ascii="Liberation Serif" w:hAnsi="Liberation Serif"/>
            <w:sz w:val="28"/>
            <w:szCs w:val="28"/>
          </w:rPr>
          <w:t>пунктом 2.1</w:t>
        </w:r>
      </w:hyperlink>
      <w:r>
        <w:rPr>
          <w:rFonts w:ascii="Liberation Serif" w:hAnsi="Liberation Serif"/>
          <w:sz w:val="28"/>
          <w:szCs w:val="28"/>
        </w:rPr>
        <w:t>5 настоящего Регламента</w:t>
      </w:r>
      <w:r>
        <w:rPr>
          <w:rFonts w:ascii="Liberation Serif" w:hAnsi="Liberation Serif"/>
          <w:sz w:val="28"/>
          <w:szCs w:val="28"/>
        </w:rPr>
        <w:t>.</w:t>
      </w:r>
    </w:p>
    <w:p w14:paraId="7E9ED63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2.24. При получении запрошенных сведений в рамках межведомственного взаимодействия, необходимых для предоставления муниципальной услуги, специалист Уполномоченного органа в течение двух рабочих дней проводит экспертизу полученных документов, </w:t>
      </w:r>
      <w:r>
        <w:rPr>
          <w:rFonts w:ascii="Liberation Serif" w:hAnsi="Liberation Serif"/>
          <w:sz w:val="28"/>
          <w:szCs w:val="28"/>
        </w:rPr>
        <w:t>необходимых для предоставления муниципальной услуги.</w:t>
      </w:r>
    </w:p>
    <w:p w14:paraId="2E8D7AD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2.25. В случае наличия оснований для отказа в предоставлении муниципальной услуги специалист Уполномоченного органа осуществляет подготовку проекта решения Комиссии об отказе в предоставлении муниципальн</w:t>
      </w:r>
      <w:r>
        <w:rPr>
          <w:rFonts w:ascii="Liberation Serif" w:hAnsi="Liberation Serif"/>
          <w:sz w:val="28"/>
          <w:szCs w:val="28"/>
        </w:rPr>
        <w:t>ой услуги.</w:t>
      </w:r>
    </w:p>
    <w:p w14:paraId="04AD4E44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2.25.1. В случае принятия Комиссией решения об отказе в предоставлении муниципальной услуги, в соответствии с основаниями для отказа, оформленного в виде протокола заседания комиссии, специалист Уполномоченного органа готовит проект распоряжения</w:t>
      </w:r>
      <w:r>
        <w:rPr>
          <w:rFonts w:ascii="Liberation Serif" w:hAnsi="Liberation Serif"/>
          <w:sz w:val="28"/>
          <w:szCs w:val="28"/>
        </w:rPr>
        <w:t xml:space="preserve"> Администрации городского округа Верхняя Пышма об отказе в принятии гражданина на учет, предоставляет его на согласование должностным лицам Уполномоченного органа и подписание в соответствии с установленным порядком издания муниципальных правовых актов.</w:t>
      </w:r>
    </w:p>
    <w:p w14:paraId="07A02BD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>25.2. После издания распоряжения администрации городского округа Верхняя Пышма специалист Уполномоченного органа в течение трех рабочих дней направляет Заявителю уведомление об отказе в принятии гражданина на учет с обоснованием причин отказа.</w:t>
      </w:r>
    </w:p>
    <w:p w14:paraId="26BFC11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2.26. При от</w:t>
      </w:r>
      <w:r>
        <w:rPr>
          <w:rFonts w:ascii="Liberation Serif" w:hAnsi="Liberation Serif"/>
          <w:sz w:val="28"/>
          <w:szCs w:val="28"/>
        </w:rPr>
        <w:t>сутствии оснований для отказа в предоставлении муниципальной услуги специалист Уполномоченного органа в течение трех рабочих дней проводит оценку нуждаемости в улучшении жилищных условий (определяет уровень обеспеченности общей площадью жилого помещения вс</w:t>
      </w:r>
      <w:r>
        <w:rPr>
          <w:rFonts w:ascii="Liberation Serif" w:hAnsi="Liberation Serif"/>
          <w:sz w:val="28"/>
          <w:szCs w:val="28"/>
        </w:rPr>
        <w:t>ех членов семьи), имущественного положения Заявителя и членов его семьи и осуществляет подготовку проекта решения Комиссии о предоставлении муниципальной услуги (либо об отказе в предоставлении муниципальной услуги).</w:t>
      </w:r>
    </w:p>
    <w:p w14:paraId="255F2FE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2.26.1. При принятии решения Комиссией </w:t>
      </w:r>
      <w:r>
        <w:rPr>
          <w:rFonts w:ascii="Liberation Serif" w:hAnsi="Liberation Serif"/>
          <w:sz w:val="28"/>
          <w:szCs w:val="28"/>
        </w:rPr>
        <w:t>о наличии оснований в предоставлении муниципальной услуги (либо об отказе в предоставлении муниципальной услуги), оформленного в виде протокола заседания комиссии, специалист Уполномоченного органа готовит проект постановления Администрации городского окру</w:t>
      </w:r>
      <w:r>
        <w:rPr>
          <w:rFonts w:ascii="Liberation Serif" w:hAnsi="Liberation Serif"/>
          <w:sz w:val="28"/>
          <w:szCs w:val="28"/>
        </w:rPr>
        <w:t>га Верхняя Пышма о принятии гражданина на учет (либо проект распоряжения администрации городского округа Верхняя Пышма об отказе в принятии на учет), предоставляет его на согласование и подписание должностным лицам Уполномоченного органа в соответствии с у</w:t>
      </w:r>
      <w:r>
        <w:rPr>
          <w:rFonts w:ascii="Liberation Serif" w:hAnsi="Liberation Serif"/>
          <w:sz w:val="28"/>
          <w:szCs w:val="28"/>
        </w:rPr>
        <w:t>становленным порядком издания муниципальных правовых актов.</w:t>
      </w:r>
    </w:p>
    <w:p w14:paraId="4FBC77C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2.26.2. Результатом выполнения административной процедуры является издание постановления Администрации городского округа Верхняя Пышма о принятии гражданина на учет или издания распоряжения Админи</w:t>
      </w:r>
      <w:r>
        <w:rPr>
          <w:rFonts w:ascii="Liberation Serif" w:hAnsi="Liberation Serif"/>
          <w:sz w:val="28"/>
          <w:szCs w:val="28"/>
        </w:rPr>
        <w:t>страции городского округа Верхняя Пышма об отказе в принятии гражданина на учет.</w:t>
      </w:r>
    </w:p>
    <w:p w14:paraId="0C4BA0C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2.26.3. Способом фиксации результата выполнения административной процедуры является подготовка и направление Заявителю уведомления о предоставлении муниципальной услуги либо у</w:t>
      </w:r>
      <w:r>
        <w:rPr>
          <w:rFonts w:ascii="Liberation Serif" w:hAnsi="Liberation Serif"/>
          <w:sz w:val="28"/>
          <w:szCs w:val="28"/>
        </w:rPr>
        <w:t>ведомления об отказе в предоставлении муниципальной услуги.</w:t>
      </w:r>
    </w:p>
    <w:p w14:paraId="4C63AE7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2.27. Основанием для начала административной процедуры по выдаче документов Заявителю о результатах предоставления муниципальной услуги является вручение специалистом Уполномоченного органа Заявит</w:t>
      </w:r>
      <w:r>
        <w:rPr>
          <w:rFonts w:ascii="Liberation Serif" w:hAnsi="Liberation Serif"/>
          <w:sz w:val="28"/>
          <w:szCs w:val="28"/>
        </w:rPr>
        <w:t>елю уведомления о предоставлении муниципальной услуги либо уведомления об отказе в предоставлении муниципальной услуги.</w:t>
      </w:r>
    </w:p>
    <w:p w14:paraId="2728B93D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2.27.1. Уведомление о предоставлении муниципальной услуги либо уведомление об отказе в предоставлении муниципальной услуги, подписанного</w:t>
      </w:r>
      <w:r>
        <w:rPr>
          <w:rFonts w:ascii="Liberation Serif" w:hAnsi="Liberation Serif"/>
          <w:sz w:val="28"/>
          <w:szCs w:val="28"/>
        </w:rPr>
        <w:t xml:space="preserve"> должностным лицом Уполномоченного органа и с присвоенным регистрационным номером, специалист Уполномоченного органа не позднее 3 (трех) рабочих дней со дня издания правового нормативного акта Уполномоченного органа, вручает лично под роспись, либо направл</w:t>
      </w:r>
      <w:r>
        <w:rPr>
          <w:rFonts w:ascii="Liberation Serif" w:hAnsi="Liberation Serif"/>
          <w:sz w:val="28"/>
          <w:szCs w:val="28"/>
        </w:rPr>
        <w:t>яет электронным сообщением на электронную почту Заявителя, указанную в заявлении на предоставление муниципальной услуги, или заказным почтовым отправлением по месту проживания Заявителя, если иной порядок выдачи документа не определен Заявителем при подаче</w:t>
      </w:r>
      <w:r>
        <w:rPr>
          <w:rFonts w:ascii="Liberation Serif" w:hAnsi="Liberation Serif"/>
          <w:sz w:val="28"/>
          <w:szCs w:val="28"/>
        </w:rPr>
        <w:t xml:space="preserve"> заявления.</w:t>
      </w:r>
    </w:p>
    <w:p w14:paraId="605720D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2.27.2. Максимальное время, затраченное на административную процедуру по выдаче документов, не должно превышать трех рабочих дней.</w:t>
      </w:r>
    </w:p>
    <w:p w14:paraId="0994B7F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2.27.3. Результатом выполнения административной процедуры является выдача результата муниципальной услуги Заявите</w:t>
      </w:r>
      <w:r>
        <w:rPr>
          <w:rFonts w:ascii="Liberation Serif" w:hAnsi="Liberation Serif"/>
          <w:sz w:val="28"/>
          <w:szCs w:val="28"/>
        </w:rPr>
        <w:t>лю.</w:t>
      </w:r>
    </w:p>
    <w:p w14:paraId="29627E5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2.27.4. В случае представления гражданином заявления на предоставление муниципальной услуги через МФЦ, уведомление о предоставлении муниципальной услуги либо уведомление об отказе в предоставлении муниципальной услуги, направляется в МФЦ в течение 3 ра</w:t>
      </w:r>
      <w:r>
        <w:rPr>
          <w:rFonts w:ascii="Liberation Serif" w:hAnsi="Liberation Serif"/>
          <w:sz w:val="28"/>
          <w:szCs w:val="28"/>
        </w:rPr>
        <w:t>бочих дней с момента принятия решения, если иной способ получения не указан Заявителем. В этом случае выдачу Заявителю результатов предоставления муниципальной услуги осуществляет специалист МФЦ.</w:t>
      </w:r>
    </w:p>
    <w:p w14:paraId="4295698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2.27.5. При наличии в заявлении о предоставлении муниципальн</w:t>
      </w:r>
      <w:r>
        <w:rPr>
          <w:rFonts w:ascii="Liberation Serif" w:hAnsi="Liberation Serif"/>
          <w:sz w:val="28"/>
          <w:szCs w:val="28"/>
        </w:rPr>
        <w:t>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 Заявителя) способом, согласно заключенным соглашени</w:t>
      </w:r>
      <w:r>
        <w:rPr>
          <w:rFonts w:ascii="Liberation Serif" w:hAnsi="Liberation Serif"/>
          <w:sz w:val="28"/>
          <w:szCs w:val="28"/>
        </w:rPr>
        <w:t xml:space="preserve">ям о взаимодействии между Уполномоченным органом и многофункциональным центром в порядке, утвержденным постановлением Правительства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27.09.2011 № 797 «О взаимодействии между многофункциональными центрами предоставления государственн</w:t>
      </w:r>
      <w:r>
        <w:rPr>
          <w:rFonts w:ascii="Liberation Serif" w:hAnsi="Liberation Serif"/>
          <w:sz w:val="28"/>
          <w:szCs w:val="28"/>
        </w:rPr>
        <w:t>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</w:t>
      </w:r>
      <w:r>
        <w:rPr>
          <w:rFonts w:ascii="Liberation Serif" w:hAnsi="Liberation Serif"/>
          <w:sz w:val="28"/>
          <w:szCs w:val="28"/>
        </w:rPr>
        <w:t>ством Российской Федерации, публично-правовыми компаниями» (далее – Постановление № 797).</w:t>
      </w:r>
    </w:p>
    <w:p w14:paraId="78FE5A66" w14:textId="77777777" w:rsidR="00315E59" w:rsidRDefault="00315E59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0DEECA5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Требования к помещениям, в которых предоставляется </w:t>
      </w:r>
    </w:p>
    <w:p w14:paraId="13295DDF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муниципальная услуга</w:t>
      </w:r>
    </w:p>
    <w:p w14:paraId="3502E504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4B189C5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2.28. Местоположение административных зданий, в которых осуществляется прием заявлений и до</w:t>
      </w:r>
      <w:r>
        <w:rPr>
          <w:rFonts w:ascii="Liberation Serif" w:hAnsi="Liberation Serif"/>
          <w:sz w:val="28"/>
          <w:szCs w:val="28"/>
        </w:rPr>
        <w:t>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0A32F0A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случае, е</w:t>
      </w:r>
      <w:r>
        <w:rPr>
          <w:rFonts w:ascii="Liberation Serif" w:hAnsi="Liberation Serif"/>
          <w:sz w:val="28"/>
          <w:szCs w:val="28"/>
        </w:rPr>
        <w:t>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</w:t>
      </w:r>
      <w:r>
        <w:rPr>
          <w:rFonts w:ascii="Liberation Serif" w:hAnsi="Liberation Serif"/>
          <w:sz w:val="28"/>
          <w:szCs w:val="28"/>
        </w:rPr>
        <w:t>ой) с Заявителей плата не взимается.</w:t>
      </w:r>
    </w:p>
    <w:p w14:paraId="5F461259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</w:t>
      </w:r>
      <w:r>
        <w:rPr>
          <w:rFonts w:ascii="Liberation Serif" w:hAnsi="Liberation Serif"/>
          <w:sz w:val="28"/>
          <w:szCs w:val="28"/>
        </w:rPr>
        <w:t xml:space="preserve">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1E3AD39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целях обеспечения беспрепятственного доступа Заявителей, в том числе передвигающихся</w:t>
      </w:r>
      <w:r>
        <w:rPr>
          <w:rFonts w:ascii="Liberation Serif" w:hAnsi="Liberation Serif"/>
          <w:sz w:val="28"/>
          <w:szCs w:val="28"/>
        </w:rPr>
        <w:t xml:space="preserve">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</w:t>
      </w:r>
      <w:r>
        <w:rPr>
          <w:rFonts w:ascii="Liberation Serif" w:hAnsi="Liberation Serif"/>
          <w:sz w:val="28"/>
          <w:szCs w:val="28"/>
        </w:rPr>
        <w:t xml:space="preserve">епятственный доступ и передвижение инвалидов, в соответствии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законодательством Российской Федерации о социальной защите инвалидов.</w:t>
      </w:r>
    </w:p>
    <w:p w14:paraId="51D36FD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</w:t>
      </w:r>
      <w:r>
        <w:rPr>
          <w:rFonts w:ascii="Liberation Serif" w:hAnsi="Liberation Serif"/>
          <w:sz w:val="28"/>
          <w:szCs w:val="28"/>
        </w:rPr>
        <w:t>формацию:</w:t>
      </w:r>
    </w:p>
    <w:p w14:paraId="37756E5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наименование;</w:t>
      </w:r>
    </w:p>
    <w:p w14:paraId="2F17733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местонахождение и юридический адрес;</w:t>
      </w:r>
    </w:p>
    <w:p w14:paraId="31AB32B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режим работы;</w:t>
      </w:r>
    </w:p>
    <w:p w14:paraId="0FC5390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график приема;</w:t>
      </w:r>
    </w:p>
    <w:p w14:paraId="1C296AE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номера телефонов для справок.</w:t>
      </w:r>
    </w:p>
    <w:p w14:paraId="7BF703F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Помещения, в которых предоставляется муниципальная услуга, должны соответствовать </w:t>
      </w:r>
      <w:r>
        <w:rPr>
          <w:rFonts w:ascii="Liberation Serif" w:hAnsi="Liberation Serif"/>
          <w:sz w:val="28"/>
          <w:szCs w:val="28"/>
        </w:rPr>
        <w:t>санитарно-эпидемиологическим правилам и нормативам.</w:t>
      </w:r>
    </w:p>
    <w:p w14:paraId="4E5F478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Помещения, в которых предоставляется муниципальная услуга, оснащаются:</w:t>
      </w:r>
    </w:p>
    <w:p w14:paraId="3849217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противопожарной системой и средствами пожаротушения;</w:t>
      </w:r>
    </w:p>
    <w:p w14:paraId="689607B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системой оповещения о возникновении чрезвычайной ситуации;</w:t>
      </w:r>
    </w:p>
    <w:p w14:paraId="5EB2820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средствами </w:t>
      </w:r>
      <w:r>
        <w:rPr>
          <w:rFonts w:ascii="Liberation Serif" w:hAnsi="Liberation Serif"/>
          <w:sz w:val="28"/>
          <w:szCs w:val="28"/>
        </w:rPr>
        <w:t>оказания первой медицинской помощи;</w:t>
      </w:r>
    </w:p>
    <w:p w14:paraId="0133D14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туалетными комнатами для посетителей.</w:t>
      </w:r>
    </w:p>
    <w:p w14:paraId="3BF0CFF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Зал ожидания для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</w:t>
      </w:r>
      <w:r>
        <w:rPr>
          <w:rFonts w:ascii="Liberation Serif" w:hAnsi="Liberation Serif"/>
          <w:sz w:val="28"/>
          <w:szCs w:val="28"/>
        </w:rPr>
        <w:t>мационными стендами.</w:t>
      </w:r>
    </w:p>
    <w:p w14:paraId="2065EBA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Тексты материалов, размещенных на информационных стендах, печатаются удобным для чтения шрифтом, без исправлений, с выделением наиболее важных мест полужирным шрифтом.</w:t>
      </w:r>
    </w:p>
    <w:p w14:paraId="010F27B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Места для заполнения заявлений оборудуются стульями, столами (стойк</w:t>
      </w:r>
      <w:r>
        <w:rPr>
          <w:rFonts w:ascii="Liberation Serif" w:hAnsi="Liberation Serif"/>
          <w:sz w:val="28"/>
          <w:szCs w:val="28"/>
        </w:rPr>
        <w:t>ами), бланками заявлений, письменными принадлежностями.</w:t>
      </w:r>
    </w:p>
    <w:p w14:paraId="3D733F1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14:paraId="09493F1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номера кабинета и наименования отдела;</w:t>
      </w:r>
    </w:p>
    <w:p w14:paraId="5A06F8F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фамилии, имени и отчества (последнее - при наличии), должности ответствен</w:t>
      </w:r>
      <w:r>
        <w:rPr>
          <w:rFonts w:ascii="Liberation Serif" w:hAnsi="Liberation Serif"/>
          <w:sz w:val="28"/>
          <w:szCs w:val="28"/>
        </w:rPr>
        <w:t>ного лица за прием документов;</w:t>
      </w:r>
    </w:p>
    <w:p w14:paraId="588A668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графика приема Заявителей.</w:t>
      </w:r>
    </w:p>
    <w:p w14:paraId="508D70B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</w:t>
      </w:r>
      <w:r>
        <w:rPr>
          <w:rFonts w:ascii="Liberation Serif" w:hAnsi="Liberation Serif"/>
          <w:sz w:val="28"/>
          <w:szCs w:val="28"/>
        </w:rPr>
        <w:t>ом (принтером) и копирующим устройством.</w:t>
      </w:r>
    </w:p>
    <w:p w14:paraId="5D28E9A0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при наличии) и должности.</w:t>
      </w:r>
    </w:p>
    <w:p w14:paraId="0597893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предоставлении муниципальной услуги инвалидам обеспечиваются:</w:t>
      </w:r>
    </w:p>
    <w:p w14:paraId="2178315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>озможность беспрепятственного доступа к объекту (зданию, помещению), в котором предоставляется муниципальная услуга;</w:t>
      </w:r>
    </w:p>
    <w:p w14:paraId="1B09A41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</w:t>
      </w:r>
      <w:r>
        <w:rPr>
          <w:rFonts w:ascii="Liberation Serif" w:hAnsi="Liberation Serif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14:paraId="5BE88C6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0360006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z w:val="28"/>
          <w:szCs w:val="28"/>
        </w:rPr>
        <w:t>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</w:t>
      </w:r>
      <w:r>
        <w:rPr>
          <w:rFonts w:ascii="Liberation Serif" w:hAnsi="Liberation Serif"/>
          <w:sz w:val="28"/>
          <w:szCs w:val="28"/>
        </w:rPr>
        <w:t>ти;</w:t>
      </w:r>
    </w:p>
    <w:p w14:paraId="14FD0C6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AD069E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допуск сурдопереводчика и тифлосурдопереводчика;</w:t>
      </w:r>
    </w:p>
    <w:p w14:paraId="387AE6F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допуск </w:t>
      </w:r>
      <w:r>
        <w:rPr>
          <w:rFonts w:ascii="Liberation Serif" w:hAnsi="Liberation Serif"/>
          <w:sz w:val="28"/>
          <w:szCs w:val="28"/>
        </w:rPr>
        <w:t>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14:paraId="5DFC09E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оказание инвалидам помощи в преодолении барьеров, мешающих получению ими муниципальной услуги </w:t>
      </w:r>
      <w:r>
        <w:rPr>
          <w:rFonts w:ascii="Liberation Serif" w:hAnsi="Liberation Serif"/>
          <w:sz w:val="28"/>
          <w:szCs w:val="28"/>
        </w:rPr>
        <w:t>наравне с другими лицами.</w:t>
      </w:r>
    </w:p>
    <w:p w14:paraId="29146072" w14:textId="77777777" w:rsidR="00315E59" w:rsidRDefault="00315E59">
      <w:pPr>
        <w:pStyle w:val="ConsPlusNormal"/>
        <w:suppressAutoHyphens/>
        <w:ind w:firstLine="709"/>
        <w:rPr>
          <w:rFonts w:ascii="Liberation Serif" w:hAnsi="Liberation Serif"/>
          <w:sz w:val="20"/>
          <w:szCs w:val="20"/>
        </w:rPr>
      </w:pPr>
    </w:p>
    <w:p w14:paraId="0DC4CF7B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Показатели качества и доступности муниципальной услуги</w:t>
      </w:r>
    </w:p>
    <w:p w14:paraId="525861E5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23B0819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2.29. Показателями доступности и качества предоставления муниципальной услуги являются:</w:t>
      </w:r>
    </w:p>
    <w:p w14:paraId="4568007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возможность получения информации о ходе предоставления муниципальной </w:t>
      </w:r>
      <w:r>
        <w:rPr>
          <w:rFonts w:ascii="Liberation Serif" w:hAnsi="Liberation Serif"/>
          <w:sz w:val="28"/>
          <w:szCs w:val="28"/>
        </w:rPr>
        <w:t>услуги, в том числе с использованием информационно-коммуникационных технологий;</w:t>
      </w:r>
    </w:p>
    <w:p w14:paraId="41E72FD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возможность получения муниципальной услуги в многофункциональном центре;</w:t>
      </w:r>
    </w:p>
    <w:p w14:paraId="5D2458E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возможность подачи запроса, документов, информации, необходимых для получения муниципальной услуг</w:t>
      </w:r>
      <w:r>
        <w:rPr>
          <w:rFonts w:ascii="Liberation Serif" w:hAnsi="Liberation Serif"/>
          <w:sz w:val="28"/>
          <w:szCs w:val="28"/>
        </w:rPr>
        <w:t>и, а также получения результатов предоставления такой услуги в пределах территории Свердловской области в любом филиале многофункционального центра по выбору Заявителя (экстерриториальный принцип) независимо от его места жительства или места пребывания (дл</w:t>
      </w:r>
      <w:r>
        <w:rPr>
          <w:rFonts w:ascii="Liberation Serif" w:hAnsi="Liberation Serif"/>
          <w:sz w:val="28"/>
          <w:szCs w:val="28"/>
        </w:rPr>
        <w:t>я физических лиц, в том числе индивидуальных предпринимателей) либо места нахождения (для юридических лиц);</w:t>
      </w:r>
    </w:p>
    <w:p w14:paraId="5673560E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возможность получения муниципальной услуги посредством запроса о предоставлении нескольких муниципальных услуг в многофункциональном центре;</w:t>
      </w:r>
    </w:p>
    <w:p w14:paraId="21B9438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с</w:t>
      </w:r>
      <w:r>
        <w:rPr>
          <w:rFonts w:ascii="Liberation Serif" w:hAnsi="Liberation Serif"/>
          <w:sz w:val="28"/>
          <w:szCs w:val="28"/>
        </w:rPr>
        <w:t>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14:paraId="5B5FA5B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отсутствие обоснованных жалоб на действия (бездействие) должностных лиц Уполномоченного органа и их </w:t>
      </w:r>
      <w:r>
        <w:rPr>
          <w:rFonts w:ascii="Liberation Serif" w:hAnsi="Liberation Serif"/>
          <w:sz w:val="28"/>
          <w:szCs w:val="28"/>
        </w:rPr>
        <w:t>некорректное (невнимательное) отношение к Заявителям;</w:t>
      </w:r>
    </w:p>
    <w:p w14:paraId="7F6484D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отсутствие нарушений установленных сроков в процессе предоставления муниципальной услуги;</w:t>
      </w:r>
    </w:p>
    <w:p w14:paraId="4E490A8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отсутствие заявлений об оспаривании решений, действий (бездействия) Уполномоченного органа, его должностны</w:t>
      </w:r>
      <w:r>
        <w:rPr>
          <w:rFonts w:ascii="Liberation Serif" w:hAnsi="Liberation Serif"/>
          <w:sz w:val="28"/>
          <w:szCs w:val="28"/>
        </w:rPr>
        <w:t>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Заявителей;</w:t>
      </w:r>
    </w:p>
    <w:p w14:paraId="63253EB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 создание необходимых условий доступности получения муниципально</w:t>
      </w:r>
      <w:r>
        <w:rPr>
          <w:rFonts w:ascii="Liberation Serif" w:hAnsi="Liberation Serif"/>
          <w:sz w:val="28"/>
          <w:szCs w:val="28"/>
        </w:rPr>
        <w:t>й услуги для инвалидов в соответствии с требованиями, установленными законодательными и иными нормативными правовыми актами.</w:t>
      </w:r>
    </w:p>
    <w:p w14:paraId="26E31D3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2.30. При предоставлении муниципальной услуги взаимодействие Заявителя с должностными лицами администрации городского округа Верхня</w:t>
      </w:r>
      <w:r>
        <w:rPr>
          <w:rFonts w:ascii="Liberation Serif" w:hAnsi="Liberation Serif"/>
          <w:sz w:val="28"/>
          <w:szCs w:val="28"/>
        </w:rPr>
        <w:t>я Пышма осуществляется не более 3 (трех) раз в следующих случаях: при обращении заявителя (консультация по необходимым документам), при приеме заявления и документов для предоставления муниципальной услуги, при получении результата предоставления муниципал</w:t>
      </w:r>
      <w:r>
        <w:rPr>
          <w:rFonts w:ascii="Liberation Serif" w:hAnsi="Liberation Serif"/>
          <w:sz w:val="28"/>
          <w:szCs w:val="28"/>
        </w:rPr>
        <w:t xml:space="preserve">ьной услуги. </w:t>
      </w:r>
    </w:p>
    <w:p w14:paraId="71E485B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каждом случае время, затраченное Заявителем при взаимодействии с должностными лицами Уполномоченного органа при предоставлении муниципальной услуги, не должно превышать 15 (пятнадцать) минут.</w:t>
      </w:r>
    </w:p>
    <w:p w14:paraId="66E9D8C6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342E1F56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Иные требования к предоставлению муниципальной </w:t>
      </w:r>
      <w:r>
        <w:rPr>
          <w:rFonts w:ascii="Liberation Serif" w:hAnsi="Liberation Serif"/>
          <w:sz w:val="28"/>
          <w:szCs w:val="28"/>
        </w:rPr>
        <w:t>услуги</w:t>
      </w:r>
    </w:p>
    <w:p w14:paraId="6875064C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6C7F8C9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2.31.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муниципальной услуги в многофункциональном центре.</w:t>
      </w:r>
    </w:p>
    <w:p w14:paraId="7440734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</w:t>
      </w:r>
      <w:r>
        <w:rPr>
          <w:rFonts w:ascii="Liberation Serif" w:hAnsi="Liberation Serif"/>
          <w:sz w:val="28"/>
          <w:szCs w:val="28"/>
        </w:rPr>
        <w:t>2.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14:paraId="6793A4D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этом случае Заявитель или его представитель авторизуется на ЕПГУ посредством подтвержденной учетной записи в ЕСИА, </w:t>
      </w:r>
      <w:r>
        <w:rPr>
          <w:rFonts w:ascii="Liberation Serif" w:hAnsi="Liberation Serif"/>
          <w:sz w:val="28"/>
          <w:szCs w:val="28"/>
        </w:rPr>
        <w:t>заполняет заявление о предоставлении муниципальной услуги с использованием интерактивной формы в электронном виде.</w:t>
      </w:r>
    </w:p>
    <w:p w14:paraId="2627A68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</w:t>
      </w:r>
      <w:r>
        <w:rPr>
          <w:rFonts w:ascii="Liberation Serif" w:hAnsi="Liberation Serif"/>
          <w:sz w:val="28"/>
          <w:szCs w:val="28"/>
        </w:rPr>
        <w:t xml:space="preserve"> необходимыми для предоставления муниципальной услуги, в Уполномоченный орган.</w:t>
      </w:r>
    </w:p>
    <w:p w14:paraId="5A2D058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</w:t>
      </w:r>
      <w:r>
        <w:rPr>
          <w:rFonts w:ascii="Liberation Serif" w:hAnsi="Liberation Serif"/>
          <w:sz w:val="28"/>
          <w:szCs w:val="28"/>
        </w:rPr>
        <w:t xml:space="preserve"> заявления.</w:t>
      </w:r>
    </w:p>
    <w:p w14:paraId="0C3AD103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Результаты предоставления муниципальной услуги, указанные в </w:t>
      </w:r>
      <w:hyperlink r:id="rId37" w:history="1">
        <w:r>
          <w:rPr>
            <w:rFonts w:ascii="Liberation Serif" w:hAnsi="Liberation Serif"/>
            <w:sz w:val="28"/>
            <w:szCs w:val="28"/>
          </w:rPr>
          <w:t>пункте 2.5</w:t>
        </w:r>
      </w:hyperlink>
      <w:r>
        <w:rPr>
          <w:rFonts w:ascii="Liberation Serif" w:hAnsi="Liberation Serif"/>
          <w:sz w:val="28"/>
          <w:szCs w:val="28"/>
        </w:rPr>
        <w:t xml:space="preserve"> настоящего административного регламента, направляются Заявителю, представителю в личный кабинет на ЕПГУ в форме электронного документа, </w:t>
      </w:r>
      <w:r>
        <w:rPr>
          <w:rFonts w:ascii="Liberation Serif" w:hAnsi="Liberation Serif"/>
          <w:sz w:val="28"/>
          <w:szCs w:val="28"/>
        </w:rPr>
        <w:t>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14:paraId="47710AF3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случае направления заявления посредством ЕПГУ результат предоставления </w:t>
      </w:r>
      <w:r>
        <w:rPr>
          <w:rFonts w:ascii="Liberation Serif" w:hAnsi="Liberation Serif"/>
          <w:sz w:val="28"/>
          <w:szCs w:val="28"/>
        </w:rPr>
        <w:t xml:space="preserve">муниципальной услуги также может быть выдан Заявителю на бумажном носителе в многофункциональном центре в порядке, предусмотренном </w:t>
      </w:r>
      <w:hyperlink r:id="rId38" w:history="1">
        <w:r>
          <w:rPr>
            <w:rFonts w:ascii="Liberation Serif" w:hAnsi="Liberation Serif"/>
            <w:sz w:val="28"/>
            <w:szCs w:val="28"/>
          </w:rPr>
          <w:t>пунктом 3.15</w:t>
        </w:r>
      </w:hyperlink>
      <w:r>
        <w:rPr>
          <w:rFonts w:ascii="Liberation Serif" w:hAnsi="Liberation Serif"/>
          <w:sz w:val="28"/>
          <w:szCs w:val="28"/>
        </w:rPr>
        <w:t>.5 настоящего административного регламента.</w:t>
      </w:r>
    </w:p>
    <w:p w14:paraId="56BDE23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2.33. Электронные документы представляются в с</w:t>
      </w:r>
      <w:r>
        <w:rPr>
          <w:rFonts w:ascii="Liberation Serif" w:hAnsi="Liberation Serif"/>
          <w:sz w:val="28"/>
          <w:szCs w:val="28"/>
        </w:rPr>
        <w:t>ледующих форматах:</w:t>
      </w:r>
    </w:p>
    <w:p w14:paraId="4D9C654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xml - для формализованных документов;</w:t>
      </w:r>
    </w:p>
    <w:p w14:paraId="03E6DE1E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б) doc, docx, odt - для документов с текстовым содержанием, не включающим формулы (за исключением документов, указанных в </w:t>
      </w:r>
      <w:hyperlink r:id="rId39" w:history="1">
        <w:r>
          <w:rPr>
            <w:rFonts w:ascii="Liberation Serif" w:hAnsi="Liberation Serif"/>
            <w:sz w:val="28"/>
            <w:szCs w:val="28"/>
          </w:rPr>
          <w:t>подпункте «в</w:t>
        </w:r>
      </w:hyperlink>
      <w:r>
        <w:rPr>
          <w:rFonts w:ascii="Liberation Serif" w:hAnsi="Liberation Serif"/>
          <w:sz w:val="28"/>
          <w:szCs w:val="28"/>
        </w:rPr>
        <w:t>» настоящего пункта);</w:t>
      </w:r>
    </w:p>
    <w:p w14:paraId="4AE3DFA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2" w:name="P358"/>
      <w:bookmarkEnd w:id="12"/>
      <w:r>
        <w:rPr>
          <w:rFonts w:ascii="Liberation Serif" w:hAnsi="Liberation Serif"/>
          <w:sz w:val="28"/>
          <w:szCs w:val="28"/>
        </w:rPr>
        <w:t>в) xls, xlsx, ods</w:t>
      </w:r>
      <w:r>
        <w:rPr>
          <w:rFonts w:ascii="Liberation Serif" w:hAnsi="Liberation Serif"/>
          <w:sz w:val="28"/>
          <w:szCs w:val="28"/>
        </w:rPr>
        <w:t xml:space="preserve"> - для документов, содержащих расчеты;</w:t>
      </w:r>
    </w:p>
    <w:p w14:paraId="23078001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г) pdf, jpg, jpeg - для документов с текстовым содержанием, в том числе включающих формулы и (или) графические изображения (за исключением документов, указанных в </w:t>
      </w:r>
      <w:hyperlink r:id="rId40" w:history="1">
        <w:r>
          <w:rPr>
            <w:rFonts w:ascii="Liberation Serif" w:hAnsi="Liberation Serif"/>
            <w:sz w:val="28"/>
            <w:szCs w:val="28"/>
          </w:rPr>
          <w:t>подпункте «в</w:t>
        </w:r>
      </w:hyperlink>
      <w:r>
        <w:rPr>
          <w:rFonts w:ascii="Liberation Serif" w:hAnsi="Liberation Serif"/>
          <w:sz w:val="28"/>
          <w:szCs w:val="28"/>
        </w:rPr>
        <w:t>» настоящего пункта</w:t>
      </w:r>
      <w:r>
        <w:rPr>
          <w:rFonts w:ascii="Liberation Serif" w:hAnsi="Liberation Serif"/>
          <w:sz w:val="28"/>
          <w:szCs w:val="28"/>
        </w:rPr>
        <w:t>), а также документов с графическим содержанием;</w:t>
      </w:r>
    </w:p>
    <w:p w14:paraId="71C66FA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д) zip, rar - для сжатых документов в один файл;</w:t>
      </w:r>
    </w:p>
    <w:p w14:paraId="64B5D92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е) sig - для открепленной усиленной квалифицированной электронной подписи.</w:t>
      </w:r>
    </w:p>
    <w:p w14:paraId="2F582FF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Допускается формирование электронного документа путем сканирования непосредственно </w:t>
      </w:r>
      <w:r>
        <w:rPr>
          <w:rFonts w:ascii="Liberation Serif" w:hAnsi="Liberation Serif"/>
          <w:sz w:val="28"/>
          <w:szCs w:val="28"/>
        </w:rPr>
        <w:t>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14:paraId="6533FFA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«черно-белый» (при отсутствии в документе графическ</w:t>
      </w:r>
      <w:r>
        <w:rPr>
          <w:rFonts w:ascii="Liberation Serif" w:hAnsi="Liberation Serif"/>
          <w:sz w:val="28"/>
          <w:szCs w:val="28"/>
        </w:rPr>
        <w:t>их изображений и (или) цветного текста);</w:t>
      </w:r>
    </w:p>
    <w:p w14:paraId="16E4627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52A3630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«цветной» или «режим полной цветопередачи» (при наличии в документе цветных графических изображений </w:t>
      </w:r>
      <w:r>
        <w:rPr>
          <w:rFonts w:ascii="Liberation Serif" w:hAnsi="Liberation Serif"/>
          <w:sz w:val="28"/>
          <w:szCs w:val="28"/>
        </w:rPr>
        <w:t>либо цветного текста);</w:t>
      </w:r>
    </w:p>
    <w:p w14:paraId="611AC28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14:paraId="5AA6B89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</w:t>
      </w:r>
      <w:r>
        <w:rPr>
          <w:rFonts w:ascii="Liberation Serif" w:hAnsi="Liberation Serif"/>
          <w:sz w:val="28"/>
          <w:szCs w:val="28"/>
        </w:rPr>
        <w:t>ическую информацию.</w:t>
      </w:r>
    </w:p>
    <w:p w14:paraId="4903A3F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Электронные документы должны обеспечивать:</w:t>
      </w:r>
    </w:p>
    <w:p w14:paraId="2BB5F5E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возможность идентифицировать документ и количество листов в документе;</w:t>
      </w:r>
    </w:p>
    <w:p w14:paraId="7EA84B9A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документов, содержащих структурированные по частям, главам, разделам (подразделам) данные и закладки, обеспечивающие п</w:t>
      </w:r>
      <w:r>
        <w:rPr>
          <w:rFonts w:ascii="Liberation Serif" w:hAnsi="Liberation Serif"/>
          <w:sz w:val="28"/>
          <w:szCs w:val="28"/>
        </w:rPr>
        <w:t>ереходы по оглавлению и (или) к содержащимся в тексте рисункам и таблицам.</w:t>
      </w:r>
    </w:p>
    <w:p w14:paraId="1969503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14:paraId="78378F8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2.34. Услуги, которые являются необходимыми и обязательными д</w:t>
      </w:r>
      <w:r>
        <w:rPr>
          <w:rFonts w:ascii="Liberation Serif" w:hAnsi="Liberation Serif"/>
          <w:sz w:val="28"/>
          <w:szCs w:val="28"/>
        </w:rPr>
        <w:t>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услуги, отсутствуют.</w:t>
      </w:r>
    </w:p>
    <w:p w14:paraId="0689C1F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2.35. На Едином портале государственных и муниципальных услуг (фу</w:t>
      </w:r>
      <w:r>
        <w:rPr>
          <w:rFonts w:ascii="Liberation Serif" w:hAnsi="Liberation Serif"/>
          <w:sz w:val="28"/>
          <w:szCs w:val="28"/>
        </w:rPr>
        <w:t>нкций) размещается следующая информация:</w:t>
      </w:r>
    </w:p>
    <w:p w14:paraId="6DE3539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2.35.1.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</w:t>
      </w:r>
      <w:r>
        <w:rPr>
          <w:rFonts w:ascii="Liberation Serif" w:hAnsi="Liberation Serif"/>
          <w:sz w:val="28"/>
          <w:szCs w:val="28"/>
        </w:rPr>
        <w:t>твенной инициативе.</w:t>
      </w:r>
    </w:p>
    <w:p w14:paraId="450A6B1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2.35.2. Круг Заявителей.</w:t>
      </w:r>
    </w:p>
    <w:p w14:paraId="3BBA79C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2.35.3. Срок предоставления муниципальной услуги.</w:t>
      </w:r>
    </w:p>
    <w:p w14:paraId="7BDE211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2.35.4. Результаты предоставления муниципальной услуги, порядок представления документа, являющегося результатом предоставления муниципальной услуги.</w:t>
      </w:r>
    </w:p>
    <w:p w14:paraId="13A7E40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2.35.5. Исч</w:t>
      </w:r>
      <w:r>
        <w:rPr>
          <w:rFonts w:ascii="Liberation Serif" w:hAnsi="Liberation Serif"/>
          <w:sz w:val="28"/>
          <w:szCs w:val="28"/>
        </w:rPr>
        <w:t>ерпывающий перечень оснований для отказа в приеме документов, для приостановления или отказа в предоставлении муниципальной услуги.</w:t>
      </w:r>
    </w:p>
    <w:p w14:paraId="2AE4438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2.36. При предоставлении муниципальной услуги в Уполномоченном органе взаимодействие заявителя со специалистом Уполномоченно</w:t>
      </w:r>
      <w:r>
        <w:rPr>
          <w:rFonts w:ascii="Liberation Serif" w:hAnsi="Liberation Serif"/>
          <w:sz w:val="28"/>
          <w:szCs w:val="28"/>
        </w:rPr>
        <w:t>го органа осуществляется не более 2 раз в следующих случаях:</w:t>
      </w:r>
    </w:p>
    <w:p w14:paraId="11FE669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2.36.1. При консультировании заявителя при приеме заявления.</w:t>
      </w:r>
    </w:p>
    <w:p w14:paraId="67B331B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2.36.2. При получении документа, являющегося результатом предоставления муниципальной услуги или об отказе в </w:t>
      </w:r>
      <w:r>
        <w:rPr>
          <w:rFonts w:ascii="Liberation Serif" w:hAnsi="Liberation Serif"/>
          <w:sz w:val="28"/>
          <w:szCs w:val="28"/>
        </w:rPr>
        <w:t>предоставлении муниципальной услуги.</w:t>
      </w:r>
    </w:p>
    <w:p w14:paraId="6087C29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каждом случае время, затраченное Заявителем при взаимодействиях с должностными лицами Уполномоченного органа при предоставлении муниципальной услуги не должно превышать 15 минут.</w:t>
      </w:r>
    </w:p>
    <w:p w14:paraId="534073F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2.37. Муниципальная услуга, предусмотр</w:t>
      </w:r>
      <w:r>
        <w:rPr>
          <w:rFonts w:ascii="Liberation Serif" w:hAnsi="Liberation Serif"/>
          <w:sz w:val="28"/>
          <w:szCs w:val="28"/>
        </w:rPr>
        <w:t>енная настоящим административным регламентом, может быть получена Заявителем в многофункциональном центре.</w:t>
      </w:r>
    </w:p>
    <w:p w14:paraId="6AADC08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Документы, необходимые для получения муниципальной услуги, представляются Заявителем в офисы многофункционального центра по месту их нахождения.</w:t>
      </w:r>
    </w:p>
    <w:p w14:paraId="26BF767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</w:t>
      </w:r>
      <w:r>
        <w:rPr>
          <w:rFonts w:ascii="Liberation Serif" w:hAnsi="Liberation Serif"/>
          <w:sz w:val="28"/>
          <w:szCs w:val="28"/>
        </w:rPr>
        <w:t>низация деятельности многофункционального центра осуществляется на основании правил, утверждаемых Правительством Российской Федерации.</w:t>
      </w:r>
    </w:p>
    <w:p w14:paraId="1A30D6BA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Получение муниципальной услуги в многофункциональном центре осуществляется в соответствии с соглашением, заключенным межд</w:t>
      </w:r>
      <w:r>
        <w:rPr>
          <w:rFonts w:ascii="Liberation Serif" w:hAnsi="Liberation Serif"/>
          <w:sz w:val="28"/>
          <w:szCs w:val="28"/>
        </w:rPr>
        <w:t>у Администрацией городского округа Верхняя Пышма и многофункциональным центром, с момента вступления в силу соответствующего соглашения о взаимодействии.</w:t>
      </w:r>
    </w:p>
    <w:p w14:paraId="5EAA5E1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2.38. Получение результата предоставления муниципальной услуги осуществляется Заявителем способом, ука</w:t>
      </w:r>
      <w:r>
        <w:rPr>
          <w:rFonts w:ascii="Liberation Serif" w:hAnsi="Liberation Serif"/>
          <w:sz w:val="28"/>
          <w:szCs w:val="28"/>
        </w:rPr>
        <w:t>занных в заявлении на предоставление муниципальной услуги: лично в Уполномоченном органе или многофункциональном центре, через личный кабинет на Едином портале государственных услуг в виде электронного документа, заказным почтовым отправлением по месту жит</w:t>
      </w:r>
      <w:r>
        <w:rPr>
          <w:rFonts w:ascii="Liberation Serif" w:hAnsi="Liberation Serif"/>
          <w:sz w:val="28"/>
          <w:szCs w:val="28"/>
        </w:rPr>
        <w:t>ельства заявителя, электронным отправлением на электронную почту Заявителя, указанной в заявлении на предоставление муниципальной услуги.</w:t>
      </w:r>
    </w:p>
    <w:p w14:paraId="48E83487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F340446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СОСТАВ, ПОСЛЕДОВАТЕЛЬНОСТЬ И СРОКИ ВЫПОЛНЕНИЯ АДМИНИСТРАТИВНЫХ ПРОЦЕДУР (ДЕЙСТВИЙ)</w:t>
      </w:r>
    </w:p>
    <w:p w14:paraId="5994B41D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38CEAFB3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Исчерпывающий перечень </w:t>
      </w:r>
      <w:r>
        <w:rPr>
          <w:rFonts w:ascii="Liberation Serif" w:hAnsi="Liberation Serif"/>
          <w:sz w:val="28"/>
          <w:szCs w:val="28"/>
        </w:rPr>
        <w:t>административных процедур</w:t>
      </w:r>
    </w:p>
    <w:p w14:paraId="6C3746D5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1FA54D4C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14:paraId="23931016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проверка документов и регистрация заявления;</w:t>
      </w:r>
    </w:p>
    <w:p w14:paraId="5BDCEDAA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получение сведений посредством Федеральной государственной информационной системы «Единая</w:t>
      </w:r>
      <w:r>
        <w:rPr>
          <w:rFonts w:ascii="Liberation Serif" w:hAnsi="Liberation Serif"/>
          <w:sz w:val="28"/>
          <w:szCs w:val="28"/>
        </w:rPr>
        <w:t xml:space="preserve"> система межведомственного электронного взаимодействия» (далее – СМЭВ);</w:t>
      </w:r>
    </w:p>
    <w:p w14:paraId="45966C26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рассмотрение документов и сведений;</w:t>
      </w:r>
    </w:p>
    <w:p w14:paraId="36BFBC08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принятие решения;</w:t>
      </w:r>
    </w:p>
    <w:p w14:paraId="749D4AA8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выдача результата.</w:t>
      </w:r>
    </w:p>
    <w:p w14:paraId="5146015F" w14:textId="77777777" w:rsidR="00315E59" w:rsidRDefault="008E2B5A">
      <w:pPr>
        <w:pStyle w:val="ConsPlusNormal"/>
        <w:suppressAutoHyphens/>
        <w:ind w:firstLine="540"/>
        <w:jc w:val="both"/>
      </w:pPr>
      <w:hyperlink r:id="rId41" w:history="1">
        <w:r>
          <w:rPr>
            <w:rFonts w:ascii="Liberation Serif" w:hAnsi="Liberation Serif"/>
            <w:sz w:val="28"/>
            <w:szCs w:val="28"/>
          </w:rPr>
          <w:t>Описание</w:t>
        </w:r>
      </w:hyperlink>
      <w:r>
        <w:rPr>
          <w:rFonts w:ascii="Liberation Serif" w:hAnsi="Liberation Serif"/>
          <w:sz w:val="28"/>
          <w:szCs w:val="28"/>
        </w:rPr>
        <w:t xml:space="preserve"> связей административных процедур и административных действий с их характеристи</w:t>
      </w:r>
      <w:r>
        <w:rPr>
          <w:rFonts w:ascii="Liberation Serif" w:hAnsi="Liberation Serif"/>
          <w:sz w:val="28"/>
          <w:szCs w:val="28"/>
        </w:rPr>
        <w:t>ками представлено в Приложении № 5 к настоящему Административному регламенту.</w:t>
      </w:r>
    </w:p>
    <w:p w14:paraId="05AF7A8C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37FD08F4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Перечень административных процедур (действий) при предоставлении муниципальной услуги в электронной форме </w:t>
      </w:r>
    </w:p>
    <w:p w14:paraId="014D460C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0C84DFD4" w14:textId="77777777" w:rsidR="00315E59" w:rsidRDefault="008E2B5A">
      <w:pPr>
        <w:widowControl w:val="0"/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3.2.</w:t>
      </w:r>
      <w:r>
        <w:rPr>
          <w:rFonts w:ascii="Liberation Serif" w:hAnsi="Liberation Serif" w:cs="Liberation Serif"/>
          <w:sz w:val="28"/>
          <w:szCs w:val="28"/>
        </w:rPr>
        <w:t xml:space="preserve"> При предоставлении муниципальной услуги </w:t>
      </w:r>
      <w:r>
        <w:rPr>
          <w:rFonts w:ascii="Liberation Serif" w:hAnsi="Liberation Serif" w:cs="Liberation Serif"/>
          <w:sz w:val="28"/>
          <w:szCs w:val="28"/>
        </w:rPr>
        <w:t>в электронной форме Заявителю обеспечиваются:</w:t>
      </w:r>
    </w:p>
    <w:p w14:paraId="608B7499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получение информации о порядке и сроках предоставления муниципальной услуги;</w:t>
      </w:r>
    </w:p>
    <w:p w14:paraId="6104F9D8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запись на прием в орган, предоставляющий муниципальную услугу, для подачи заявления о предоставлении муниципальной услуги;</w:t>
      </w:r>
    </w:p>
    <w:p w14:paraId="16F1B6FA" w14:textId="77777777" w:rsidR="00315E59" w:rsidRDefault="008E2B5A">
      <w:pPr>
        <w:widowControl w:val="0"/>
        <w:shd w:val="clear" w:color="auto" w:fill="FFFFFF"/>
        <w:ind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</w:t>
      </w:r>
      <w:r>
        <w:rPr>
          <w:rFonts w:ascii="Liberation Serif" w:hAnsi="Liberation Serif" w:cs="Liberation Serif"/>
          <w:sz w:val="28"/>
          <w:szCs w:val="28"/>
        </w:rPr>
        <w:t>ие заявления;</w:t>
      </w:r>
    </w:p>
    <w:p w14:paraId="520550B0" w14:textId="77777777" w:rsidR="00315E59" w:rsidRDefault="008E2B5A">
      <w:pPr>
        <w:widowControl w:val="0"/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муниципальной услуги и уплата иных платежей, взимаемых в соответствии с законодательством Российской Федерации;</w:t>
      </w:r>
    </w:p>
    <w:p w14:paraId="30F54ECC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прием и регистрация Уполномоченным органом заявления и иных документов, необходим</w:t>
      </w:r>
      <w:r>
        <w:rPr>
          <w:rFonts w:ascii="Liberation Serif" w:hAnsi="Liberation Serif" w:cs="Liberation Serif"/>
          <w:sz w:val="28"/>
          <w:szCs w:val="28"/>
        </w:rPr>
        <w:t>ых для предоставления муниципальной услуги;</w:t>
      </w:r>
    </w:p>
    <w:p w14:paraId="4DDCC04D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получение результата предоставления муниципальной услуги;</w:t>
      </w:r>
    </w:p>
    <w:p w14:paraId="28CA1BCC" w14:textId="77777777" w:rsidR="00315E59" w:rsidRDefault="008E2B5A">
      <w:pPr>
        <w:widowControl w:val="0"/>
        <w:shd w:val="clear" w:color="auto" w:fill="FFFFFF"/>
        <w:ind w:firstLine="708"/>
      </w:pPr>
      <w:r>
        <w:rPr>
          <w:rFonts w:ascii="Liberation Serif" w:hAnsi="Liberation Serif" w:cs="Liberation Serif"/>
          <w:sz w:val="28"/>
          <w:szCs w:val="28"/>
        </w:rPr>
        <w:t>получение сведений о ходе рассмотрения заявления;</w:t>
      </w:r>
    </w:p>
    <w:p w14:paraId="6C992212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оценки качества предоставления муниципальной услуги;</w:t>
      </w:r>
    </w:p>
    <w:p w14:paraId="49BCF8E3" w14:textId="77777777" w:rsidR="00315E59" w:rsidRDefault="008E2B5A">
      <w:pPr>
        <w:shd w:val="clear" w:color="auto" w:fill="FFFFFF"/>
        <w:tabs>
          <w:tab w:val="left" w:pos="2986"/>
          <w:tab w:val="left" w:pos="4637"/>
          <w:tab w:val="left" w:pos="7704"/>
        </w:tabs>
        <w:ind w:firstLine="709"/>
        <w:jc w:val="both"/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досудебное (внесудебное) обжалование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 xml:space="preserve">Уполномоченного органа либо действия (бездействие) должностных лиц </w:t>
      </w:r>
      <w:r>
        <w:rPr>
          <w:rFonts w:ascii="Liberation Serif" w:hAnsi="Liberation Serif" w:cs="Liberation Serif"/>
          <w:spacing w:val="-2"/>
          <w:sz w:val="28"/>
          <w:szCs w:val="28"/>
        </w:rPr>
        <w:t>Уполномоченного органа, предоставляющего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муниципальную услугу, либо муниципального служащего.</w:t>
      </w:r>
    </w:p>
    <w:p w14:paraId="71A4E91D" w14:textId="77777777" w:rsidR="00315E59" w:rsidRDefault="00315E59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0"/>
          <w:szCs w:val="20"/>
        </w:rPr>
      </w:pPr>
    </w:p>
    <w:p w14:paraId="5E8FF6C5" w14:textId="77777777" w:rsidR="00315E59" w:rsidRDefault="008E2B5A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Порядок осуществления административных процедур </w:t>
      </w:r>
      <w:r>
        <w:rPr>
          <w:rFonts w:ascii="Liberation Serif" w:hAnsi="Liberation Serif" w:cs="Liberation Serif"/>
          <w:b/>
          <w:bCs/>
          <w:sz w:val="28"/>
          <w:szCs w:val="28"/>
        </w:rPr>
        <w:t>(действий) в электронной форме</w:t>
      </w:r>
    </w:p>
    <w:p w14:paraId="53FAB982" w14:textId="77777777" w:rsidR="00315E59" w:rsidRDefault="00315E59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0"/>
          <w:szCs w:val="20"/>
        </w:rPr>
      </w:pPr>
    </w:p>
    <w:p w14:paraId="54AB972D" w14:textId="77777777" w:rsidR="00315E59" w:rsidRDefault="008E2B5A">
      <w:pPr>
        <w:widowControl w:val="0"/>
        <w:shd w:val="clear" w:color="auto" w:fill="FFFFFF"/>
        <w:ind w:firstLine="6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 Информация о порядке и сроках предоставления муниципальной услуги может быть предоставлена Заявителю в электронной форме.</w:t>
      </w:r>
    </w:p>
    <w:p w14:paraId="55D38937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Информация о предоставлении муниципальной услуги размещается на ЕПГУ, официальном сайте Администр</w:t>
      </w:r>
      <w:r>
        <w:rPr>
          <w:rFonts w:ascii="Liberation Serif" w:hAnsi="Liberation Serif" w:cs="Liberation Serif"/>
          <w:sz w:val="28"/>
          <w:szCs w:val="28"/>
        </w:rPr>
        <w:t>ации городского округа Верхняя Пышма.</w:t>
      </w:r>
    </w:p>
    <w:p w14:paraId="2F43E417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указанных информационных системах размещается следующая информация:</w:t>
      </w:r>
    </w:p>
    <w:p w14:paraId="5A92096A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>
        <w:rPr>
          <w:rFonts w:ascii="Liberation Serif" w:hAnsi="Liberation Serif" w:cs="Liberation Serif"/>
          <w:sz w:val="28"/>
          <w:szCs w:val="28"/>
        </w:rPr>
        <w:t>также перечень документов, которые Заявитель вправе представить по собственной инициативе;</w:t>
      </w:r>
    </w:p>
    <w:p w14:paraId="2F801727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круг Заявителей;</w:t>
      </w:r>
    </w:p>
    <w:p w14:paraId="6004FF5E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срок предоставления муниципальной услуги;</w:t>
      </w:r>
    </w:p>
    <w:p w14:paraId="3AC5AEF0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результаты предоставления муниципальной услуги, порядок представления документа, являющегося резу</w:t>
      </w:r>
      <w:r>
        <w:rPr>
          <w:rFonts w:ascii="Liberation Serif" w:hAnsi="Liberation Serif" w:cs="Liberation Serif"/>
          <w:sz w:val="28"/>
          <w:szCs w:val="28"/>
        </w:rPr>
        <w:t>льтатом предоставления муниципальной услуги;</w:t>
      </w:r>
    </w:p>
    <w:p w14:paraId="4CD4F558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размер государственной пошлины, взимаемой за предоставление муниципальной услуги;</w:t>
      </w:r>
    </w:p>
    <w:p w14:paraId="20D507BD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исчерпывающий перечень оснований для приостановления или отказа в предоставлении муниципальной услуги;</w:t>
      </w:r>
    </w:p>
    <w:p w14:paraId="27969E2D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о праве Заявителя</w:t>
      </w:r>
      <w:r>
        <w:rPr>
          <w:rFonts w:ascii="Liberation Serif" w:hAnsi="Liberation Serif" w:cs="Liberation Serif"/>
          <w:sz w:val="28"/>
          <w:szCs w:val="28"/>
        </w:rPr>
        <w:t xml:space="preserve">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583EE6E2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14:paraId="002C5155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Информация н</w:t>
      </w:r>
      <w:r>
        <w:rPr>
          <w:rFonts w:ascii="Liberation Serif" w:hAnsi="Liberation Serif" w:cs="Liberation Serif"/>
          <w:sz w:val="28"/>
          <w:szCs w:val="28"/>
        </w:rPr>
        <w:t>а ЕПГУ, официальном сайте администрации городского округа Верхняя Пышма о порядке и 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</w:t>
      </w:r>
      <w:r>
        <w:rPr>
          <w:rFonts w:ascii="Liberation Serif" w:hAnsi="Liberation Serif" w:cs="Liberation Serif"/>
          <w:sz w:val="28"/>
          <w:szCs w:val="28"/>
        </w:rPr>
        <w:t>ниципальных услуг (функций)», предоставляется Заявителю бесплатно.</w:t>
      </w:r>
    </w:p>
    <w:p w14:paraId="3F38EC91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</w:t>
      </w:r>
      <w:r>
        <w:rPr>
          <w:rFonts w:ascii="Liberation Serif" w:hAnsi="Liberation Serif" w:cs="Liberation Serif"/>
          <w:sz w:val="28"/>
          <w:szCs w:val="28"/>
        </w:rPr>
        <w:t>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</w:t>
      </w:r>
      <w:r>
        <w:rPr>
          <w:rFonts w:ascii="Liberation Serif" w:hAnsi="Liberation Serif" w:cs="Liberation Serif"/>
          <w:sz w:val="28"/>
          <w:szCs w:val="28"/>
        </w:rPr>
        <w:t>рсональных данных.</w:t>
      </w:r>
    </w:p>
    <w:p w14:paraId="05D8437C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3.4. Запись на прием в Уполномоченный орган, предоставляющий муниципальную услугу, для подачи заявления о предоставлении муниципальной услуги.</w:t>
      </w:r>
    </w:p>
    <w:p w14:paraId="54A18E83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предоставления муниципальной услуги осуществляется прием Заявителей без предварительно</w:t>
      </w:r>
      <w:r>
        <w:rPr>
          <w:rFonts w:ascii="Liberation Serif" w:hAnsi="Liberation Serif" w:cs="Liberation Serif"/>
          <w:sz w:val="28"/>
          <w:szCs w:val="28"/>
        </w:rPr>
        <w:t>й записи в приемные дни и часы Уполномоченного органа.</w:t>
      </w:r>
    </w:p>
    <w:p w14:paraId="54E526B5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3.5. Формирование заявления.</w:t>
      </w:r>
    </w:p>
    <w:p w14:paraId="760AD5E7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Подача заявления в электронном виде через ЕПГУ доступна Заявителю, зарегистрированному на ЕПГУ и имеющему учетную запись со статусом «Подтвержденная».</w:t>
      </w:r>
    </w:p>
    <w:p w14:paraId="18BCEB31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Критерии определения </w:t>
      </w:r>
      <w:r>
        <w:rPr>
          <w:rFonts w:ascii="Liberation Serif" w:hAnsi="Liberation Serif" w:cs="Liberation Serif"/>
          <w:sz w:val="28"/>
          <w:szCs w:val="28"/>
        </w:rPr>
        <w:t>видов электронной подписи Заявителя установлены Правилами определения видов электронной подписи, использование которых допускается при обращении для получения государственных и муниципальных услуг, утвержденных постановлением Правительства Российской Федер</w:t>
      </w:r>
      <w:r>
        <w:rPr>
          <w:rFonts w:ascii="Liberation Serif" w:hAnsi="Liberation Serif" w:cs="Liberation Serif"/>
          <w:sz w:val="28"/>
          <w:szCs w:val="28"/>
        </w:rPr>
        <w:t>ации от 25.06.2012 № 634 «О видах электронной подписи, использовании которых допускается при обращении за получением государственных и муниципальных услуг».</w:t>
      </w:r>
    </w:p>
    <w:p w14:paraId="22977C69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</w:t>
      </w:r>
      <w:r>
        <w:rPr>
          <w:rFonts w:ascii="Liberation Serif" w:hAnsi="Liberation Serif" w:cs="Liberation Serif"/>
          <w:sz w:val="28"/>
          <w:szCs w:val="28"/>
        </w:rPr>
        <w:t>з необходимости дополнительной подачи заявления в какой-либо иной форме.</w:t>
      </w:r>
    </w:p>
    <w:p w14:paraId="288C982B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</w:t>
      </w:r>
      <w:r>
        <w:rPr>
          <w:rFonts w:ascii="Liberation Serif" w:hAnsi="Liberation Serif" w:cs="Liberation Serif"/>
          <w:sz w:val="28"/>
          <w:szCs w:val="28"/>
        </w:rPr>
        <w:t>поля электронной формы заявления Заявитель уведомляется о характере выявленной ошибки и порядке ее устранения посредством информационного сообщения непосредственно в электронной форме заявления.</w:t>
      </w:r>
    </w:p>
    <w:p w14:paraId="34B68329" w14:textId="77777777" w:rsidR="00315E59" w:rsidRDefault="008E2B5A">
      <w:pPr>
        <w:widowControl w:val="0"/>
        <w:shd w:val="clear" w:color="auto" w:fill="FFFFFF"/>
        <w:ind w:firstLine="708"/>
      </w:pPr>
      <w:r>
        <w:rPr>
          <w:rFonts w:ascii="Liberation Serif" w:hAnsi="Liberation Serif" w:cs="Liberation Serif"/>
          <w:sz w:val="28"/>
          <w:szCs w:val="28"/>
        </w:rPr>
        <w:t>При формировании заявления Заявителю обеспечивается:</w:t>
      </w:r>
    </w:p>
    <w:p w14:paraId="58D2980E" w14:textId="77777777" w:rsidR="00315E59" w:rsidRDefault="008E2B5A">
      <w:pPr>
        <w:widowControl w:val="0"/>
        <w:shd w:val="clear" w:color="auto" w:fill="FFFFFF"/>
        <w:tabs>
          <w:tab w:val="left" w:pos="1003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а)</w:t>
      </w:r>
      <w:r>
        <w:rPr>
          <w:rFonts w:ascii="Liberation Serif" w:hAnsi="Liberation Serif" w:cs="Liberation Serif"/>
          <w:sz w:val="28"/>
          <w:szCs w:val="28"/>
        </w:rPr>
        <w:t> возмо</w:t>
      </w:r>
      <w:r>
        <w:rPr>
          <w:rFonts w:ascii="Liberation Serif" w:hAnsi="Liberation Serif" w:cs="Liberation Serif"/>
          <w:sz w:val="28"/>
          <w:szCs w:val="28"/>
        </w:rPr>
        <w:t>жность копирования и сохранения заявления и иных документов, указанных в пункте 2.8. настоящего административного регламента, необходимых для предоставления муниципальной услуги;</w:t>
      </w:r>
    </w:p>
    <w:p w14:paraId="22203AF6" w14:textId="77777777" w:rsidR="00315E59" w:rsidRDefault="008E2B5A">
      <w:pPr>
        <w:widowControl w:val="0"/>
        <w:shd w:val="clear" w:color="auto" w:fill="FFFFFF"/>
        <w:tabs>
          <w:tab w:val="left" w:pos="1003"/>
        </w:tabs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б)</w:t>
      </w:r>
      <w:r>
        <w:rPr>
          <w:rFonts w:ascii="Liberation Serif" w:hAnsi="Liberation Serif" w:cs="Liberation Serif"/>
          <w:sz w:val="28"/>
          <w:szCs w:val="28"/>
        </w:rPr>
        <w:t> возможность печати на бумажном носителе копии электронной формы заявления;</w:t>
      </w:r>
    </w:p>
    <w:p w14:paraId="4982BC18" w14:textId="77777777" w:rsidR="00315E59" w:rsidRDefault="008E2B5A">
      <w:pPr>
        <w:widowControl w:val="0"/>
        <w:shd w:val="clear" w:color="auto" w:fill="FFFFFF"/>
        <w:tabs>
          <w:tab w:val="left" w:pos="1003"/>
        </w:tabs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в)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pacing w:val="-2"/>
          <w:sz w:val="28"/>
          <w:szCs w:val="28"/>
        </w:rPr>
        <w:t>сохранение ранее введенных в электронную форму заявления значений в </w:t>
      </w:r>
      <w:r>
        <w:rPr>
          <w:rFonts w:ascii="Liberation Serif" w:hAnsi="Liberation Serif" w:cs="Liberation Serif"/>
          <w:sz w:val="28"/>
          <w:szCs w:val="28"/>
        </w:rPr>
        <w:t>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3776BE8F" w14:textId="77777777" w:rsidR="00315E59" w:rsidRDefault="008E2B5A">
      <w:pPr>
        <w:widowControl w:val="0"/>
        <w:shd w:val="clear" w:color="auto" w:fill="FFFFFF"/>
        <w:tabs>
          <w:tab w:val="left" w:pos="1085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г)</w:t>
      </w:r>
      <w:r>
        <w:rPr>
          <w:rFonts w:ascii="Liberation Serif" w:hAnsi="Liberation Serif" w:cs="Liberation Serif"/>
          <w:sz w:val="28"/>
          <w:szCs w:val="28"/>
        </w:rPr>
        <w:t xml:space="preserve"> заполнение полей </w:t>
      </w:r>
      <w:r>
        <w:rPr>
          <w:rFonts w:ascii="Liberation Serif" w:hAnsi="Liberation Serif" w:cs="Liberation Serif"/>
          <w:sz w:val="28"/>
          <w:szCs w:val="28"/>
        </w:rPr>
        <w:t>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14:paraId="6179459F" w14:textId="77777777" w:rsidR="00315E59" w:rsidRDefault="008E2B5A">
      <w:pPr>
        <w:widowControl w:val="0"/>
        <w:shd w:val="clear" w:color="auto" w:fill="FFFFFF"/>
        <w:tabs>
          <w:tab w:val="left" w:pos="1085"/>
        </w:tabs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д)</w:t>
      </w:r>
      <w:r>
        <w:rPr>
          <w:rFonts w:ascii="Liberation Serif" w:hAnsi="Liberation Serif" w:cs="Liberation Serif"/>
          <w:sz w:val="28"/>
          <w:szCs w:val="28"/>
        </w:rPr>
        <w:t> возможность вернуться на любой из этапов заполнения эл</w:t>
      </w:r>
      <w:r>
        <w:rPr>
          <w:rFonts w:ascii="Liberation Serif" w:hAnsi="Liberation Serif" w:cs="Liberation Serif"/>
          <w:sz w:val="28"/>
          <w:szCs w:val="28"/>
        </w:rPr>
        <w:t>ектронной формы заявления без потери ранее введенной информации;</w:t>
      </w:r>
    </w:p>
    <w:p w14:paraId="0470BE28" w14:textId="77777777" w:rsidR="00315E59" w:rsidRDefault="008E2B5A">
      <w:pPr>
        <w:shd w:val="clear" w:color="auto" w:fill="FFFFFF"/>
        <w:tabs>
          <w:tab w:val="left" w:pos="1085"/>
        </w:tabs>
        <w:ind w:firstLine="709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е)</w:t>
      </w:r>
      <w:r>
        <w:rPr>
          <w:rFonts w:ascii="Liberation Serif" w:hAnsi="Liberation Serif" w:cs="Liberation Serif"/>
          <w:sz w:val="28"/>
          <w:szCs w:val="28"/>
        </w:rPr>
        <w:t> возможность доступа Заявителя на ЕПГУ к ранее поданным им заявлениям в течение не менее одного года, а также частично сформированных заявлений – в течение не менее 3 месяцев.</w:t>
      </w:r>
    </w:p>
    <w:p w14:paraId="743BAC64" w14:textId="77777777" w:rsidR="00315E59" w:rsidRDefault="008E2B5A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Сформированно</w:t>
      </w:r>
      <w:r>
        <w:rPr>
          <w:rFonts w:ascii="Liberation Serif" w:hAnsi="Liberation Serif" w:cs="Liberation Serif"/>
          <w:sz w:val="28"/>
          <w:szCs w:val="28"/>
        </w:rPr>
        <w:t>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14:paraId="30516A72" w14:textId="77777777" w:rsidR="00315E59" w:rsidRDefault="008E2B5A">
      <w:pPr>
        <w:widowControl w:val="0"/>
        <w:shd w:val="clear" w:color="auto" w:fill="FFFFFF"/>
        <w:tabs>
          <w:tab w:val="left" w:pos="1162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3.6.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Уполномоченный орган обеспечивает в срок не позднее 1 (одного) рабочего дня </w:t>
      </w:r>
      <w:r>
        <w:rPr>
          <w:rFonts w:ascii="Liberation Serif" w:hAnsi="Liberation Serif" w:cs="Liberation Serif"/>
          <w:sz w:val="28"/>
          <w:szCs w:val="28"/>
        </w:rPr>
        <w:t>с момента подачи заявлен</w:t>
      </w:r>
      <w:r>
        <w:rPr>
          <w:rFonts w:ascii="Liberation Serif" w:hAnsi="Liberation Serif" w:cs="Liberation Serif"/>
          <w:sz w:val="28"/>
          <w:szCs w:val="28"/>
        </w:rPr>
        <w:t>ия на ЕПГУ, а в случае его поступления в нерабочий или праздничный день, – в следующий за ним первый рабочий день:</w:t>
      </w:r>
    </w:p>
    <w:p w14:paraId="3E6D6377" w14:textId="77777777" w:rsidR="00315E59" w:rsidRDefault="008E2B5A">
      <w:pPr>
        <w:widowControl w:val="0"/>
        <w:shd w:val="clear" w:color="auto" w:fill="FFFFFF"/>
        <w:tabs>
          <w:tab w:val="left" w:pos="1037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а)</w:t>
      </w:r>
      <w:r>
        <w:rPr>
          <w:rFonts w:ascii="Liberation Serif" w:hAnsi="Liberation Serif" w:cs="Liberation Serif"/>
          <w:sz w:val="28"/>
          <w:szCs w:val="28"/>
        </w:rPr>
        <w:t> прием документов, необходимых для предоставления муниципальной услуги, и направление Заявителю электронного сообщения о поступлении заявле</w:t>
      </w:r>
      <w:r>
        <w:rPr>
          <w:rFonts w:ascii="Liberation Serif" w:hAnsi="Liberation Serif" w:cs="Liberation Serif"/>
          <w:sz w:val="28"/>
          <w:szCs w:val="28"/>
        </w:rPr>
        <w:t>ния;</w:t>
      </w:r>
    </w:p>
    <w:p w14:paraId="058DB416" w14:textId="77777777" w:rsidR="00315E59" w:rsidRDefault="008E2B5A">
      <w:pPr>
        <w:widowControl w:val="0"/>
        <w:shd w:val="clear" w:color="auto" w:fill="FFFFFF"/>
        <w:tabs>
          <w:tab w:val="left" w:pos="1162"/>
        </w:tabs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б)</w:t>
      </w:r>
      <w:r>
        <w:rPr>
          <w:rFonts w:ascii="Liberation Serif" w:hAnsi="Liberation Serif" w:cs="Liberation Serif"/>
          <w:sz w:val="28"/>
          <w:szCs w:val="28"/>
        </w:rPr>
        <w:t> регистрацию заявления и направление Заявителю уведомления о регистрации заявления либо об отказе в приеме документов, необходимых для предоставления муниципальной услуги.</w:t>
      </w:r>
    </w:p>
    <w:p w14:paraId="28425A07" w14:textId="77777777" w:rsidR="00315E59" w:rsidRDefault="008E2B5A">
      <w:pPr>
        <w:widowControl w:val="0"/>
        <w:shd w:val="clear" w:color="auto" w:fill="FFFFFF"/>
        <w:tabs>
          <w:tab w:val="left" w:pos="1200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3.7.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Электронное заявление становится доступным для должностного лица </w:t>
      </w:r>
      <w:r>
        <w:rPr>
          <w:rFonts w:ascii="Liberation Serif" w:hAnsi="Liberation Serif" w:cs="Liberation Serif"/>
          <w:sz w:val="28"/>
          <w:szCs w:val="28"/>
        </w:rPr>
        <w:t>Уполном</w:t>
      </w:r>
      <w:r>
        <w:rPr>
          <w:rFonts w:ascii="Liberation Serif" w:hAnsi="Liberation Serif" w:cs="Liberation Serif"/>
          <w:sz w:val="28"/>
          <w:szCs w:val="28"/>
        </w:rPr>
        <w:t>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14:paraId="14849490" w14:textId="77777777" w:rsidR="00315E59" w:rsidRDefault="008E2B5A">
      <w:pPr>
        <w:widowControl w:val="0"/>
        <w:shd w:val="clear" w:color="auto" w:fill="FFFFFF"/>
        <w:ind w:firstLine="708"/>
      </w:pPr>
      <w:r>
        <w:rPr>
          <w:rFonts w:ascii="Liberation Serif" w:hAnsi="Liberation Serif" w:cs="Liberation Serif"/>
          <w:sz w:val="28"/>
          <w:szCs w:val="28"/>
        </w:rPr>
        <w:t>Ответственное должностное лицо:</w:t>
      </w:r>
    </w:p>
    <w:p w14:paraId="3D441FDF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проверяет наличие электронных заявлений, поступивших с ЕПГУ, с периодом не реже 1 (одного) раза в день;</w:t>
      </w:r>
    </w:p>
    <w:p w14:paraId="79877364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рассматривает поступившие заявления и приложенные образы документов </w:t>
      </w:r>
      <w:r>
        <w:rPr>
          <w:rFonts w:ascii="Liberation Serif" w:hAnsi="Liberation Serif" w:cs="Liberation Serif"/>
          <w:sz w:val="28"/>
          <w:szCs w:val="28"/>
        </w:rPr>
        <w:t>(документы).</w:t>
      </w:r>
    </w:p>
    <w:p w14:paraId="5C62CB2C" w14:textId="77777777" w:rsidR="00315E59" w:rsidRDefault="008E2B5A">
      <w:pPr>
        <w:widowControl w:val="0"/>
        <w:shd w:val="clear" w:color="auto" w:fill="FFFFFF"/>
        <w:tabs>
          <w:tab w:val="left" w:pos="1301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3.8.</w:t>
      </w:r>
      <w:r>
        <w:rPr>
          <w:rFonts w:ascii="Liberation Serif" w:hAnsi="Liberation Serif" w:cs="Liberation Serif"/>
          <w:sz w:val="28"/>
          <w:szCs w:val="28"/>
        </w:rPr>
        <w:t> Заявителю в качестве результата пр</w:t>
      </w:r>
      <w:r>
        <w:rPr>
          <w:rFonts w:ascii="Liberation Serif" w:hAnsi="Liberation Serif" w:cs="Liberation Serif"/>
          <w:sz w:val="28"/>
          <w:szCs w:val="28"/>
        </w:rPr>
        <w:t>едоставления муниципальной услуги обеспечивается возможность получения документа:</w:t>
      </w:r>
    </w:p>
    <w:p w14:paraId="55193CF6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</w:t>
      </w:r>
      <w:r>
        <w:rPr>
          <w:rFonts w:ascii="Liberation Serif" w:hAnsi="Liberation Serif" w:cs="Liberation Serif"/>
          <w:sz w:val="28"/>
          <w:szCs w:val="28"/>
        </w:rPr>
        <w:t>ю в личный кабинет на ЕПГУ;</w:t>
      </w:r>
    </w:p>
    <w:p w14:paraId="44448B60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в виде бумажного документа, подтверждающего содержание электронного </w:t>
      </w:r>
      <w:r>
        <w:rPr>
          <w:rFonts w:ascii="Liberation Serif" w:hAnsi="Liberation Serif" w:cs="Liberation Serif"/>
          <w:sz w:val="28"/>
          <w:szCs w:val="28"/>
        </w:rPr>
        <w:t>документа, который Заявитель получает при личном обращении в многофункциональном центре.</w:t>
      </w:r>
    </w:p>
    <w:p w14:paraId="14A3ABD5" w14:textId="77777777" w:rsidR="00315E59" w:rsidRDefault="008E2B5A">
      <w:pPr>
        <w:widowControl w:val="0"/>
        <w:shd w:val="clear" w:color="auto" w:fill="FFFFFF"/>
        <w:tabs>
          <w:tab w:val="left" w:pos="1210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3.9.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Получение информации о ходе рассмотрения заявления и о результате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муниципальной услуги производится в личном кабинете на ЕПГУ, при условии авторизации. </w:t>
      </w:r>
    </w:p>
    <w:p w14:paraId="6603C891" w14:textId="77777777" w:rsidR="00315E59" w:rsidRDefault="008E2B5A">
      <w:pPr>
        <w:widowControl w:val="0"/>
        <w:shd w:val="clear" w:color="auto" w:fill="FFFFFF"/>
        <w:tabs>
          <w:tab w:val="left" w:pos="1210"/>
        </w:tabs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</w:t>
      </w:r>
      <w:r>
        <w:rPr>
          <w:rFonts w:ascii="Liberation Serif" w:hAnsi="Liberation Serif" w:cs="Liberation Serif"/>
          <w:sz w:val="28"/>
          <w:szCs w:val="28"/>
        </w:rPr>
        <w:t>тиве, в любое время.</w:t>
      </w:r>
    </w:p>
    <w:p w14:paraId="3A3259BD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При предоставлении муниципальной услуги в электронной форме Заявителю направляется:</w:t>
      </w:r>
    </w:p>
    <w:p w14:paraId="38A97330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а) уведомление о приеме и регистрации заявления и иных документов, необходимых для предоставления муниципальной услуги, содержащее сведения о факте при</w:t>
      </w:r>
      <w:r>
        <w:rPr>
          <w:rFonts w:ascii="Liberation Serif" w:hAnsi="Liberation Serif" w:cs="Liberation Serif"/>
          <w:sz w:val="28"/>
          <w:szCs w:val="28"/>
        </w:rPr>
        <w:t>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</w:t>
      </w:r>
      <w:r>
        <w:rPr>
          <w:rFonts w:ascii="Liberation Serif" w:hAnsi="Liberation Serif" w:cs="Liberation Serif"/>
          <w:sz w:val="28"/>
          <w:szCs w:val="28"/>
        </w:rPr>
        <w:t>ментов, необходимых для предоставления муниципальной услуги;</w:t>
      </w:r>
    </w:p>
    <w:p w14:paraId="57B4D5DF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б) уведомление о результатах рассмотрения документов, необходимых для предоставления муниципальной услуги, содержащее сведения </w:t>
      </w:r>
      <w:r>
        <w:rPr>
          <w:rFonts w:ascii="Liberation Serif" w:hAnsi="Liberation Serif" w:cs="Liberation Serif"/>
          <w:sz w:val="28"/>
          <w:szCs w:val="28"/>
        </w:rPr>
        <w:t>о принятии положительного решения о предоставлении муниципальной усл</w:t>
      </w:r>
      <w:r>
        <w:rPr>
          <w:rFonts w:ascii="Liberation Serif" w:hAnsi="Liberation Serif" w:cs="Liberation Serif"/>
          <w:sz w:val="28"/>
          <w:szCs w:val="28"/>
        </w:rPr>
        <w:t>уги и возможности получить результат предоставления муниципальной услуги либо мотивированный отказ в предоставлении муниципальной услуги.</w:t>
      </w:r>
    </w:p>
    <w:p w14:paraId="4F7DB942" w14:textId="77777777" w:rsidR="00315E59" w:rsidRDefault="008E2B5A">
      <w:pPr>
        <w:widowControl w:val="0"/>
        <w:shd w:val="clear" w:color="auto" w:fill="FFFFFF"/>
        <w:ind w:firstLine="710"/>
      </w:pPr>
      <w:r>
        <w:rPr>
          <w:rFonts w:ascii="Liberation Serif" w:hAnsi="Liberation Serif" w:cs="Liberation Serif"/>
          <w:spacing w:val="-3"/>
          <w:sz w:val="28"/>
          <w:szCs w:val="28"/>
        </w:rPr>
        <w:t>3.10.</w:t>
      </w:r>
      <w:r>
        <w:rPr>
          <w:rFonts w:ascii="Liberation Serif" w:hAnsi="Liberation Serif" w:cs="Liberation Serif"/>
          <w:sz w:val="28"/>
          <w:szCs w:val="28"/>
        </w:rPr>
        <w:t> Оценка качества предоставления муниципальной услуги.</w:t>
      </w:r>
    </w:p>
    <w:p w14:paraId="2538EC60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 xml:space="preserve">Оценка качества предоставления муниципальной услуги </w:t>
      </w:r>
      <w:r>
        <w:rPr>
          <w:rFonts w:ascii="Liberation Serif" w:hAnsi="Liberation Serif" w:cs="Liberation Serif"/>
          <w:sz w:val="28"/>
          <w:szCs w:val="28"/>
        </w:rPr>
        <w:t>осуществляется в 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</w:t>
      </w:r>
      <w:r>
        <w:rPr>
          <w:rFonts w:ascii="Liberation Serif" w:hAnsi="Liberation Serif" w:cs="Liberation Serif"/>
          <w:sz w:val="28"/>
          <w:szCs w:val="28"/>
        </w:rPr>
        <w:t>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 12.12</w:t>
      </w:r>
      <w:r>
        <w:rPr>
          <w:rFonts w:ascii="Liberation Serif" w:hAnsi="Liberation Serif" w:cs="Liberation Serif"/>
          <w:sz w:val="28"/>
          <w:szCs w:val="28"/>
        </w:rPr>
        <w:t>.2012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</w:t>
      </w:r>
      <w:r>
        <w:rPr>
          <w:rFonts w:ascii="Liberation Serif" w:hAnsi="Liberation Serif" w:cs="Liberation Serif"/>
          <w:sz w:val="28"/>
          <w:szCs w:val="28"/>
        </w:rPr>
        <w:t>лений) с 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 муниципальных услуг, а также о прим</w:t>
      </w:r>
      <w:r>
        <w:rPr>
          <w:rFonts w:ascii="Liberation Serif" w:hAnsi="Liberation Serif" w:cs="Liberation Serif"/>
          <w:sz w:val="28"/>
          <w:szCs w:val="28"/>
        </w:rPr>
        <w:t>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13D0D8B9" w14:textId="77777777" w:rsidR="00315E59" w:rsidRDefault="008E2B5A">
      <w:pPr>
        <w:widowControl w:val="0"/>
        <w:shd w:val="clear" w:color="auto" w:fill="FFFFFF"/>
        <w:tabs>
          <w:tab w:val="left" w:pos="1339"/>
        </w:tabs>
        <w:ind w:firstLine="710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3.11.</w:t>
      </w:r>
      <w:r>
        <w:rPr>
          <w:rFonts w:ascii="Liberation Serif" w:hAnsi="Liberation Serif" w:cs="Liberation Serif"/>
          <w:sz w:val="28"/>
          <w:szCs w:val="28"/>
        </w:rPr>
        <w:t> Заявителю обеспечивается возможность направления жалобы на решения, действия ил</w:t>
      </w:r>
      <w:r>
        <w:rPr>
          <w:rFonts w:ascii="Liberation Serif" w:hAnsi="Liberation Serif" w:cs="Liberation Serif"/>
          <w:sz w:val="28"/>
          <w:szCs w:val="28"/>
        </w:rPr>
        <w:t>и бездействие Уполномоченного органа, должностного лица Уполномоченного органа либо муниципального служащего в соответствии со статьей 11.2 Федерального закона № 210-ФЗ и в порядке, установленном постановлением Правительства Российской Федерации от 20.11.2</w:t>
      </w:r>
      <w:r>
        <w:rPr>
          <w:rFonts w:ascii="Liberation Serif" w:hAnsi="Liberation Serif" w:cs="Liberation Serif"/>
          <w:sz w:val="28"/>
          <w:szCs w:val="28"/>
        </w:rPr>
        <w:t>012 № 1198 «О федеральной государственной информационной системе, обеспечивающей процесс досудебного, (внесудебного) обжалования решений и действий (бездействия), совершенных при предоставлении государственных и муниципальных услуг.</w:t>
      </w:r>
    </w:p>
    <w:p w14:paraId="4E16ED60" w14:textId="77777777" w:rsidR="00315E59" w:rsidRDefault="00315E59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0"/>
          <w:szCs w:val="20"/>
        </w:rPr>
      </w:pPr>
    </w:p>
    <w:p w14:paraId="609D503E" w14:textId="77777777" w:rsidR="00315E59" w:rsidRDefault="008E2B5A">
      <w:pPr>
        <w:widowControl w:val="0"/>
        <w:shd w:val="clear" w:color="auto" w:fill="FFFFFF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Порядок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исправления допущенных опечаток и ошибок в </w:t>
      </w:r>
      <w:r>
        <w:rPr>
          <w:rFonts w:ascii="Liberation Serif" w:hAnsi="Liberation Serif" w:cs="Liberation Serif"/>
          <w:b/>
          <w:bCs/>
          <w:spacing w:val="-2"/>
          <w:sz w:val="28"/>
          <w:szCs w:val="28"/>
        </w:rPr>
        <w:t xml:space="preserve">выданных в результате предоставления муниципальной </w:t>
      </w:r>
      <w:r>
        <w:rPr>
          <w:rFonts w:ascii="Liberation Serif" w:hAnsi="Liberation Serif" w:cs="Liberation Serif"/>
          <w:b/>
          <w:bCs/>
          <w:sz w:val="28"/>
          <w:szCs w:val="28"/>
        </w:rPr>
        <w:t>услуги документах</w:t>
      </w:r>
    </w:p>
    <w:p w14:paraId="0E1C4899" w14:textId="77777777" w:rsidR="00315E59" w:rsidRDefault="00315E59">
      <w:pPr>
        <w:widowControl w:val="0"/>
        <w:shd w:val="clear" w:color="auto" w:fill="FFFFFF"/>
        <w:jc w:val="center"/>
        <w:rPr>
          <w:sz w:val="20"/>
          <w:szCs w:val="20"/>
        </w:rPr>
      </w:pPr>
    </w:p>
    <w:p w14:paraId="6E19C289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3.12. В случае выявления опечаток и ошибок Заявитель вправе обратиться в Уполномоченный орган с заявлением в произвольной форме.</w:t>
      </w:r>
    </w:p>
    <w:p w14:paraId="6D49015F" w14:textId="77777777" w:rsidR="00315E59" w:rsidRDefault="008E2B5A">
      <w:pPr>
        <w:widowControl w:val="0"/>
        <w:shd w:val="clear" w:color="auto" w:fill="FFFFFF"/>
        <w:tabs>
          <w:tab w:val="left" w:pos="1406"/>
        </w:tabs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3.13.</w:t>
      </w:r>
      <w:r>
        <w:rPr>
          <w:rFonts w:ascii="Liberation Serif" w:hAnsi="Liberation Serif" w:cs="Liberation Serif"/>
          <w:sz w:val="28"/>
          <w:szCs w:val="28"/>
        </w:rPr>
        <w:t> Исправле</w:t>
      </w:r>
      <w:r>
        <w:rPr>
          <w:rFonts w:ascii="Liberation Serif" w:hAnsi="Liberation Serif" w:cs="Liberation Serif"/>
          <w:sz w:val="28"/>
          <w:szCs w:val="28"/>
        </w:rPr>
        <w:t>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14:paraId="24C6803E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3.13.1. Заявитель при обнаружении опечаток и ошибок в документах, выданных в результате предоставления муниципальной</w:t>
      </w:r>
      <w:r>
        <w:rPr>
          <w:rFonts w:ascii="Liberation Serif" w:hAnsi="Liberation Serif" w:cs="Liberation Serif"/>
          <w:sz w:val="28"/>
          <w:szCs w:val="28"/>
        </w:rPr>
        <w:t xml:space="preserve"> услуги, обращается лично в Уполномоченный орган с заявлением о необходимости исправления опечаток и ошибок, в котором содержится указание на их описание.</w:t>
      </w:r>
    </w:p>
    <w:p w14:paraId="6E327F32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3.13.2. Уполномоченный орган при получении заявления, указанного в подпункте 3.13.1 пункта 3.13 насто</w:t>
      </w:r>
      <w:r>
        <w:rPr>
          <w:rFonts w:ascii="Liberation Serif" w:hAnsi="Liberation Serif" w:cs="Liberation Serif"/>
          <w:sz w:val="28"/>
          <w:szCs w:val="28"/>
        </w:rPr>
        <w:t xml:space="preserve">ящего подраздела, рассматривает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необходимость внесения соответствующих изменений в документы, являющиеся </w:t>
      </w:r>
      <w:r>
        <w:rPr>
          <w:rFonts w:ascii="Liberation Serif" w:hAnsi="Liberation Serif" w:cs="Liberation Serif"/>
          <w:sz w:val="28"/>
          <w:szCs w:val="28"/>
        </w:rPr>
        <w:t>результатом предоставления муниципальной услуги.</w:t>
      </w:r>
    </w:p>
    <w:p w14:paraId="2246959B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3.13.3. Уполномоченный орган обеспечивает устранение опечаток и ошибок в документах, являющихся резуль</w:t>
      </w:r>
      <w:r>
        <w:rPr>
          <w:rFonts w:ascii="Liberation Serif" w:hAnsi="Liberation Serif" w:cs="Liberation Serif"/>
          <w:sz w:val="28"/>
          <w:szCs w:val="28"/>
        </w:rPr>
        <w:t>татом предоставления муниципальной услуги.</w:t>
      </w:r>
    </w:p>
    <w:p w14:paraId="08E61947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3.13.4. Срок устранения опечаток и ошибок не должен превышать 3 (трех) рабочих дней с даты регистрации заявления, указанного в подпункте 3.13.1 пункта 3.13 настоящего подраздела.</w:t>
      </w:r>
    </w:p>
    <w:p w14:paraId="7E647495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3.13.5. Информация о способах напр</w:t>
      </w:r>
      <w:r>
        <w:rPr>
          <w:rFonts w:ascii="Liberation Serif" w:hAnsi="Liberation Serif" w:cs="Liberation Serif"/>
          <w:sz w:val="28"/>
          <w:szCs w:val="28"/>
        </w:rPr>
        <w:t>авления заявителю (получения заявителем) исправленных документов осуществляется способом, указанным в Заявлении о предоставлении муниципальной услуги.</w:t>
      </w:r>
    </w:p>
    <w:p w14:paraId="6ED97661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279F69FD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ФОРМЫ КОНТРОЛЯ</w:t>
      </w:r>
    </w:p>
    <w:p w14:paraId="29B1E767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 ИСПОЛНЕНИЕМ АДМИНИСТРАТИВНОГО РЕГЛАМЕНТА</w:t>
      </w:r>
    </w:p>
    <w:p w14:paraId="290721C0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11A69998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осуществления текущего </w:t>
      </w:r>
      <w:r>
        <w:rPr>
          <w:rFonts w:ascii="Liberation Serif" w:hAnsi="Liberation Serif"/>
          <w:sz w:val="28"/>
          <w:szCs w:val="28"/>
        </w:rPr>
        <w:t>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14:paraId="3F5F23B3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3FE96EC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4.1. Текущий контроль за соблю</w:t>
      </w:r>
      <w:r>
        <w:rPr>
          <w:rFonts w:ascii="Liberation Serif" w:hAnsi="Liberation Serif"/>
          <w:sz w:val="28"/>
          <w:szCs w:val="28"/>
        </w:rPr>
        <w:t>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</w:t>
      </w:r>
      <w:r>
        <w:rPr>
          <w:rFonts w:ascii="Liberation Serif" w:hAnsi="Liberation Serif"/>
          <w:sz w:val="28"/>
          <w:szCs w:val="28"/>
        </w:rPr>
        <w:t xml:space="preserve"> на осуществление контроля за предоставлением муниципальной услуги.</w:t>
      </w:r>
    </w:p>
    <w:p w14:paraId="794CBA6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14:paraId="0F99403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Текущий контроль осуществляется</w:t>
      </w:r>
      <w:r>
        <w:rPr>
          <w:rFonts w:ascii="Liberation Serif" w:hAnsi="Liberation Serif"/>
          <w:sz w:val="28"/>
          <w:szCs w:val="28"/>
        </w:rPr>
        <w:t xml:space="preserve"> путем проведения проверок:</w:t>
      </w:r>
    </w:p>
    <w:p w14:paraId="05415C9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решений о предоставлении (об отказе в предоставлении) муниципальной услуги;</w:t>
      </w:r>
    </w:p>
    <w:p w14:paraId="378ADCA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выявления и устранения нарушений прав граждан;</w:t>
      </w:r>
    </w:p>
    <w:p w14:paraId="654103C2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рассмотрения, принятия решений и подготовки ответов на обращения граждан, содержащие жалобы на </w:t>
      </w:r>
      <w:r>
        <w:rPr>
          <w:rFonts w:ascii="Liberation Serif" w:hAnsi="Liberation Serif"/>
          <w:sz w:val="28"/>
          <w:szCs w:val="28"/>
        </w:rPr>
        <w:t>решения, действия (бездействие) должностных лиц.</w:t>
      </w:r>
    </w:p>
    <w:p w14:paraId="0A3A0FA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</w:t>
      </w:r>
      <w:r>
        <w:rPr>
          <w:rFonts w:ascii="Liberation Serif" w:hAnsi="Liberation Serif"/>
          <w:sz w:val="28"/>
          <w:szCs w:val="28"/>
        </w:rPr>
        <w:t>ипальной услуги.</w:t>
      </w:r>
    </w:p>
    <w:p w14:paraId="707856C2" w14:textId="77777777" w:rsidR="00315E59" w:rsidRDefault="00315E59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0"/>
          <w:szCs w:val="20"/>
        </w:rPr>
      </w:pPr>
    </w:p>
    <w:p w14:paraId="53A5346E" w14:textId="77777777" w:rsidR="00315E59" w:rsidRDefault="008E2B5A">
      <w:pPr>
        <w:pStyle w:val="ConsPlusNormal"/>
        <w:suppressAutoHyphens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</w:p>
    <w:p w14:paraId="03D945CB" w14:textId="77777777" w:rsidR="00315E59" w:rsidRDefault="008E2B5A">
      <w:pPr>
        <w:pStyle w:val="ConsPlusNormal"/>
        <w:suppressAutoHyphens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в том числе порядок и формы контроля за полнотой и качеством предоставления муниципальной услуги.</w:t>
      </w:r>
    </w:p>
    <w:p w14:paraId="41572A74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4804765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4.2. Контрол</w:t>
      </w:r>
      <w:r>
        <w:rPr>
          <w:rFonts w:ascii="Liberation Serif" w:hAnsi="Liberation Serif"/>
          <w:sz w:val="28"/>
          <w:szCs w:val="28"/>
        </w:rPr>
        <w:t>ь за полнотой и качеством предоставления муниципальной услуги включает в себя проведение плановых и внеплановых проверок.</w:t>
      </w:r>
    </w:p>
    <w:p w14:paraId="6E3CA50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</w:t>
      </w:r>
      <w:r>
        <w:rPr>
          <w:rFonts w:ascii="Liberation Serif" w:hAnsi="Liberation Serif"/>
          <w:sz w:val="28"/>
          <w:szCs w:val="28"/>
        </w:rPr>
        <w:t>нного органа. При плановой проверке полноты и качества предоставления муниципальной услуги контролю подлежат:</w:t>
      </w:r>
    </w:p>
    <w:p w14:paraId="2794951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соблюдение сроков предоставления муниципальной услуги;</w:t>
      </w:r>
    </w:p>
    <w:p w14:paraId="0A28D4E6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соблюдение положений настоящего административного регламента;</w:t>
      </w:r>
    </w:p>
    <w:p w14:paraId="5B7C35D9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правильность и обоснованность</w:t>
      </w:r>
      <w:r>
        <w:rPr>
          <w:rFonts w:ascii="Liberation Serif" w:hAnsi="Liberation Serif"/>
          <w:sz w:val="28"/>
          <w:szCs w:val="28"/>
        </w:rPr>
        <w:t xml:space="preserve"> принятого решения об отказе в предоставлении муниципальной услуги.</w:t>
      </w:r>
    </w:p>
    <w:p w14:paraId="472AABC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Основанием для проведения внеплановых проверок являются:</w:t>
      </w:r>
    </w:p>
    <w:p w14:paraId="4B0E063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</w:t>
      </w:r>
      <w:r>
        <w:rPr>
          <w:rFonts w:ascii="Liberation Serif" w:hAnsi="Liberation Serif"/>
          <w:sz w:val="28"/>
          <w:szCs w:val="28"/>
        </w:rPr>
        <w:t>вных правовых актов Российской Федерации, нормативных правовых актов Свердловской области и нормативных правовых актов городского округа Верхняя Пышма;</w:t>
      </w:r>
    </w:p>
    <w:p w14:paraId="7410E93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</w:t>
      </w:r>
      <w:r>
        <w:rPr>
          <w:rFonts w:ascii="Liberation Serif" w:hAnsi="Liberation Serif"/>
          <w:sz w:val="28"/>
          <w:szCs w:val="28"/>
        </w:rPr>
        <w:t>я муниципальной услуги.</w:t>
      </w:r>
    </w:p>
    <w:p w14:paraId="47CF7ACF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7DA7280B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Ответственность должностных лиц за решения и действия (бездействие), принимаемые (осуществляемые) ими в ходе предоставления </w:t>
      </w:r>
    </w:p>
    <w:p w14:paraId="10B82DD4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муниципальной услуги</w:t>
      </w:r>
    </w:p>
    <w:p w14:paraId="04C2CD00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403F283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4.4. По результатам проведенных проверок в случае выявления нарушений положений наст</w:t>
      </w:r>
      <w:r>
        <w:rPr>
          <w:rFonts w:ascii="Liberation Serif" w:hAnsi="Liberation Serif"/>
          <w:sz w:val="28"/>
          <w:szCs w:val="28"/>
        </w:rPr>
        <w:t>оящего административного регламента, нормативных правовых актов Свердловской области и нормативных правовых актов городского округа Верхняя Пышма осуществляется привлечение виновных лиц к ответственности в соответствии с законодательством Российской Федера</w:t>
      </w:r>
      <w:r>
        <w:rPr>
          <w:rFonts w:ascii="Liberation Serif" w:hAnsi="Liberation Serif"/>
          <w:sz w:val="28"/>
          <w:szCs w:val="28"/>
        </w:rPr>
        <w:t>ции.</w:t>
      </w:r>
    </w:p>
    <w:p w14:paraId="51F63D5D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</w:t>
      </w:r>
      <w:r>
        <w:rPr>
          <w:rFonts w:ascii="Liberation Serif" w:hAnsi="Liberation Serif"/>
          <w:sz w:val="28"/>
          <w:szCs w:val="28"/>
        </w:rPr>
        <w:t>.</w:t>
      </w:r>
    </w:p>
    <w:p w14:paraId="6E9CF6E4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16B88E6E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Положения, характеризующие требования к порядку и формам контроля </w:t>
      </w:r>
    </w:p>
    <w:p w14:paraId="413CC058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 предоставлением муниципальной услуги, </w:t>
      </w:r>
    </w:p>
    <w:p w14:paraId="52ABB427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том числе со стороны граждан, их объединений и организаций</w:t>
      </w:r>
    </w:p>
    <w:p w14:paraId="202B2140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31A74900" w14:textId="77777777" w:rsidR="00315E59" w:rsidRDefault="008E2B5A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4.5. Граждане, их объединения и организации имеют право осуществлять </w:t>
      </w:r>
      <w:r>
        <w:rPr>
          <w:rFonts w:ascii="Liberation Serif" w:hAnsi="Liberation Serif"/>
          <w:sz w:val="28"/>
          <w:szCs w:val="28"/>
        </w:rPr>
        <w:t>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79A85A0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Граждане, их объединения и организации также имеют право:</w:t>
      </w:r>
    </w:p>
    <w:p w14:paraId="4A93380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направля</w:t>
      </w:r>
      <w:r>
        <w:rPr>
          <w:rFonts w:ascii="Liberation Serif" w:hAnsi="Liberation Serif"/>
          <w:sz w:val="28"/>
          <w:szCs w:val="28"/>
        </w:rPr>
        <w:t>ть замечания и предложения по улучшению доступности и качества предоставления муниципальной услуги;</w:t>
      </w:r>
    </w:p>
    <w:p w14:paraId="0CDA45D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14:paraId="2CB5C091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4.6. Должностные лица Уполномоченного органа принимают меры к п</w:t>
      </w:r>
      <w:r>
        <w:rPr>
          <w:rFonts w:ascii="Liberation Serif" w:hAnsi="Liberation Serif"/>
          <w:sz w:val="28"/>
          <w:szCs w:val="28"/>
        </w:rPr>
        <w:t>рекращению допущенных нарушений, устраняют причины и условия, способствующие совершению нарушений.</w:t>
      </w:r>
    </w:p>
    <w:p w14:paraId="53A93964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</w:t>
      </w:r>
      <w:r>
        <w:rPr>
          <w:rFonts w:ascii="Liberation Serif" w:hAnsi="Liberation Serif"/>
          <w:sz w:val="28"/>
          <w:szCs w:val="28"/>
        </w:rPr>
        <w:t>едложения.</w:t>
      </w:r>
    </w:p>
    <w:p w14:paraId="1E0B8C71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sz w:val="20"/>
          <w:szCs w:val="20"/>
        </w:rPr>
      </w:pPr>
    </w:p>
    <w:p w14:paraId="3C17A018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ДОСУДЕБНЫЙ (ВНЕСУДЕБНЫЙ) ПОРЯДОК ОБЖАЛОВАНИЯ РЕШЕНИЙ И ДЕЙСТВИЙ (БЕЗДЕЙСТВИЯ) ОРГАНА, ПРЕДОСТАВЛЯЮЩЕГО МУНИЦИПАЛЬНУЮ УСЛУГУ, ЕГО ДОЛЖНОСТНЫХ ЛИЦ И МУНИЦИПАЛЬНЫХ СЛУЖАЩИХ, </w:t>
      </w:r>
    </w:p>
    <w:p w14:paraId="716598C6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 ТАКЖЕ РЕШЕНИЙ И ДЕЙСТВИЙ (БЕЗДЕЙСТВИЯ) </w:t>
      </w:r>
      <w:r>
        <w:rPr>
          <w:rFonts w:ascii="Liberation Serif" w:hAnsi="Liberation Serif"/>
          <w:sz w:val="28"/>
          <w:szCs w:val="28"/>
        </w:rPr>
        <w:t>МНОГОФУНКЦИОНАЛЬНОГО ЦЕНТРА ПРЕДОСТАВЛЕНИЯ ГОСУДАРСТВЕННЫХ И МУНИЦИПАЛЬНЫХ УСЛУГ, РАБОТНИКОВ МНОГОФУНКЦИОНАЛЬНОГО ЦЕНТРА ПРЕДОСТАВЛЕНИЯ ГОСУДАРСТВЕННЫХ И МУНИЦИПАЛЬНЫХ УСЛУГ</w:t>
      </w:r>
    </w:p>
    <w:p w14:paraId="61A2DEE3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404D872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>
        <w:rPr>
          <w:rFonts w:ascii="Liberation Serif" w:hAnsi="Liberation Serif"/>
          <w:sz w:val="28"/>
          <w:szCs w:val="28"/>
        </w:rPr>
        <w:t xml:space="preserve">Уполномоченного органа, должностных лиц Уполномоченного органа, муниципальных служащих, должностного лица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</w:t>
      </w:r>
      <w:r>
        <w:rPr>
          <w:rFonts w:ascii="Liberation Serif" w:hAnsi="Liberation Serif"/>
          <w:sz w:val="28"/>
          <w:szCs w:val="28"/>
        </w:rPr>
        <w:t>(далее - жалоба).</w:t>
      </w:r>
    </w:p>
    <w:p w14:paraId="7946B11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Заявитель, подавший жалобу, несет ответственность, в соответствии с действующим законодательством, за достоверность сведений, содержащихся в представленной жалобе и прилагаемых к ней документах.</w:t>
      </w:r>
    </w:p>
    <w:p w14:paraId="2804BBF7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5.2. Предметом досудебного (внесудебного) о</w:t>
      </w:r>
      <w:r>
        <w:rPr>
          <w:rFonts w:ascii="Liberation Serif" w:hAnsi="Liberation Serif"/>
          <w:sz w:val="28"/>
          <w:szCs w:val="28"/>
        </w:rPr>
        <w:t>бжалования являются конкретное решение или действие (бездействие) органа, предоставляющего муниципальную услугу, а также действия (бездействие) должностных лиц и муниципальных служащих в ходе предоставления муниципальной услуги, в результате которых наруше</w:t>
      </w:r>
      <w:r>
        <w:rPr>
          <w:rFonts w:ascii="Liberation Serif" w:hAnsi="Liberation Serif"/>
          <w:sz w:val="28"/>
          <w:szCs w:val="28"/>
        </w:rPr>
        <w:t>ны права Заявителя на получение муниципальной услуги, созданы препятствия к предоставлению ему муниципальной услуги.</w:t>
      </w:r>
    </w:p>
    <w:p w14:paraId="58ABA8E7" w14:textId="77777777" w:rsidR="00315E59" w:rsidRDefault="008E2B5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5.3. Заявитель может обратиться с жалобой, в том числе в следующих случаях:</w:t>
      </w:r>
    </w:p>
    <w:p w14:paraId="4C7B8C45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нарушение срока регистрации запроса Заявителя о предоставлен</w:t>
      </w:r>
      <w:r>
        <w:rPr>
          <w:rFonts w:ascii="Liberation Serif" w:hAnsi="Liberation Serif"/>
          <w:sz w:val="28"/>
          <w:szCs w:val="28"/>
        </w:rPr>
        <w:t>ии муниципальной услуги;</w:t>
      </w:r>
    </w:p>
    <w:p w14:paraId="3AC1118D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нарушение срока предоставления муниципальной услуги;</w:t>
      </w:r>
    </w:p>
    <w:p w14:paraId="1BCB29F0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</w:t>
      </w:r>
      <w:r>
        <w:rPr>
          <w:rFonts w:ascii="Liberation Serif" w:hAnsi="Liberation Serif"/>
          <w:sz w:val="28"/>
          <w:szCs w:val="28"/>
        </w:rPr>
        <w:t>ципальными правовыми актами для предоставления муниципальной услуги;</w:t>
      </w:r>
    </w:p>
    <w:p w14:paraId="5C149C40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</w:t>
      </w:r>
      <w:r>
        <w:rPr>
          <w:rFonts w:ascii="Liberation Serif" w:hAnsi="Liberation Serif"/>
          <w:sz w:val="28"/>
          <w:szCs w:val="28"/>
        </w:rPr>
        <w:t>пальными правовыми актами для предоставления муниципальной услуги, у Заявителя;</w:t>
      </w:r>
    </w:p>
    <w:p w14:paraId="1DBB28B5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</w:t>
      </w:r>
      <w:r>
        <w:rPr>
          <w:rFonts w:ascii="Liberation Serif" w:hAnsi="Liberation Serif"/>
          <w:sz w:val="28"/>
          <w:szCs w:val="28"/>
        </w:rPr>
        <w:t>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301558FC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ж) затребование с Заявителя при предоставлении муниципальной услуги платы, не предусмотренной нормативными правовыми актам</w:t>
      </w:r>
      <w:r>
        <w:rPr>
          <w:rFonts w:ascii="Liberation Serif" w:hAnsi="Liberation Serif"/>
          <w:sz w:val="28"/>
          <w:szCs w:val="28"/>
        </w:rPr>
        <w:t>и органов местного самоуправления;</w:t>
      </w:r>
    </w:p>
    <w:p w14:paraId="3E037BFC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з)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</w:t>
      </w:r>
      <w:r>
        <w:rPr>
          <w:rFonts w:ascii="Liberation Serif" w:hAnsi="Liberation Serif"/>
          <w:sz w:val="28"/>
          <w:szCs w:val="28"/>
        </w:rPr>
        <w:t>ги документах либо нарушение установленного срока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таких исправлений.</w:t>
      </w:r>
    </w:p>
    <w:p w14:paraId="26B8547B" w14:textId="77777777" w:rsidR="00315E59" w:rsidRDefault="00315E59">
      <w:pPr>
        <w:widowControl w:val="0"/>
        <w:ind w:firstLine="540"/>
        <w:jc w:val="both"/>
        <w:rPr>
          <w:rFonts w:ascii="Liberation Serif" w:hAnsi="Liberation Serif"/>
          <w:b/>
          <w:sz w:val="20"/>
          <w:szCs w:val="20"/>
        </w:rPr>
      </w:pPr>
    </w:p>
    <w:p w14:paraId="088DB5AC" w14:textId="77777777" w:rsidR="00315E59" w:rsidRDefault="008E2B5A">
      <w:pPr>
        <w:widowControl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Общие требования к порядку подачи и рассмотрения жалобы.</w:t>
      </w:r>
    </w:p>
    <w:p w14:paraId="3F7F49CC" w14:textId="77777777" w:rsidR="00315E59" w:rsidRDefault="00315E59">
      <w:pPr>
        <w:widowControl w:val="0"/>
        <w:ind w:firstLine="540"/>
        <w:jc w:val="both"/>
        <w:rPr>
          <w:rFonts w:ascii="Liberation Serif" w:hAnsi="Liberation Serif"/>
          <w:b/>
          <w:sz w:val="20"/>
          <w:szCs w:val="20"/>
        </w:rPr>
      </w:pPr>
    </w:p>
    <w:p w14:paraId="113EE770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5.4. Жалоба подается в письменной форме на бумажном носителе, в электронной форме в Уполномоченный орган, предоставляющий муници</w:t>
      </w:r>
      <w:r>
        <w:rPr>
          <w:rFonts w:ascii="Liberation Serif" w:hAnsi="Liberation Serif"/>
          <w:sz w:val="28"/>
          <w:szCs w:val="28"/>
        </w:rPr>
        <w:t xml:space="preserve">пальную услугу. </w:t>
      </w:r>
    </w:p>
    <w:p w14:paraId="35415C60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Жалобы на решения, принятые руководителем Уполномоченного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</w:t>
      </w:r>
      <w:r>
        <w:rPr>
          <w:rFonts w:ascii="Liberation Serif" w:hAnsi="Liberation Serif"/>
          <w:sz w:val="28"/>
          <w:szCs w:val="28"/>
        </w:rPr>
        <w:t>оставляющего муниципальную услугу.</w:t>
      </w:r>
    </w:p>
    <w:p w14:paraId="27819A8E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5.5. Жалоба может быть направлена по почте, с использованием информационно-телекоммуникационной сети Интернет, официального сайта органа местного самоуправления, предоставляющего муниципальную услугу, а также может быть п</w:t>
      </w:r>
      <w:r>
        <w:rPr>
          <w:rFonts w:ascii="Liberation Serif" w:hAnsi="Liberation Serif"/>
          <w:sz w:val="28"/>
          <w:szCs w:val="28"/>
        </w:rPr>
        <w:t xml:space="preserve">ринята при личном приеме заявителя или через МФЦ. </w:t>
      </w:r>
    </w:p>
    <w:p w14:paraId="3212FE99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5.6. Жалоба должна содержать:</w:t>
      </w:r>
    </w:p>
    <w:p w14:paraId="1DBDF239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а) наименование Уполномоченного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>
        <w:rPr>
          <w:rFonts w:ascii="Liberation Serif" w:hAnsi="Liberation Serif"/>
          <w:sz w:val="28"/>
          <w:szCs w:val="28"/>
        </w:rPr>
        <w:t>решения и действия (бездействие) которых обжалуются;</w:t>
      </w:r>
    </w:p>
    <w:p w14:paraId="1B0248DB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</w:t>
      </w:r>
      <w:r>
        <w:rPr>
          <w:rFonts w:ascii="Liberation Serif" w:hAnsi="Liberation Serif"/>
          <w:sz w:val="28"/>
          <w:szCs w:val="28"/>
        </w:rPr>
        <w:t>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41B1AC5C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сведения об обжалуемых решениях и действиях (бездействии) Уполномоченного органа, предоставляющего муниципал</w:t>
      </w:r>
      <w:r>
        <w:rPr>
          <w:rFonts w:ascii="Liberation Serif" w:hAnsi="Liberation Serif"/>
          <w:sz w:val="28"/>
          <w:szCs w:val="28"/>
        </w:rPr>
        <w:t>ьную услугу, должностного лица органа, предоставляющего муниципальную услугу, либо муниципального служащего;</w:t>
      </w:r>
    </w:p>
    <w:p w14:paraId="582E251B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г) доводы, на основании которых Заявитель не согласен с решением и действием (бездействием) Уполномоченного органа, предоставляющего муниципальную </w:t>
      </w:r>
      <w:r>
        <w:rPr>
          <w:rFonts w:ascii="Liberation Serif" w:hAnsi="Liberation Serif"/>
          <w:sz w:val="28"/>
          <w:szCs w:val="28"/>
        </w:rPr>
        <w:t>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14:paraId="7D5254EC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5.7. Жалоба, поступившая в Уполномоченный ор</w:t>
      </w:r>
      <w:r>
        <w:rPr>
          <w:rFonts w:ascii="Liberation Serif" w:hAnsi="Liberation Serif"/>
          <w:sz w:val="28"/>
          <w:szCs w:val="28"/>
        </w:rPr>
        <w:t xml:space="preserve">ган,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Уполномоченного органа, предоставляющего муниципальную услугу, должностного </w:t>
      </w:r>
      <w:r>
        <w:rPr>
          <w:rFonts w:ascii="Liberation Serif" w:hAnsi="Liberation Serif"/>
          <w:sz w:val="28"/>
          <w:szCs w:val="28"/>
        </w:rPr>
        <w:t>лица Уполномоченного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</w:t>
      </w:r>
      <w:r>
        <w:rPr>
          <w:rFonts w:ascii="Liberation Serif" w:hAnsi="Liberation Serif"/>
          <w:sz w:val="28"/>
          <w:szCs w:val="28"/>
        </w:rPr>
        <w:t>ня ее регистрации.</w:t>
      </w:r>
    </w:p>
    <w:p w14:paraId="5A90D2F3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5.8. Многофункциональный центр при поступлении жалобы на Уполномоченный орган обеспечивает передачу указанной жалобы в Уполномоченный орган на бумажном носителе или в электронном виде в порядке, установленном соглашением о взаимодействии</w:t>
      </w:r>
      <w:r>
        <w:rPr>
          <w:rFonts w:ascii="Liberation Serif" w:hAnsi="Liberation Serif"/>
          <w:sz w:val="28"/>
          <w:szCs w:val="28"/>
        </w:rPr>
        <w:t xml:space="preserve"> между многофункциональным центром и указанным органом. При этом срок такой передачи не может быть позднее следующего рабочего дня со дня поступления жалобы на Уполномоченный орган.</w:t>
      </w:r>
    </w:p>
    <w:p w14:paraId="00F99FCE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5.9. По результатам рассмотрения жалобы Уполномоченный орган, предоставляю</w:t>
      </w:r>
      <w:r>
        <w:rPr>
          <w:rFonts w:ascii="Liberation Serif" w:hAnsi="Liberation Serif"/>
          <w:sz w:val="28"/>
          <w:szCs w:val="28"/>
        </w:rPr>
        <w:t>щий муниципальную услугу, принимает одно из следующих решений:</w:t>
      </w:r>
    </w:p>
    <w:p w14:paraId="0374480E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</w:t>
      </w:r>
      <w:r>
        <w:rPr>
          <w:rFonts w:ascii="Liberation Serif" w:hAnsi="Liberation Serif"/>
          <w:sz w:val="28"/>
          <w:szCs w:val="28"/>
        </w:rPr>
        <w:t>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Федерации;</w:t>
      </w:r>
    </w:p>
    <w:p w14:paraId="1EFCE6A1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отказывает в удовлетворении жалобы.</w:t>
      </w:r>
    </w:p>
    <w:p w14:paraId="67286D89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5.10. Не позднее дня, следующего за днем принятия решени</w:t>
      </w:r>
      <w:r>
        <w:rPr>
          <w:rFonts w:ascii="Liberation Serif" w:hAnsi="Liberation Serif"/>
          <w:sz w:val="28"/>
          <w:szCs w:val="28"/>
        </w:rPr>
        <w:t>я, Заявителю в письменной форме или в электронной форме направляется мотивированный ответ о результатах рассмотрения жалобы.</w:t>
      </w:r>
    </w:p>
    <w:p w14:paraId="14FF006B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</w:t>
      </w:r>
      <w:r>
        <w:rPr>
          <w:rFonts w:ascii="Liberation Serif" w:hAnsi="Liberation Serif"/>
          <w:sz w:val="28"/>
          <w:szCs w:val="28"/>
        </w:rPr>
        <w:t>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15BFCA5D" w14:textId="77777777" w:rsidR="00315E59" w:rsidRDefault="008E2B5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5.12. Положения настоящего раздела административного регламента предоставления муниципальной услуги, </w:t>
      </w:r>
      <w:r>
        <w:rPr>
          <w:rFonts w:ascii="Liberation Serif" w:hAnsi="Liberation Serif"/>
          <w:sz w:val="28"/>
          <w:szCs w:val="28"/>
        </w:rPr>
        <w:t>устанавливающие порядок рассмотрения жалоб на нарушения прав граждан и организаций при предоставлении муниципальных услуг, не распространяются на отношения, регулируемые Федеральным законом № 59-ФЗ.</w:t>
      </w:r>
    </w:p>
    <w:p w14:paraId="79C2FBD1" w14:textId="77777777" w:rsidR="00315E59" w:rsidRDefault="008E2B5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5.13. В соответствии со ст. 5 Федерального закона № 59-ФЗ</w:t>
      </w:r>
      <w:r>
        <w:rPr>
          <w:rFonts w:ascii="Liberation Serif" w:hAnsi="Liberation Serif"/>
          <w:sz w:val="28"/>
          <w:szCs w:val="28"/>
        </w:rPr>
        <w:t xml:space="preserve"> при рассмотрении обращения государственным органом, органом местного самоуправления или должностным лицом гражданин имеет право обращаться с жалобой на принятое по обращению решение или на действие (бездействие) в связи с рассмотрением обращения в админис</w:t>
      </w:r>
      <w:r>
        <w:rPr>
          <w:rFonts w:ascii="Liberation Serif" w:hAnsi="Liberation Serif"/>
          <w:sz w:val="28"/>
          <w:szCs w:val="28"/>
        </w:rPr>
        <w:t>тративном и (или) судебном порядке с законодательством Российской Федерации.</w:t>
      </w:r>
    </w:p>
    <w:p w14:paraId="48437D4E" w14:textId="77777777" w:rsidR="00315E59" w:rsidRDefault="00315E59">
      <w:pPr>
        <w:pStyle w:val="ConsPlusNormal"/>
        <w:suppressAutoHyphens/>
        <w:ind w:firstLine="540"/>
        <w:jc w:val="both"/>
        <w:rPr>
          <w:rFonts w:ascii="Liberation Serif" w:hAnsi="Liberation Serif"/>
          <w:b/>
          <w:sz w:val="20"/>
          <w:szCs w:val="20"/>
        </w:rPr>
      </w:pPr>
    </w:p>
    <w:p w14:paraId="602B0741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6DC2345C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4E5F8EE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5.14.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42FA19E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Уполномоченный орган – на решение и (или) действия (бездействие) должностного лица, руководите</w:t>
      </w:r>
      <w:r>
        <w:rPr>
          <w:rFonts w:ascii="Liberation Serif" w:hAnsi="Liberation Serif"/>
          <w:sz w:val="28"/>
          <w:szCs w:val="28"/>
        </w:rPr>
        <w:t>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14:paraId="0FC04833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вышестоящий орган на решение и (или) действия (бездействие) должностного лица, руководителя Уполномочен</w:t>
      </w:r>
      <w:r>
        <w:rPr>
          <w:rFonts w:ascii="Liberation Serif" w:hAnsi="Liberation Serif"/>
          <w:sz w:val="28"/>
          <w:szCs w:val="28"/>
        </w:rPr>
        <w:t>ного органа;</w:t>
      </w:r>
    </w:p>
    <w:p w14:paraId="5E9E967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04FFD13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учредителю многофункционального центра (Министерство цифрового развития и связи Свердловской области) – на решение и дейс</w:t>
      </w:r>
      <w:r>
        <w:rPr>
          <w:rFonts w:ascii="Liberation Serif" w:hAnsi="Liberation Serif"/>
          <w:sz w:val="28"/>
          <w:szCs w:val="28"/>
        </w:rPr>
        <w:t>твия (бездействие) многофункционального центра.</w:t>
      </w:r>
    </w:p>
    <w:p w14:paraId="650AE1DB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>Жалоба на решения, действия (бездействие) должностных лиц, муниципальных служащих, участвующих в предоставлении муниципальной услуги, направляются руководителю Уполномоченного органа, предоставляющего муницип</w:t>
      </w:r>
      <w:r>
        <w:rPr>
          <w:rFonts w:ascii="Liberation Serif" w:hAnsi="Liberation Serif"/>
          <w:sz w:val="28"/>
          <w:szCs w:val="28"/>
        </w:rPr>
        <w:t xml:space="preserve">альную услугу, и рассматриваются его руководителем в порядке, предусмотренном </w:t>
      </w:r>
      <w:hyperlink r:id="rId42" w:history="1">
        <w:r>
          <w:rPr>
            <w:rFonts w:ascii="Liberation Serif" w:hAnsi="Liberation Serif"/>
            <w:sz w:val="28"/>
            <w:szCs w:val="28"/>
          </w:rPr>
          <w:t>главой 2.1</w:t>
        </w:r>
      </w:hyperlink>
      <w:r>
        <w:rPr>
          <w:rFonts w:ascii="Liberation Serif" w:hAnsi="Liberation Serif"/>
          <w:sz w:val="28"/>
          <w:szCs w:val="28"/>
        </w:rPr>
        <w:t xml:space="preserve"> Федеральн</w:t>
      </w:r>
      <w:r>
        <w:rPr>
          <w:rFonts w:ascii="Liberation Serif" w:hAnsi="Liberation Serif"/>
          <w:sz w:val="28"/>
          <w:szCs w:val="28"/>
        </w:rPr>
        <w:t xml:space="preserve">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210-ФЗ.</w:t>
      </w:r>
    </w:p>
    <w:p w14:paraId="6D87807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многофункциональном центре, у учредителя многофункционального центра определяются уполномоченные должностные лица на рассмотрение жалоб.</w:t>
      </w:r>
    </w:p>
    <w:p w14:paraId="02579938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759D99EF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3A27668E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14962264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</w:t>
      </w:r>
      <w:r>
        <w:rPr>
          <w:rFonts w:ascii="Liberation Serif" w:hAnsi="Liberation Serif"/>
          <w:sz w:val="28"/>
          <w:szCs w:val="28"/>
        </w:rPr>
        <w:t>льзованием единого портала государственных и муниципальных услуг (функций)</w:t>
      </w:r>
    </w:p>
    <w:p w14:paraId="5EB210C5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703A497A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5.15. Уполномоченный орган, предоставляющий муниципальную услугу, многофункциональный центр, а также учредитель многофункционального центра обеспечивают:</w:t>
      </w:r>
    </w:p>
    <w:p w14:paraId="0721CD74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информирование заявител</w:t>
      </w:r>
      <w:r>
        <w:rPr>
          <w:rFonts w:ascii="Liberation Serif" w:hAnsi="Liberation Serif" w:cs="Liberation Serif"/>
          <w:sz w:val="28"/>
          <w:szCs w:val="28"/>
        </w:rPr>
        <w:t>ей о порядке обжалования решений и действий (бездействия) органа местного самоуправления муниципального образования Свердловской области, предоставляющего муниципальную услугу, и муниципальных служащих, решений и действий (бездействия) многофункционального</w:t>
      </w:r>
      <w:r>
        <w:rPr>
          <w:rFonts w:ascii="Liberation Serif" w:hAnsi="Liberation Serif" w:cs="Liberation Serif"/>
          <w:sz w:val="28"/>
          <w:szCs w:val="28"/>
        </w:rPr>
        <w:t xml:space="preserve"> центра, его должностных лиц и работников посредством размещения информации:</w:t>
      </w:r>
    </w:p>
    <w:p w14:paraId="36D37FA2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стендах в местах предоставления муниципальных услуг;</w:t>
      </w:r>
    </w:p>
    <w:p w14:paraId="6AD42EEF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на официальных сайтах органов, предоставляющих муниципальные услуги, многофункционального центра (</w:t>
      </w:r>
      <w:hyperlink r:id="rId43" w:history="1">
        <w:r>
          <w:rPr>
            <w:rFonts w:ascii="Liberation Serif" w:hAnsi="Liberation Serif" w:cs="Liberation Serif"/>
            <w:sz w:val="28"/>
            <w:szCs w:val="28"/>
          </w:rPr>
          <w:t>http://mfc66.ru/</w:t>
        </w:r>
      </w:hyperlink>
      <w:r>
        <w:rPr>
          <w:rFonts w:ascii="Liberation Serif" w:hAnsi="Liberation Serif" w:cs="Liberation Serif"/>
          <w:sz w:val="28"/>
          <w:szCs w:val="28"/>
        </w:rPr>
        <w:t>) и учредителя многофункционального центра предоставления государственных и муниципальных услуг (</w:t>
      </w:r>
      <w:hyperlink r:id="rId44" w:history="1">
        <w:r>
          <w:rPr>
            <w:sz w:val="28"/>
          </w:rPr>
          <w:t>http://digital.midural.ru/</w:t>
        </w:r>
      </w:hyperlink>
      <w:r>
        <w:rPr>
          <w:rFonts w:ascii="Liberation Serif" w:hAnsi="Liberation Serif" w:cs="Liberation Serif"/>
          <w:sz w:val="28"/>
          <w:szCs w:val="28"/>
        </w:rPr>
        <w:t>);</w:t>
      </w:r>
    </w:p>
    <w:p w14:paraId="691972CB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ЕПГУ в разделе «Дополнительная информация» соответствующей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муниципальной услуги;</w:t>
      </w:r>
    </w:p>
    <w:p w14:paraId="1055CC36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консультирование заявителей о порядке обжалования решений и действий (бездействия) Уполномоченного органа, предоставляющего муниципальную услугу, его муниципальных служащих, решений и действий (бездействия) многофункционального це</w:t>
      </w:r>
      <w:r>
        <w:rPr>
          <w:rFonts w:ascii="Liberation Serif" w:hAnsi="Liberation Serif" w:cs="Liberation Serif"/>
          <w:sz w:val="28"/>
          <w:szCs w:val="28"/>
        </w:rPr>
        <w:t>нтра, его должностных лиц и работников, в том числе по телефону, электронной почте, при личном приеме.</w:t>
      </w:r>
    </w:p>
    <w:p w14:paraId="4687EDC3" w14:textId="77777777" w:rsidR="00315E59" w:rsidRDefault="00315E59">
      <w:pPr>
        <w:pStyle w:val="ConsPlusTitle"/>
        <w:suppressAutoHyphens/>
        <w:jc w:val="center"/>
        <w:rPr>
          <w:rFonts w:ascii="Liberation Serif" w:hAnsi="Liberation Serif"/>
          <w:sz w:val="20"/>
          <w:szCs w:val="20"/>
        </w:rPr>
      </w:pPr>
    </w:p>
    <w:p w14:paraId="67B929E1" w14:textId="77777777" w:rsidR="00315E59" w:rsidRDefault="008E2B5A">
      <w:pPr>
        <w:widowControl w:val="0"/>
        <w:shd w:val="clear" w:color="auto" w:fill="FFFFFF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Перечень нормативных правовых актов, регулирующих порядок</w:t>
      </w:r>
    </w:p>
    <w:p w14:paraId="458886FD" w14:textId="77777777" w:rsidR="00315E59" w:rsidRDefault="008E2B5A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досудебного (внесудебного) обжалования действий (бездействия) </w:t>
      </w:r>
    </w:p>
    <w:p w14:paraId="21AF611E" w14:textId="77777777" w:rsidR="00315E59" w:rsidRDefault="008E2B5A">
      <w:pPr>
        <w:widowControl w:val="0"/>
        <w:shd w:val="clear" w:color="auto" w:fill="FFFFFF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 (или) решений, </w:t>
      </w:r>
      <w:r>
        <w:rPr>
          <w:rFonts w:ascii="Liberation Serif" w:hAnsi="Liberation Serif" w:cs="Liberation Serif"/>
          <w:b/>
          <w:bCs/>
          <w:sz w:val="28"/>
          <w:szCs w:val="28"/>
        </w:rPr>
        <w:t>принятых (осуществленных) в ходе предоставления</w:t>
      </w:r>
    </w:p>
    <w:p w14:paraId="602D8121" w14:textId="77777777" w:rsidR="00315E59" w:rsidRDefault="008E2B5A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муниципальной услуги</w:t>
      </w:r>
    </w:p>
    <w:p w14:paraId="4CBFC8E5" w14:textId="77777777" w:rsidR="00315E59" w:rsidRDefault="00315E59">
      <w:pPr>
        <w:widowControl w:val="0"/>
        <w:shd w:val="clear" w:color="auto" w:fill="FFFFFF"/>
        <w:jc w:val="center"/>
        <w:rPr>
          <w:rFonts w:ascii="Liberation Serif" w:hAnsi="Liberation Serif" w:cs="Liberation Serif"/>
          <w:sz w:val="20"/>
          <w:szCs w:val="20"/>
        </w:rPr>
      </w:pPr>
    </w:p>
    <w:p w14:paraId="748AE755" w14:textId="77777777" w:rsidR="00315E59" w:rsidRDefault="008E2B5A">
      <w:pPr>
        <w:widowControl w:val="0"/>
        <w:shd w:val="clear" w:color="auto" w:fill="FFFFFF"/>
        <w:tabs>
          <w:tab w:val="left" w:pos="1387"/>
        </w:tabs>
        <w:ind w:firstLine="709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5.16.</w:t>
      </w:r>
      <w:r>
        <w:rPr>
          <w:rFonts w:ascii="Liberation Serif" w:hAnsi="Liberation Serif" w:cs="Liberation Serif"/>
          <w:sz w:val="28"/>
          <w:szCs w:val="28"/>
        </w:rPr>
        <w:t> 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</w:t>
      </w:r>
      <w:r>
        <w:rPr>
          <w:rFonts w:ascii="Liberation Serif" w:hAnsi="Liberation Serif" w:cs="Liberation Serif"/>
          <w:sz w:val="28"/>
          <w:szCs w:val="28"/>
        </w:rPr>
        <w:t>тся:</w:t>
      </w:r>
    </w:p>
    <w:p w14:paraId="0FD9A889" w14:textId="77777777" w:rsidR="00315E59" w:rsidRDefault="008E2B5A">
      <w:pPr>
        <w:widowControl w:val="0"/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статьями 11.1-11.3 Федерального закона № 210-ФЗ;</w:t>
      </w:r>
    </w:p>
    <w:p w14:paraId="2C233E9A" w14:textId="77777777" w:rsidR="00315E59" w:rsidRDefault="008E2B5A">
      <w:pPr>
        <w:widowControl w:val="0"/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 22.11.2018 № 828 - ПП «Об утверждении Положения об особенностях подачи и рассмотрения жалоб на решения и действия (бездействие) исполнительных орган</w:t>
      </w:r>
      <w:r>
        <w:rPr>
          <w:rFonts w:ascii="Liberation Serif" w:hAnsi="Liberation Serif" w:cs="Liberation Serif"/>
          <w:sz w:val="28"/>
          <w:szCs w:val="28"/>
        </w:rPr>
        <w:t>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</w:t>
      </w:r>
      <w:r>
        <w:rPr>
          <w:rFonts w:ascii="Liberation Serif" w:hAnsi="Liberation Serif" w:cs="Liberation Serif"/>
          <w:sz w:val="28"/>
          <w:szCs w:val="28"/>
        </w:rPr>
        <w:t>акже на решения и действия (бездействие) многофункционального центра предоставления государственных и муниципальных услуг и его работников»;</w:t>
      </w:r>
    </w:p>
    <w:p w14:paraId="5F256193" w14:textId="77777777" w:rsidR="00315E59" w:rsidRDefault="008E2B5A">
      <w:pPr>
        <w:pStyle w:val="ConsPlusNormal"/>
        <w:widowControl/>
        <w:suppressAutoHyphens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</w:t>
      </w:r>
      <w:hyperlink r:id="rId45" w:history="1">
        <w:r>
          <w:rPr>
            <w:rFonts w:ascii="Liberation Serif" w:hAnsi="Liberation Serif"/>
            <w:sz w:val="28"/>
            <w:szCs w:val="28"/>
          </w:rPr>
          <w:t>остановлением</w:t>
        </w:r>
      </w:hyperlink>
      <w:r>
        <w:rPr>
          <w:rFonts w:ascii="Liberation Serif" w:hAnsi="Liberation Serif"/>
          <w:sz w:val="28"/>
          <w:szCs w:val="28"/>
        </w:rPr>
        <w:t xml:space="preserve">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14.08.2020 № 639 «Об утверждении Положения об особенностях подачи и рассмотрения жалоб на решения и действия (бездействие) структурных подразделений админис</w:t>
      </w:r>
      <w:r>
        <w:rPr>
          <w:rFonts w:ascii="Liberation Serif" w:hAnsi="Liberation Serif"/>
          <w:sz w:val="28"/>
          <w:szCs w:val="28"/>
        </w:rPr>
        <w:t>трации городского округа Верхняя Пышма, предоставляющих муниципальные услуги, их должностных лиц, муниципальных служащих, предоставляющих муниципальные услуги, а также на решения и действия (бездействие) муниципальных учреждений, предоставляющих муниципаль</w:t>
      </w:r>
      <w:r>
        <w:rPr>
          <w:rFonts w:ascii="Liberation Serif" w:hAnsi="Liberation Serif"/>
          <w:sz w:val="28"/>
          <w:szCs w:val="28"/>
        </w:rPr>
        <w:t>ные услуги, и их работников».</w:t>
      </w:r>
    </w:p>
    <w:p w14:paraId="381D371E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Полная информация о порядке подачи и рассмотрения жалобы на решения и действия (бездействие) Уполномоченного органа, предоставляющего муниципальную услугу, его должностных лиц и муниципальных служащих Уполномоченного органа, а</w:t>
      </w:r>
      <w:r>
        <w:rPr>
          <w:rFonts w:ascii="Liberation Serif" w:hAnsi="Liberation Serif" w:cs="Liberation Serif"/>
          <w:sz w:val="28"/>
          <w:szCs w:val="28"/>
        </w:rPr>
        <w:t xml:space="preserve"> также решения и действия (бездействие) многофункционального центра, работников многофункционального центра размещена на Едином портале в разделе «Дополнительная информация» соответствующей муниципальной услуги по адресу: </w:t>
      </w:r>
      <w:hyperlink r:id="rId46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https://do.gosuslugi.ru/</w:t>
        </w:r>
      </w:hyperlink>
      <w:r>
        <w:rPr>
          <w:rFonts w:ascii="Liberation Serif" w:hAnsi="Liberation Serif"/>
          <w:sz w:val="28"/>
          <w:szCs w:val="28"/>
        </w:rPr>
        <w:t>.</w:t>
      </w:r>
    </w:p>
    <w:p w14:paraId="53D85742" w14:textId="77777777" w:rsidR="00315E59" w:rsidRDefault="00315E59">
      <w:pPr>
        <w:widowControl w:val="0"/>
        <w:shd w:val="clear" w:color="auto" w:fill="FFFFFF"/>
        <w:tabs>
          <w:tab w:val="left" w:pos="1387"/>
        </w:tabs>
        <w:ind w:firstLine="709"/>
        <w:jc w:val="both"/>
        <w:rPr>
          <w:rFonts w:ascii="Liberation Serif" w:hAnsi="Liberation Serif" w:cs="Liberation Serif"/>
          <w:b/>
          <w:bCs/>
          <w:spacing w:val="-2"/>
          <w:sz w:val="20"/>
          <w:szCs w:val="20"/>
        </w:rPr>
      </w:pPr>
    </w:p>
    <w:p w14:paraId="2D986541" w14:textId="77777777" w:rsidR="00315E59" w:rsidRDefault="008E2B5A">
      <w:pPr>
        <w:widowControl w:val="0"/>
        <w:shd w:val="clear" w:color="auto" w:fill="FFFFFF"/>
        <w:tabs>
          <w:tab w:val="left" w:pos="1387"/>
        </w:tabs>
        <w:ind w:firstLine="709"/>
        <w:jc w:val="center"/>
        <w:rPr>
          <w:rFonts w:ascii="Liberation Serif" w:hAnsi="Liberation Serif" w:cs="Liberation Serif"/>
          <w:b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/>
          <w:bCs/>
          <w:spacing w:val="-2"/>
          <w:sz w:val="28"/>
          <w:szCs w:val="28"/>
        </w:rPr>
        <w:t xml:space="preserve">VI. ОСОБЕННОСТИ ВЫПОЛНЕНИЯ АДМИНИСТРАТИВНЫХ ПРОЦЕДУР (ДЕЙСТВИЙ) В МНОГОФУНКЦИОНАЛЬНЫХ </w:t>
      </w:r>
    </w:p>
    <w:p w14:paraId="4A714621" w14:textId="77777777" w:rsidR="00315E59" w:rsidRDefault="008E2B5A">
      <w:pPr>
        <w:widowControl w:val="0"/>
        <w:shd w:val="clear" w:color="auto" w:fill="FFFFFF"/>
        <w:tabs>
          <w:tab w:val="left" w:pos="1387"/>
        </w:tabs>
        <w:ind w:firstLine="709"/>
        <w:jc w:val="center"/>
        <w:rPr>
          <w:rFonts w:ascii="Liberation Serif" w:hAnsi="Liberation Serif" w:cs="Liberation Serif"/>
          <w:b/>
          <w:bCs/>
          <w:spacing w:val="-2"/>
          <w:sz w:val="28"/>
          <w:szCs w:val="28"/>
        </w:rPr>
      </w:pPr>
      <w:r>
        <w:rPr>
          <w:rFonts w:ascii="Liberation Serif" w:hAnsi="Liberation Serif" w:cs="Liberation Serif"/>
          <w:b/>
          <w:bCs/>
          <w:spacing w:val="-2"/>
          <w:sz w:val="28"/>
          <w:szCs w:val="28"/>
        </w:rPr>
        <w:t xml:space="preserve">ЦЕНТРАХ ПРЕДОСТАВЛЕНИЯ ГОСУДАРСТВЕННЫХ </w:t>
      </w:r>
    </w:p>
    <w:p w14:paraId="769C3FD2" w14:textId="77777777" w:rsidR="00315E59" w:rsidRDefault="008E2B5A">
      <w:pPr>
        <w:widowControl w:val="0"/>
        <w:shd w:val="clear" w:color="auto" w:fill="FFFFFF"/>
        <w:tabs>
          <w:tab w:val="left" w:pos="1387"/>
        </w:tabs>
        <w:ind w:firstLine="709"/>
        <w:jc w:val="center"/>
      </w:pPr>
      <w:r>
        <w:rPr>
          <w:rFonts w:ascii="Liberation Serif" w:hAnsi="Liberation Serif" w:cs="Liberation Serif"/>
          <w:b/>
          <w:bCs/>
          <w:spacing w:val="-2"/>
          <w:sz w:val="28"/>
          <w:szCs w:val="28"/>
        </w:rPr>
        <w:t>И МУНИЦИПАЛЬНЫХ УСЛУГ</w:t>
      </w:r>
    </w:p>
    <w:p w14:paraId="63494157" w14:textId="77777777" w:rsidR="00315E59" w:rsidRDefault="00315E59">
      <w:pPr>
        <w:widowControl w:val="0"/>
        <w:shd w:val="clear" w:color="auto" w:fill="FFFFFF"/>
        <w:ind w:firstLine="96"/>
        <w:jc w:val="center"/>
        <w:rPr>
          <w:rFonts w:ascii="Liberation Serif" w:hAnsi="Liberation Serif" w:cs="Liberation Serif"/>
          <w:b/>
          <w:bCs/>
          <w:spacing w:val="-2"/>
          <w:sz w:val="20"/>
          <w:szCs w:val="20"/>
        </w:rPr>
      </w:pPr>
    </w:p>
    <w:p w14:paraId="0C5C8FBC" w14:textId="77777777" w:rsidR="00315E59" w:rsidRDefault="008E2B5A">
      <w:pPr>
        <w:widowControl w:val="0"/>
        <w:shd w:val="clear" w:color="auto" w:fill="FFFFFF"/>
        <w:ind w:firstLine="96"/>
        <w:jc w:val="center"/>
      </w:pPr>
      <w:r>
        <w:rPr>
          <w:rFonts w:ascii="Liberation Serif" w:hAnsi="Liberation Serif" w:cs="Liberation Serif"/>
          <w:b/>
          <w:bCs/>
          <w:spacing w:val="-2"/>
          <w:sz w:val="28"/>
          <w:szCs w:val="28"/>
        </w:rPr>
        <w:t xml:space="preserve">Исчерпывающий перечень административных процедур (действий) при </w:t>
      </w:r>
      <w:r>
        <w:rPr>
          <w:rFonts w:ascii="Liberation Serif" w:hAnsi="Liberation Serif" w:cs="Liberation Serif"/>
          <w:b/>
          <w:bCs/>
          <w:spacing w:val="-2"/>
          <w:sz w:val="28"/>
          <w:szCs w:val="28"/>
        </w:rPr>
        <w:t>предоставлении муниципальной услуги, выполняемых</w:t>
      </w:r>
    </w:p>
    <w:p w14:paraId="5602CCB4" w14:textId="77777777" w:rsidR="00315E59" w:rsidRDefault="008E2B5A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многофункциональными центрами</w:t>
      </w:r>
    </w:p>
    <w:p w14:paraId="4473F214" w14:textId="77777777" w:rsidR="00315E59" w:rsidRDefault="00315E59">
      <w:pPr>
        <w:widowControl w:val="0"/>
        <w:shd w:val="clear" w:color="auto" w:fill="FFFFFF"/>
        <w:jc w:val="center"/>
        <w:rPr>
          <w:rFonts w:ascii="Liberation Serif" w:hAnsi="Liberation Serif" w:cs="Liberation Serif"/>
          <w:sz w:val="20"/>
          <w:szCs w:val="20"/>
        </w:rPr>
      </w:pPr>
    </w:p>
    <w:p w14:paraId="2F1AB731" w14:textId="77777777" w:rsidR="00315E59" w:rsidRDefault="008E2B5A">
      <w:pPr>
        <w:widowControl w:val="0"/>
        <w:shd w:val="clear" w:color="auto" w:fill="FFFFFF"/>
        <w:ind w:firstLine="709"/>
      </w:pPr>
      <w:r>
        <w:rPr>
          <w:rFonts w:ascii="Liberation Serif" w:hAnsi="Liberation Serif" w:cs="Liberation Serif"/>
          <w:sz w:val="28"/>
          <w:szCs w:val="28"/>
        </w:rPr>
        <w:t>6.1 Многофункциональный центр осуществляет:</w:t>
      </w:r>
    </w:p>
    <w:p w14:paraId="2EF2A90B" w14:textId="77777777" w:rsidR="00315E59" w:rsidRDefault="008E2B5A">
      <w:pPr>
        <w:widowControl w:val="0"/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о порядке предоставления муниципальной услуги, в том числе посредством комплексного запроса, в </w:t>
      </w:r>
      <w:r>
        <w:rPr>
          <w:rFonts w:ascii="Liberation Serif" w:hAnsi="Liberation Serif" w:cs="Liberation Serif"/>
          <w:sz w:val="28"/>
          <w:szCs w:val="28"/>
        </w:rPr>
        <w:t>многофункциональном центре,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услуги, а также консультирование Заявителей о порядке предоставления мун</w:t>
      </w:r>
      <w:r>
        <w:rPr>
          <w:rFonts w:ascii="Liberation Serif" w:hAnsi="Liberation Serif" w:cs="Liberation Serif"/>
          <w:sz w:val="28"/>
          <w:szCs w:val="28"/>
        </w:rPr>
        <w:t>иципальной услуги в многофункциональном центре;</w:t>
      </w:r>
    </w:p>
    <w:p w14:paraId="2E4BE776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и заполнение запросов о предоставлении муниципальной услуги, в том числе посредством автоматизированных информационных систем многофункционального центра, а также прием комплексных запросов;</w:t>
      </w:r>
    </w:p>
    <w:p w14:paraId="30FB52E4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выдачу Заяв</w:t>
      </w:r>
      <w:r>
        <w:rPr>
          <w:rFonts w:ascii="Liberation Serif" w:hAnsi="Liberation Serif" w:cs="Liberation Serif"/>
          <w:sz w:val="28"/>
          <w:szCs w:val="28"/>
        </w:rPr>
        <w:t xml:space="preserve">ителю результата предоставления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муниципальной услуги, на бумажном носителе, подтверждающих содержание </w:t>
      </w:r>
      <w:r>
        <w:rPr>
          <w:rFonts w:ascii="Liberation Serif" w:hAnsi="Liberation Serif" w:cs="Liberation Serif"/>
          <w:sz w:val="28"/>
          <w:szCs w:val="28"/>
        </w:rPr>
        <w:t>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</w:t>
      </w:r>
      <w:r>
        <w:rPr>
          <w:rFonts w:ascii="Liberation Serif" w:hAnsi="Liberation Serif" w:cs="Liberation Serif"/>
          <w:sz w:val="28"/>
          <w:szCs w:val="28"/>
        </w:rPr>
        <w:t>ставление на бумажном носителе и заверение выписок из информационных систем органов, предоставляющих государственные (муниципальные) услуги;</w:t>
      </w:r>
    </w:p>
    <w:p w14:paraId="34A7B112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иные процедуры и действия, предусмотренные Федеральным законом № 210 - ФЗ.</w:t>
      </w:r>
    </w:p>
    <w:p w14:paraId="2040DAE1" w14:textId="77777777" w:rsidR="00315E59" w:rsidRDefault="008E2B5A">
      <w:pPr>
        <w:shd w:val="clear" w:color="auto" w:fill="FFFFFF"/>
        <w:ind w:firstLine="7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частью 1.1 статьи 16 Фе</w:t>
      </w:r>
      <w:r>
        <w:rPr>
          <w:rFonts w:ascii="Liberation Serif" w:hAnsi="Liberation Serif" w:cs="Liberation Serif"/>
          <w:sz w:val="28"/>
          <w:szCs w:val="28"/>
        </w:rPr>
        <w:t>дерального закона № 210-ФЗ для реализации своих функций многофункциональные центры вправе привлекать иные организации.</w:t>
      </w:r>
    </w:p>
    <w:p w14:paraId="7319AD52" w14:textId="77777777" w:rsidR="00315E59" w:rsidRDefault="00315E59">
      <w:pPr>
        <w:widowControl w:val="0"/>
        <w:shd w:val="clear" w:color="auto" w:fill="FFFFFF"/>
        <w:ind w:firstLine="704"/>
        <w:jc w:val="both"/>
        <w:rPr>
          <w:rFonts w:ascii="Liberation Serif" w:hAnsi="Liberation Serif" w:cs="Liberation Serif"/>
          <w:b/>
          <w:bCs/>
          <w:sz w:val="20"/>
          <w:szCs w:val="20"/>
        </w:rPr>
      </w:pPr>
    </w:p>
    <w:p w14:paraId="3B1B1CD9" w14:textId="77777777" w:rsidR="00315E59" w:rsidRDefault="008E2B5A">
      <w:pPr>
        <w:widowControl w:val="0"/>
        <w:shd w:val="clear" w:color="auto" w:fill="FFFF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Информирование Заявителей многофункциональными центрами</w:t>
      </w:r>
    </w:p>
    <w:p w14:paraId="1A2E86A1" w14:textId="77777777" w:rsidR="00315E59" w:rsidRDefault="00315E59">
      <w:pPr>
        <w:widowControl w:val="0"/>
        <w:shd w:val="clear" w:color="auto" w:fill="FFFFFF"/>
        <w:jc w:val="center"/>
        <w:rPr>
          <w:rFonts w:ascii="Liberation Serif" w:hAnsi="Liberation Serif" w:cs="Liberation Serif"/>
          <w:sz w:val="20"/>
          <w:szCs w:val="20"/>
        </w:rPr>
      </w:pPr>
    </w:p>
    <w:p w14:paraId="05EF8125" w14:textId="77777777" w:rsidR="00315E59" w:rsidRDefault="008E2B5A">
      <w:pPr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6.2. Информирование Заявителей многофункциональными центрами </w:t>
      </w:r>
      <w:r>
        <w:rPr>
          <w:rFonts w:ascii="Liberation Serif" w:hAnsi="Liberation Serif" w:cs="Liberation Serif"/>
          <w:sz w:val="28"/>
          <w:szCs w:val="28"/>
        </w:rPr>
        <w:t>осуществляется следующими способами:</w:t>
      </w:r>
    </w:p>
    <w:p w14:paraId="503A13D3" w14:textId="77777777" w:rsidR="00315E59" w:rsidRDefault="008E2B5A">
      <w:pPr>
        <w:widowControl w:val="0"/>
        <w:shd w:val="clear" w:color="auto" w:fill="FFFFFF"/>
        <w:tabs>
          <w:tab w:val="left" w:pos="1008"/>
        </w:tabs>
        <w:ind w:firstLine="709"/>
        <w:jc w:val="both"/>
      </w:pPr>
      <w:r>
        <w:rPr>
          <w:rFonts w:ascii="Liberation Serif" w:hAnsi="Liberation Serif" w:cs="Liberation Serif"/>
          <w:spacing w:val="-3"/>
          <w:sz w:val="28"/>
          <w:szCs w:val="28"/>
        </w:rPr>
        <w:t>а)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посредством привлечения средств массовой информации, а также путем </w:t>
      </w:r>
      <w:r>
        <w:rPr>
          <w:rFonts w:ascii="Liberation Serif" w:hAnsi="Liberation Serif" w:cs="Liberation Serif"/>
          <w:sz w:val="28"/>
          <w:szCs w:val="28"/>
        </w:rPr>
        <w:t>размещения информации на официальных сайтах и информационных стендах многофункциональных центров;</w:t>
      </w:r>
    </w:p>
    <w:p w14:paraId="5F176602" w14:textId="77777777" w:rsidR="00315E59" w:rsidRDefault="008E2B5A">
      <w:pPr>
        <w:widowControl w:val="0"/>
        <w:shd w:val="clear" w:color="auto" w:fill="FFFFFF"/>
        <w:tabs>
          <w:tab w:val="left" w:pos="1094"/>
        </w:tabs>
        <w:ind w:firstLine="709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б)</w:t>
      </w:r>
      <w:r>
        <w:rPr>
          <w:rFonts w:ascii="Liberation Serif" w:hAnsi="Liberation Serif" w:cs="Liberation Serif"/>
          <w:sz w:val="28"/>
          <w:szCs w:val="28"/>
        </w:rPr>
        <w:t xml:space="preserve"> при обращении Заявителя в </w:t>
      </w:r>
      <w:r>
        <w:rPr>
          <w:rFonts w:ascii="Liberation Serif" w:hAnsi="Liberation Serif" w:cs="Liberation Serif"/>
          <w:sz w:val="28"/>
          <w:szCs w:val="28"/>
        </w:rPr>
        <w:t>многофункциональный центр лично, по телефону, посредством почтовых отправлений, либо по электронной почте.</w:t>
      </w:r>
    </w:p>
    <w:p w14:paraId="1FB14B32" w14:textId="77777777" w:rsidR="00315E59" w:rsidRDefault="008E2B5A">
      <w:pPr>
        <w:widowControl w:val="0"/>
        <w:shd w:val="clear" w:color="auto" w:fill="FFFFFF"/>
        <w:tabs>
          <w:tab w:val="left" w:pos="1094"/>
        </w:tabs>
        <w:ind w:firstLine="709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 xml:space="preserve">При личном обращении работник многофункционального центра подробно </w:t>
      </w:r>
      <w:r>
        <w:rPr>
          <w:rFonts w:ascii="Liberation Serif" w:hAnsi="Liberation Serif" w:cs="Liberation Serif"/>
          <w:sz w:val="28"/>
          <w:szCs w:val="28"/>
        </w:rPr>
        <w:t>информирует Заявителей по интересующим их вопросам в вежливой корректной форме с и</w:t>
      </w:r>
      <w:r>
        <w:rPr>
          <w:rFonts w:ascii="Liberation Serif" w:hAnsi="Liberation Serif" w:cs="Liberation Serif"/>
          <w:sz w:val="28"/>
          <w:szCs w:val="28"/>
        </w:rPr>
        <w:t xml:space="preserve">спользованием официально-делового стиля речи. </w:t>
      </w:r>
    </w:p>
    <w:p w14:paraId="6F9E894A" w14:textId="77777777" w:rsidR="00315E59" w:rsidRDefault="008E2B5A">
      <w:pPr>
        <w:widowControl w:val="0"/>
        <w:shd w:val="clear" w:color="auto" w:fill="FFFFFF"/>
        <w:tabs>
          <w:tab w:val="left" w:pos="109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Рекомендуемое время предоставления консультации – не более 15 минут, время ожидания в очереди в секторе информирования для получения информации о муниципальных услугах не может превышать 15 минут.</w:t>
      </w:r>
    </w:p>
    <w:p w14:paraId="3005CAB4" w14:textId="77777777" w:rsidR="00315E59" w:rsidRDefault="008E2B5A">
      <w:pPr>
        <w:widowControl w:val="0"/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 на тел</w:t>
      </w:r>
      <w:r>
        <w:rPr>
          <w:rFonts w:ascii="Liberation Serif" w:hAnsi="Liberation Serif" w:cs="Liberation Serif"/>
          <w:sz w:val="28"/>
          <w:szCs w:val="28"/>
        </w:rPr>
        <w:t>ефонный звонок должен начинаться с информации о наименовании организации, фамилии, имени, отчестве и должности работника многофункционального центра, принявшего телефонный звонок.</w:t>
      </w:r>
    </w:p>
    <w:p w14:paraId="693E27BE" w14:textId="77777777" w:rsidR="00315E59" w:rsidRDefault="008E2B5A">
      <w:pPr>
        <w:widowControl w:val="0"/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Индивидуальное устное консультирование при обращении Заявителя по телефону р</w:t>
      </w:r>
      <w:r>
        <w:rPr>
          <w:rFonts w:ascii="Liberation Serif" w:hAnsi="Liberation Serif" w:cs="Liberation Serif"/>
          <w:sz w:val="28"/>
          <w:szCs w:val="28"/>
        </w:rPr>
        <w:t>аботник многофункционального центра осуществляет не более 10 минут.</w:t>
      </w:r>
    </w:p>
    <w:p w14:paraId="10878163" w14:textId="77777777" w:rsidR="00315E59" w:rsidRDefault="008E2B5A">
      <w:pPr>
        <w:widowControl w:val="0"/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</w:t>
      </w:r>
      <w:r>
        <w:rPr>
          <w:rFonts w:ascii="Liberation Serif" w:hAnsi="Liberation Serif" w:cs="Liberation Serif"/>
          <w:sz w:val="28"/>
          <w:szCs w:val="28"/>
        </w:rPr>
        <w:t>едложить Заявителю:</w:t>
      </w:r>
    </w:p>
    <w:p w14:paraId="397B72E1" w14:textId="77777777" w:rsidR="00315E59" w:rsidRDefault="008E2B5A">
      <w:pPr>
        <w:widowControl w:val="0"/>
        <w:shd w:val="clear" w:color="auto" w:fill="FFFFFF"/>
        <w:ind w:firstLine="709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изложить обращение в письменной форме (ответ направляется Заявителю в </w:t>
      </w:r>
      <w:r>
        <w:rPr>
          <w:rFonts w:ascii="Liberation Serif" w:hAnsi="Liberation Serif" w:cs="Liberation Serif"/>
          <w:sz w:val="28"/>
          <w:szCs w:val="28"/>
        </w:rPr>
        <w:t>соответствии со способом, указанным в обращении);</w:t>
      </w:r>
    </w:p>
    <w:p w14:paraId="4FF2F941" w14:textId="77777777" w:rsidR="00315E59" w:rsidRDefault="008E2B5A">
      <w:pPr>
        <w:widowControl w:val="0"/>
        <w:shd w:val="clear" w:color="auto" w:fill="FFFFFF"/>
        <w:ind w:firstLine="709"/>
      </w:pPr>
      <w:r>
        <w:rPr>
          <w:rFonts w:ascii="Liberation Serif" w:hAnsi="Liberation Serif" w:cs="Liberation Serif"/>
          <w:sz w:val="28"/>
          <w:szCs w:val="28"/>
        </w:rPr>
        <w:t>назначить другое время для консультаций.</w:t>
      </w:r>
    </w:p>
    <w:p w14:paraId="37511273" w14:textId="77777777" w:rsidR="00315E59" w:rsidRDefault="008E2B5A">
      <w:pPr>
        <w:widowControl w:val="0"/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консультировании по письменным обращениям Заявителей ответ направляется</w:t>
      </w:r>
      <w:r>
        <w:rPr>
          <w:rFonts w:ascii="Liberation Serif" w:hAnsi="Liberation Serif" w:cs="Liberation Serif"/>
          <w:sz w:val="28"/>
          <w:szCs w:val="28"/>
        </w:rPr>
        <w:t xml:space="preserve"> в письменном виде в срок не позднее 30 календарных дней с момента регистрации обращения в форме электронного документа по адресу электронной почты, указанному в обращении, поступившем в многофункциональный центр в форме электронного документа, и в письмен</w:t>
      </w:r>
      <w:r>
        <w:rPr>
          <w:rFonts w:ascii="Liberation Serif" w:hAnsi="Liberation Serif" w:cs="Liberation Serif"/>
          <w:sz w:val="28"/>
          <w:szCs w:val="28"/>
        </w:rPr>
        <w:t>ной форме по почтовому адресу, указанному в обращении, поступившем в многофункциональный центр в письменной форме.</w:t>
      </w:r>
    </w:p>
    <w:p w14:paraId="3C3D8578" w14:textId="77777777" w:rsidR="00315E59" w:rsidRDefault="00315E59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0"/>
          <w:szCs w:val="20"/>
        </w:rPr>
      </w:pPr>
    </w:p>
    <w:p w14:paraId="1F360F35" w14:textId="77777777" w:rsidR="00315E59" w:rsidRDefault="008E2B5A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Прием и заполнение запросов о предоставлении муниципальной услуги, </w:t>
      </w:r>
    </w:p>
    <w:p w14:paraId="77F22A16" w14:textId="77777777" w:rsidR="00315E59" w:rsidRDefault="008E2B5A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в том числе посредством автоматизированных информационных систем </w:t>
      </w:r>
      <w:r>
        <w:rPr>
          <w:rFonts w:ascii="Liberation Serif" w:hAnsi="Liberation Serif" w:cs="Liberation Serif"/>
          <w:b/>
          <w:sz w:val="28"/>
          <w:szCs w:val="28"/>
        </w:rPr>
        <w:t>многофункционального центра, а также прием комплексных запросов</w:t>
      </w:r>
    </w:p>
    <w:p w14:paraId="204572EC" w14:textId="77777777" w:rsidR="00315E59" w:rsidRDefault="00315E59">
      <w:pPr>
        <w:widowControl w:val="0"/>
        <w:ind w:firstLine="709"/>
        <w:jc w:val="center"/>
        <w:rPr>
          <w:rFonts w:ascii="Liberation Serif" w:hAnsi="Liberation Serif" w:cs="Liberation Serif"/>
          <w:b/>
          <w:sz w:val="20"/>
          <w:szCs w:val="20"/>
        </w:rPr>
      </w:pPr>
    </w:p>
    <w:p w14:paraId="235694FD" w14:textId="77777777" w:rsidR="00315E59" w:rsidRDefault="008E2B5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6.3. Основанием для начала исполнения муниципальной услуги является личное обращение Заявителя, представителя Заявителя с комплектом документов, указанных в пункте 2.8 Административного регла</w:t>
      </w:r>
      <w:r>
        <w:rPr>
          <w:rFonts w:ascii="Liberation Serif" w:hAnsi="Liberation Serif" w:cs="Liberation Serif"/>
          <w:sz w:val="28"/>
          <w:szCs w:val="28"/>
        </w:rPr>
        <w:t>мента.</w:t>
      </w:r>
    </w:p>
    <w:p w14:paraId="4B9E6BCD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Специалист многофункционального центра, осуществляющий прием заявления и документов, необходимых для предоставления муниципальной услуги:</w:t>
      </w:r>
    </w:p>
    <w:p w14:paraId="179A72AA" w14:textId="77777777" w:rsidR="00315E59" w:rsidRDefault="008E2B5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проверяет документы, удостоверяющие личность Заявителя, представителя Заявителя, полномочия </w:t>
      </w:r>
      <w:r>
        <w:rPr>
          <w:rFonts w:ascii="Liberation Serif" w:hAnsi="Liberation Serif" w:cs="Liberation Serif"/>
          <w:sz w:val="28"/>
          <w:szCs w:val="28"/>
        </w:rPr>
        <w:t>Заявителя, в том числе полномочия представителя Заявителя действовать от его имени;</w:t>
      </w:r>
    </w:p>
    <w:p w14:paraId="1B2D9969" w14:textId="77777777" w:rsidR="00315E59" w:rsidRDefault="008E2B5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проверяет наличие всех необходимых документов, исходя из соответствующего перечня документов, необходимых для предоставления муниципальной услуги;</w:t>
      </w:r>
    </w:p>
    <w:p w14:paraId="3F6306B8" w14:textId="77777777" w:rsidR="00315E59" w:rsidRDefault="008E2B5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проверяет соответствие пр</w:t>
      </w:r>
      <w:r>
        <w:rPr>
          <w:rFonts w:ascii="Liberation Serif" w:hAnsi="Liberation Serif" w:cs="Liberation Serif"/>
          <w:sz w:val="28"/>
          <w:szCs w:val="28"/>
        </w:rPr>
        <w:t>едставленных документов установленным требованиям, удостоверяясь, что:</w:t>
      </w:r>
    </w:p>
    <w:p w14:paraId="550595D0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 и (или) их копии удостоверены в соответствии с требованиями действующего законодательства Российской Федерации, скреплены печатями, имеют надлежащие подписи сторон или определ</w:t>
      </w:r>
      <w:r>
        <w:rPr>
          <w:rFonts w:ascii="Liberation Serif" w:hAnsi="Liberation Serif" w:cs="Liberation Serif"/>
          <w:sz w:val="28"/>
          <w:szCs w:val="28"/>
        </w:rPr>
        <w:t>енных законодательством должностных лиц;</w:t>
      </w:r>
    </w:p>
    <w:p w14:paraId="525125A7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 нахождения;</w:t>
      </w:r>
    </w:p>
    <w:p w14:paraId="0E1E5063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фамилии, имена и отчества физических лиц, адреса их мест жительства написаны полностью;</w:t>
      </w:r>
    </w:p>
    <w:p w14:paraId="3BFE9BD7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документа</w:t>
      </w:r>
      <w:r>
        <w:rPr>
          <w:rFonts w:ascii="Liberation Serif" w:hAnsi="Liberation Serif" w:cs="Liberation Serif"/>
          <w:sz w:val="28"/>
          <w:szCs w:val="28"/>
        </w:rPr>
        <w:t>х нет подчисток, приписок, зачеркнутых слов и иных не оговоренных в них исправлений;</w:t>
      </w:r>
    </w:p>
    <w:p w14:paraId="31AD5196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 не исполнены карандашом;</w:t>
      </w:r>
    </w:p>
    <w:p w14:paraId="611FB019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7B3894C" w14:textId="77777777" w:rsidR="00315E59" w:rsidRDefault="008E2B5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сличает представленные экзе</w:t>
      </w:r>
      <w:r>
        <w:rPr>
          <w:rFonts w:ascii="Liberation Serif" w:hAnsi="Liberation Serif" w:cs="Liberation Serif"/>
          <w:sz w:val="28"/>
          <w:szCs w:val="28"/>
        </w:rPr>
        <w:t>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специалист многофункционального центра, сличив копии документов с их подлинными экземплярами, заверяе</w:t>
      </w:r>
      <w:r>
        <w:rPr>
          <w:rFonts w:ascii="Liberation Serif" w:hAnsi="Liberation Serif" w:cs="Liberation Serif"/>
          <w:sz w:val="28"/>
          <w:szCs w:val="28"/>
        </w:rPr>
        <w:t>т своей подписью с указанием фамилии и инициалов и ставит штамп «с подлинным сверено»;</w:t>
      </w:r>
    </w:p>
    <w:p w14:paraId="5DA6F6C2" w14:textId="77777777" w:rsidR="00315E59" w:rsidRDefault="008E2B5A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оформляет расписку в получении документов от Заявителя (в необходимом количестве экземпляров) и первый экземпляр выдает Заявителю.</w:t>
      </w:r>
    </w:p>
    <w:p w14:paraId="69555B9F" w14:textId="77777777" w:rsidR="00315E59" w:rsidRDefault="008E2B5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Заявитель, представивший документы для</w:t>
      </w:r>
      <w:r>
        <w:rPr>
          <w:rFonts w:ascii="Liberation Serif" w:hAnsi="Liberation Serif" w:cs="Liberation Serif"/>
          <w:sz w:val="28"/>
          <w:szCs w:val="28"/>
        </w:rPr>
        <w:t xml:space="preserve"> получения муниципальной услуги, в обязательном порядке информируется специалистами многофункционального центра:</w:t>
      </w:r>
    </w:p>
    <w:p w14:paraId="0AA8D93A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 сроке завершения оформления документов и порядке их получения;</w:t>
      </w:r>
    </w:p>
    <w:p w14:paraId="0AA24038" w14:textId="77777777" w:rsidR="00315E59" w:rsidRDefault="008E2B5A">
      <w:pPr>
        <w:widowControl w:val="0"/>
        <w:ind w:firstLine="709"/>
      </w:pPr>
      <w:r>
        <w:rPr>
          <w:rFonts w:ascii="Liberation Serif" w:hAnsi="Liberation Serif" w:cs="Liberation Serif"/>
          <w:sz w:val="28"/>
          <w:szCs w:val="28"/>
        </w:rPr>
        <w:t>об основаниях отказа в предоставлении муниципальной услуги.</w:t>
      </w:r>
    </w:p>
    <w:p w14:paraId="0D865606" w14:textId="77777777" w:rsidR="00315E59" w:rsidRDefault="008E2B5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установлении ф</w:t>
      </w:r>
      <w:r>
        <w:rPr>
          <w:rFonts w:ascii="Liberation Serif" w:hAnsi="Liberation Serif" w:cs="Liberation Serif"/>
          <w:sz w:val="28"/>
          <w:szCs w:val="28"/>
        </w:rPr>
        <w:t>актов отсутствия необходимых документов, несоответствия представленных документов требованиям Регламента, специалист многофункционального центра, ответственный за прием документов, уведомляет Заявителя о наличии указанных обстоятельств, объясняет Заявителю</w:t>
      </w:r>
      <w:r>
        <w:rPr>
          <w:rFonts w:ascii="Liberation Serif" w:hAnsi="Liberation Serif" w:cs="Liberation Serif"/>
          <w:sz w:val="28"/>
          <w:szCs w:val="28"/>
        </w:rPr>
        <w:t xml:space="preserve"> содержание выявленных недостатков в представленных документах и предлагает принять меры по их устранению. Заявитель подтверждает получение указанной информации личной подписью в расписке в получении документов от заявителя.</w:t>
      </w:r>
    </w:p>
    <w:p w14:paraId="759EE810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Многофункциональный центр обесп</w:t>
      </w:r>
      <w:r>
        <w:rPr>
          <w:rFonts w:ascii="Liberation Serif" w:hAnsi="Liberation Serif" w:cs="Liberation Serif"/>
          <w:sz w:val="28"/>
          <w:szCs w:val="28"/>
        </w:rPr>
        <w:t>ечивает передачу принятых от Заявителя заявления и документов, необходимых для предоставления муниципальной услуги, в администрацию городского округа Верхняя Пышма в порядке и сроки, установленные соглашением о взаимодействии, но не позднее следующего рабо</w:t>
      </w:r>
      <w:r>
        <w:rPr>
          <w:rFonts w:ascii="Liberation Serif" w:hAnsi="Liberation Serif" w:cs="Liberation Serif"/>
          <w:sz w:val="28"/>
          <w:szCs w:val="28"/>
        </w:rPr>
        <w:t>чего дня после принятия заявления.</w:t>
      </w:r>
    </w:p>
    <w:p w14:paraId="6C399D61" w14:textId="77777777" w:rsidR="00315E59" w:rsidRDefault="00315E59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0"/>
          <w:szCs w:val="20"/>
        </w:rPr>
      </w:pPr>
    </w:p>
    <w:p w14:paraId="79577DE8" w14:textId="77777777" w:rsidR="00315E59" w:rsidRDefault="008E2B5A">
      <w:pPr>
        <w:widowControl w:val="0"/>
        <w:shd w:val="clear" w:color="auto" w:fill="FFFFFF"/>
        <w:ind w:firstLine="71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Выдача Заявителю результата предоставления</w:t>
      </w:r>
    </w:p>
    <w:p w14:paraId="2C862E3C" w14:textId="77777777" w:rsidR="00315E59" w:rsidRDefault="008E2B5A">
      <w:pPr>
        <w:widowControl w:val="0"/>
        <w:shd w:val="clear" w:color="auto" w:fill="FFFFFF"/>
        <w:ind w:firstLine="71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муниципальной услуги</w:t>
      </w:r>
    </w:p>
    <w:p w14:paraId="32A87E80" w14:textId="77777777" w:rsidR="00315E59" w:rsidRDefault="00315E59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b/>
          <w:bCs/>
          <w:sz w:val="20"/>
          <w:szCs w:val="20"/>
        </w:rPr>
      </w:pPr>
    </w:p>
    <w:p w14:paraId="0509D204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pacing w:val="-1"/>
          <w:sz w:val="28"/>
          <w:szCs w:val="28"/>
        </w:rPr>
        <w:t>6.4.</w:t>
      </w:r>
      <w:r>
        <w:rPr>
          <w:rFonts w:ascii="Liberation Serif" w:hAnsi="Liberation Serif" w:cs="Liberation Serif"/>
          <w:sz w:val="28"/>
          <w:szCs w:val="28"/>
        </w:rPr>
        <w:t xml:space="preserve"> При наличии в заявлении о предоставлении муниципальной услуги указания о выдаче результатов оказания услуги через </w:t>
      </w:r>
      <w:r>
        <w:rPr>
          <w:rFonts w:ascii="Liberation Serif" w:hAnsi="Liberation Serif" w:cs="Liberation Serif"/>
          <w:sz w:val="28"/>
          <w:szCs w:val="28"/>
        </w:rPr>
        <w:t>многофункциональный центр, Уполномоченный орган передает документы в многофункциональный центр для последующей выдачи Заявителю (представителю Заявителя) способом, согласно заключенным соглашениям о взаимодействии заключенным между Уполномоченным органом и</w:t>
      </w:r>
      <w:r>
        <w:rPr>
          <w:rFonts w:ascii="Liberation Serif" w:hAnsi="Liberation Serif" w:cs="Liberation Serif"/>
          <w:sz w:val="28"/>
          <w:szCs w:val="28"/>
        </w:rPr>
        <w:t> многофункциональным центром в порядке, утвержденном постановлением Правительства Российской Федерации от 27.09.2011 № 797 «О взаимодействии между многофункциональными центрами предоставления государственных и муниципальных услуг и федеральными органами ис</w:t>
      </w:r>
      <w:r>
        <w:rPr>
          <w:rFonts w:ascii="Liberation Serif" w:hAnsi="Liberation Serif" w:cs="Liberation Serif"/>
          <w:sz w:val="28"/>
          <w:szCs w:val="28"/>
        </w:rPr>
        <w:t>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 случаях, установленных законодательством Российской Федерации, публично-правовыми комп</w:t>
      </w:r>
      <w:r>
        <w:rPr>
          <w:rFonts w:ascii="Liberation Serif" w:hAnsi="Liberation Serif" w:cs="Liberation Serif"/>
          <w:sz w:val="28"/>
          <w:szCs w:val="28"/>
        </w:rPr>
        <w:t>аниями» (далее – Постановление № 797).</w:t>
      </w:r>
    </w:p>
    <w:p w14:paraId="64CA8AF0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Порядок и сроки передачи Уполномоченным органом таких документов в многофункциональный центр определяются соглашением о взаимодействии, заключенным ими в порядке, установленном Постановлением № 797.</w:t>
      </w:r>
    </w:p>
    <w:p w14:paraId="49410ED3" w14:textId="77777777" w:rsidR="00315E59" w:rsidRDefault="008E2B5A">
      <w:pPr>
        <w:widowControl w:val="0"/>
        <w:shd w:val="clear" w:color="auto" w:fill="FFFFFF"/>
        <w:tabs>
          <w:tab w:val="left" w:pos="1248"/>
        </w:tabs>
        <w:ind w:firstLine="710"/>
        <w:jc w:val="both"/>
      </w:pPr>
      <w:r>
        <w:rPr>
          <w:rFonts w:ascii="Liberation Serif" w:hAnsi="Liberation Serif" w:cs="Liberation Serif"/>
          <w:spacing w:val="-1"/>
          <w:sz w:val="28"/>
          <w:szCs w:val="28"/>
        </w:rPr>
        <w:t>6.5.</w:t>
      </w:r>
      <w:r>
        <w:rPr>
          <w:rFonts w:ascii="Liberation Serif" w:hAnsi="Liberation Serif" w:cs="Liberation Serif"/>
          <w:sz w:val="28"/>
          <w:szCs w:val="28"/>
        </w:rPr>
        <w:t> Прием Заявите</w:t>
      </w:r>
      <w:r>
        <w:rPr>
          <w:rFonts w:ascii="Liberation Serif" w:hAnsi="Liberation Serif" w:cs="Liberation Serif"/>
          <w:sz w:val="28"/>
          <w:szCs w:val="28"/>
        </w:rPr>
        <w:t>лей для выдачи документов, являющихся результатом муниципальной услуги, осуществляется в порядке очередности либо по предварительной записи.</w:t>
      </w:r>
    </w:p>
    <w:p w14:paraId="5FE2953C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Работник многофункционального центра осуществляет следующие действия:</w:t>
      </w:r>
    </w:p>
    <w:p w14:paraId="1283FDCF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устанавливает личность Заявителя на основании</w:t>
      </w:r>
      <w:r>
        <w:rPr>
          <w:rFonts w:ascii="Liberation Serif" w:hAnsi="Liberation Serif" w:cs="Liberation Serif"/>
          <w:sz w:val="28"/>
          <w:szCs w:val="28"/>
        </w:rPr>
        <w:t xml:space="preserve"> документа, удостоверяющего личность в соответствии с законодательством Российской Федерации;</w:t>
      </w:r>
    </w:p>
    <w:p w14:paraId="6CACADF6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14:paraId="379AA650" w14:textId="77777777" w:rsidR="00315E59" w:rsidRDefault="008E2B5A">
      <w:pPr>
        <w:widowControl w:val="0"/>
        <w:shd w:val="clear" w:color="auto" w:fill="FFFFFF"/>
        <w:ind w:firstLine="710"/>
      </w:pPr>
      <w:r>
        <w:rPr>
          <w:rFonts w:ascii="Liberation Serif" w:hAnsi="Liberation Serif" w:cs="Liberation Serif"/>
          <w:sz w:val="28"/>
          <w:szCs w:val="28"/>
        </w:rPr>
        <w:t>определяет статус исполнения заявления Заявителя в ГИС;</w:t>
      </w:r>
    </w:p>
    <w:p w14:paraId="42EB0CED" w14:textId="77777777" w:rsidR="00315E59" w:rsidRDefault="008E2B5A">
      <w:pPr>
        <w:shd w:val="clear" w:color="auto" w:fill="FFFFFF"/>
        <w:tabs>
          <w:tab w:val="left" w:pos="3206"/>
          <w:tab w:val="left" w:pos="5112"/>
          <w:tab w:val="left" w:pos="7766"/>
        </w:tabs>
        <w:ind w:firstLine="709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>распечатывает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pacing w:val="-2"/>
          <w:sz w:val="28"/>
          <w:szCs w:val="28"/>
        </w:rPr>
        <w:t>р</w:t>
      </w:r>
      <w:r>
        <w:rPr>
          <w:rFonts w:ascii="Liberation Serif" w:hAnsi="Liberation Serif" w:cs="Liberation Serif"/>
          <w:spacing w:val="-2"/>
          <w:sz w:val="28"/>
          <w:szCs w:val="28"/>
        </w:rPr>
        <w:t xml:space="preserve">езультат предоставления </w:t>
      </w:r>
      <w:r>
        <w:rPr>
          <w:rFonts w:ascii="Liberation Serif" w:hAnsi="Liberation Serif" w:cs="Liberation Serif"/>
          <w:sz w:val="28"/>
          <w:szCs w:val="28"/>
        </w:rPr>
        <w:t>муниципальной услуги в виде экземпляра электронного документа на бумажном носителе и заверяет его с использованием печати многофункционального центра (в предусмотренных нормативными правовыми актами Российской Федерации случаях – пе</w:t>
      </w:r>
      <w:r>
        <w:rPr>
          <w:rFonts w:ascii="Liberation Serif" w:hAnsi="Liberation Serif" w:cs="Liberation Serif"/>
          <w:sz w:val="28"/>
          <w:szCs w:val="28"/>
        </w:rPr>
        <w:t>чати с изображением Государственного герба Российской Федерации);</w:t>
      </w:r>
    </w:p>
    <w:p w14:paraId="4E5BACF9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z w:val="28"/>
          <w:szCs w:val="28"/>
        </w:rPr>
        <w:t>заверяет экземпляр электронного документа на бумажном носителе с использованием печати многофункционального центра (в предусмотренных нормативными правовыми актами Российской Федерации случа</w:t>
      </w:r>
      <w:r>
        <w:rPr>
          <w:rFonts w:ascii="Liberation Serif" w:hAnsi="Liberation Serif" w:cs="Liberation Serif"/>
          <w:sz w:val="28"/>
          <w:szCs w:val="28"/>
        </w:rPr>
        <w:t>ях – печати с изображением Государственного герба Российской Федерации);</w:t>
      </w:r>
    </w:p>
    <w:p w14:paraId="2E07B43C" w14:textId="77777777" w:rsidR="00315E59" w:rsidRDefault="008E2B5A">
      <w:pPr>
        <w:widowControl w:val="0"/>
        <w:shd w:val="clear" w:color="auto" w:fill="FFFFFF"/>
        <w:ind w:firstLine="710"/>
        <w:jc w:val="both"/>
      </w:pPr>
      <w:r>
        <w:rPr>
          <w:rFonts w:ascii="Liberation Serif" w:hAnsi="Liberation Serif" w:cs="Liberation Serif"/>
          <w:spacing w:val="-2"/>
          <w:sz w:val="28"/>
          <w:szCs w:val="28"/>
        </w:rPr>
        <w:t xml:space="preserve">выдает документы Заявителю, при необходимости запрашивает у Заявителя </w:t>
      </w:r>
      <w:r>
        <w:rPr>
          <w:rFonts w:ascii="Liberation Serif" w:hAnsi="Liberation Serif" w:cs="Liberation Serif"/>
          <w:sz w:val="28"/>
          <w:szCs w:val="28"/>
        </w:rPr>
        <w:t>подписи за каждый выданный документ;</w:t>
      </w:r>
    </w:p>
    <w:p w14:paraId="789A2B39" w14:textId="77777777" w:rsidR="00315E59" w:rsidRDefault="008E2B5A">
      <w:pPr>
        <w:widowControl w:val="0"/>
        <w:shd w:val="clear" w:color="auto" w:fill="FFFFFF"/>
        <w:ind w:firstLine="710"/>
        <w:jc w:val="both"/>
        <w:rPr>
          <w:rFonts w:ascii="Liberation Serif" w:hAnsi="Liberation Serif" w:cs="Liberation Serif"/>
          <w:sz w:val="28"/>
          <w:szCs w:val="28"/>
        </w:rPr>
        <w:sectPr w:rsidR="00315E59">
          <w:headerReference w:type="default" r:id="rId47"/>
          <w:pgSz w:w="11909" w:h="16834"/>
          <w:pgMar w:top="1134" w:right="567" w:bottom="1134" w:left="1701" w:header="720" w:footer="720" w:gutter="0"/>
          <w:pgNumType w:start="3"/>
          <w:cols w:space="720"/>
          <w:titlePg/>
        </w:sectPr>
      </w:pPr>
      <w:r>
        <w:rPr>
          <w:rFonts w:ascii="Liberation Serif" w:hAnsi="Liberation Serif" w:cs="Liberation Serif"/>
          <w:sz w:val="28"/>
          <w:szCs w:val="28"/>
        </w:rPr>
        <w:t>запрашивает согласие Заявителя на участие в смс-опросе для оценки качества п</w:t>
      </w:r>
      <w:r>
        <w:rPr>
          <w:rFonts w:ascii="Liberation Serif" w:hAnsi="Liberation Serif" w:cs="Liberation Serif"/>
          <w:sz w:val="28"/>
          <w:szCs w:val="28"/>
        </w:rPr>
        <w:t>редоставленных услуг многофункциональным центром.</w:t>
      </w:r>
    </w:p>
    <w:p w14:paraId="4D792A35" w14:textId="77777777" w:rsidR="00315E59" w:rsidRDefault="008E2B5A">
      <w:pPr>
        <w:pStyle w:val="ConsPlusNormal"/>
        <w:suppressAutoHyphens/>
        <w:ind w:left="4248"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1</w:t>
      </w:r>
    </w:p>
    <w:p w14:paraId="3C5520E0" w14:textId="77777777" w:rsidR="00315E59" w:rsidRDefault="008E2B5A">
      <w:pPr>
        <w:pStyle w:val="ConsPlusNormal"/>
        <w:suppressAutoHyphens/>
        <w:ind w:left="495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Административному регламенту предоставления муниципальной услуги «Принятие на учет граждан в качестве малоимущих и нуждающихся в жилых </w:t>
      </w:r>
    </w:p>
    <w:p w14:paraId="28DB0140" w14:textId="77777777" w:rsidR="00315E59" w:rsidRDefault="008E2B5A">
      <w:pPr>
        <w:pStyle w:val="ConsPlusNormal"/>
        <w:suppressAutoHyphens/>
        <w:ind w:left="4953" w:firstLine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помещениях на территории городского округа Верхняя Пы</w:t>
      </w:r>
      <w:r>
        <w:rPr>
          <w:rFonts w:ascii="Liberation Serif" w:hAnsi="Liberation Serif"/>
          <w:sz w:val="28"/>
          <w:szCs w:val="28"/>
        </w:rPr>
        <w:t>шма»</w:t>
      </w:r>
    </w:p>
    <w:p w14:paraId="74CBBFDA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478BF299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Информация об организациях и учреждениях, предоставляющих документы, необходимые для рассмотрения заявления гражданина </w:t>
      </w:r>
    </w:p>
    <w:p w14:paraId="5EE6C0B4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предоставлении муниципальной услуги</w:t>
      </w:r>
    </w:p>
    <w:p w14:paraId="557BB386" w14:textId="77777777" w:rsidR="00315E59" w:rsidRDefault="00315E59">
      <w:pPr>
        <w:pStyle w:val="ConsPlusNormal"/>
        <w:suppressAutoHyphens/>
        <w:rPr>
          <w:rFonts w:ascii="Liberation Serif" w:hAnsi="Liberation Serif"/>
          <w:sz w:val="20"/>
          <w:szCs w:val="20"/>
        </w:rPr>
      </w:pPr>
    </w:p>
    <w:p w14:paraId="05A2F85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ООО «Верхнепышминский расчетный центр» (пр. Успенский, д. 113д, тел. (34368) </w:t>
      </w:r>
      <w:r>
        <w:rPr>
          <w:rFonts w:ascii="Liberation Serif" w:hAnsi="Liberation Serif"/>
          <w:sz w:val="28"/>
          <w:szCs w:val="28"/>
        </w:rPr>
        <w:t>4-04-88) – справка о составе семьи и занимаемой площади с указанием даты регистрации граждан, копия финансового лицевого счета.</w:t>
      </w:r>
    </w:p>
    <w:p w14:paraId="581EFC13" w14:textId="77777777" w:rsidR="00315E59" w:rsidRDefault="008E2B5A">
      <w:pPr>
        <w:pStyle w:val="HTML"/>
        <w:widowControl w:val="0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Отделение «Верхнепышминское БТИ» ГБУ СО «Областной государственный Центр технической инвентаризации и регистрации недвижимост</w:t>
      </w:r>
      <w:r>
        <w:rPr>
          <w:rFonts w:ascii="Liberation Serif" w:hAnsi="Liberation Serif"/>
          <w:sz w:val="28"/>
          <w:szCs w:val="28"/>
        </w:rPr>
        <w:t>и» (ул. Огнеупорщиков, д. 1Б, тел. (34368) 7-76-70) – справка о существующих и прекращенных правах на жилые помещения либо об отсутствии сведений о регистрации прав на недвижимое имущество; справка о площади жилого помещения.</w:t>
      </w:r>
    </w:p>
    <w:p w14:paraId="37B93B2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ТОИОГВ СО Управление социал</w:t>
      </w:r>
      <w:r>
        <w:rPr>
          <w:rFonts w:ascii="Liberation Serif" w:hAnsi="Liberation Serif"/>
          <w:sz w:val="28"/>
          <w:szCs w:val="28"/>
        </w:rPr>
        <w:t>ьной политики Министерства социальной политики Свердловской области N 23 (ул. Феофанова, д. 4, тел. (34368) 5-40-64) – справка о размере дохода, приходящегося на каждого члена семьи или одиноко проживающего гражданина (пособия, социальные выплаты).</w:t>
      </w:r>
    </w:p>
    <w:p w14:paraId="581ED6E7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Терр</w:t>
      </w:r>
      <w:r>
        <w:rPr>
          <w:rFonts w:ascii="Liberation Serif" w:hAnsi="Liberation Serif"/>
          <w:sz w:val="28"/>
          <w:szCs w:val="28"/>
        </w:rPr>
        <w:t>иториальный отдел Фонда социального и пенсионного страхования Российской Федерации (ул. Огнеупорщиков, д. 9Г, тел. (34368) 5-14-16) – справка о размере дохода, приходящегося на каждого члена семьи или одиноко проживающего гражданина (пенсии, пособия, социа</w:t>
      </w:r>
      <w:r>
        <w:rPr>
          <w:rFonts w:ascii="Liberation Serif" w:hAnsi="Liberation Serif"/>
          <w:sz w:val="28"/>
          <w:szCs w:val="28"/>
        </w:rPr>
        <w:t>льные выплаты).</w:t>
      </w:r>
    </w:p>
    <w:p w14:paraId="32273B4E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Отдел ГИБДД ММО МВД России «Верхнепышминский» (ул. Осипенко, д. 1а, тел. (34368) 5-20-48) – справка о наличии в собственности транспортных средств.</w:t>
      </w:r>
    </w:p>
    <w:p w14:paraId="261ADB9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Территориальная инспекция Федеральной налоговой службы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(ул. Менделеева, 13, тел. (343</w:t>
      </w:r>
      <w:r>
        <w:rPr>
          <w:rFonts w:ascii="Liberation Serif" w:hAnsi="Liberation Serif"/>
          <w:sz w:val="28"/>
          <w:szCs w:val="28"/>
        </w:rPr>
        <w:t>68) 5-64-33) – справка о наличии оформленного ИП (либо об отсутствии ИП), справки о наличии имущества, подлежащего налогообложению (недвижимое имущество и транспортные средства).</w:t>
      </w:r>
    </w:p>
    <w:p w14:paraId="6F66981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Отдел записи актов гражданского состояния города Верхняя Пышма (ул. </w:t>
      </w:r>
      <w:r>
        <w:rPr>
          <w:rFonts w:ascii="Liberation Serif" w:hAnsi="Liberation Serif"/>
          <w:sz w:val="28"/>
          <w:szCs w:val="28"/>
        </w:rPr>
        <w:t>Юбилейная, д. 15а, тел. (34368) 5-35-42; 5-37-13) – сведения о заключении брака, расторжении брака, сведения о рождении, сведения о смерти.</w:t>
      </w:r>
    </w:p>
    <w:p w14:paraId="4DE6076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МКУ «Комитет жилищно-коммунального хозяйства» (пр. Успенский,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д. 113д, тел.(34368) 4-04-80, доб. 0-1257) – заклю</w:t>
      </w:r>
      <w:r>
        <w:rPr>
          <w:rFonts w:ascii="Liberation Serif" w:hAnsi="Liberation Serif"/>
          <w:sz w:val="28"/>
          <w:szCs w:val="28"/>
        </w:rPr>
        <w:t>чение о признании жилого дома, жилого помещения непригодным для проживания.</w:t>
      </w:r>
    </w:p>
    <w:p w14:paraId="0CB6818A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ГАУЗ СО «Верхнепышминская ЦГКБ им. П.Д. Бородина»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(ул. Чайковского, д. 32, тел. (34368) 5-43-21) – справка МСЭ о состоянии здоровья, справка на жилищные льготы (внеочередное пр</w:t>
      </w:r>
      <w:r>
        <w:rPr>
          <w:rFonts w:ascii="Liberation Serif" w:hAnsi="Liberation Serif"/>
          <w:sz w:val="28"/>
          <w:szCs w:val="28"/>
        </w:rPr>
        <w:t>аво получение жилого помещения или право на дополнительную жилую площадь).</w:t>
      </w:r>
    </w:p>
    <w:p w14:paraId="5094486C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3AB4766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3CDF1109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549D5F35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345A6566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0AF0B82C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FD639B7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870F121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FDF5C0C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6DB2920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0C598A0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177D1076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33ED4CA5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31A21E40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336F3B97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D4DEE7D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1C31B0F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4F1ECA2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000FE90F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D6C8EA1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8A8C0CF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0CF9924E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5D6E6A4A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FF07C4F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7DDE452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168D2749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028DAFC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A65C99D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2DF48499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188F9F1A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58D760CA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59A91600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46BDD810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C16C463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1078FD5C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0C9C5B69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56B8C55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9F373C4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3BAD0CB5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8CD41CF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75629C08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308C63B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62A9B1DA" w14:textId="77777777" w:rsidR="00315E59" w:rsidRDefault="00315E59">
      <w:pPr>
        <w:pStyle w:val="ConsPlusNormal"/>
        <w:suppressAutoHyphens/>
        <w:jc w:val="right"/>
        <w:rPr>
          <w:rFonts w:ascii="Liberation Serif" w:hAnsi="Liberation Serif"/>
          <w:sz w:val="28"/>
          <w:szCs w:val="28"/>
        </w:rPr>
      </w:pPr>
    </w:p>
    <w:p w14:paraId="2318F208" w14:textId="77777777" w:rsidR="00315E59" w:rsidRDefault="008E2B5A">
      <w:pPr>
        <w:pStyle w:val="ConsPlusNormal"/>
        <w:suppressAutoHyphens/>
        <w:ind w:left="4248"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2</w:t>
      </w:r>
    </w:p>
    <w:p w14:paraId="0F09DDB9" w14:textId="77777777" w:rsidR="00315E59" w:rsidRDefault="008E2B5A">
      <w:pPr>
        <w:pStyle w:val="ConsPlusNormal"/>
        <w:suppressAutoHyphens/>
        <w:ind w:left="495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Административному регламенту предоставления муниципальной услуги «Принятие на учет граждан в качестве </w:t>
      </w:r>
      <w:r>
        <w:rPr>
          <w:rFonts w:ascii="Liberation Serif" w:hAnsi="Liberation Serif"/>
          <w:sz w:val="28"/>
          <w:szCs w:val="28"/>
        </w:rPr>
        <w:t xml:space="preserve">малоимущих и нуждающихся в жилых </w:t>
      </w:r>
    </w:p>
    <w:p w14:paraId="088BBA42" w14:textId="77777777" w:rsidR="00315E59" w:rsidRDefault="008E2B5A">
      <w:pPr>
        <w:pStyle w:val="ConsPlusNormal"/>
        <w:suppressAutoHyphens/>
        <w:ind w:left="4953" w:firstLine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помещениях на территории городского округа Верхняя Пышма»</w:t>
      </w:r>
    </w:p>
    <w:p w14:paraId="7375245B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7000A19B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  <w:bookmarkStart w:id="13" w:name="P665"/>
      <w:bookmarkEnd w:id="13"/>
    </w:p>
    <w:p w14:paraId="63449C89" w14:textId="77777777" w:rsidR="00315E59" w:rsidRDefault="008E2B5A">
      <w:pPr>
        <w:pStyle w:val="ConsPlusNonformat"/>
        <w:suppressAutoHyphens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В Администрацию городского округа Верхняя Пышма</w:t>
      </w:r>
    </w:p>
    <w:p w14:paraId="5A361CE5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от _______________________________</w:t>
      </w:r>
      <w:r>
        <w:rPr>
          <w:rFonts w:ascii="Liberation Serif" w:hAnsi="Liberation Serif"/>
          <w:sz w:val="24"/>
          <w:szCs w:val="24"/>
        </w:rPr>
        <w:t>______________</w:t>
      </w:r>
    </w:p>
    <w:p w14:paraId="68FF50F6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(Ф.И.О. полностью)</w:t>
      </w:r>
    </w:p>
    <w:p w14:paraId="25D1CA0E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проживающего по адресу _________________________</w:t>
      </w:r>
    </w:p>
    <w:p w14:paraId="7C414902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____________________</w:t>
      </w:r>
      <w:r>
        <w:rPr>
          <w:rFonts w:ascii="Liberation Serif" w:hAnsi="Liberation Serif"/>
          <w:sz w:val="24"/>
          <w:szCs w:val="24"/>
        </w:rPr>
        <w:t>___________________________</w:t>
      </w:r>
    </w:p>
    <w:p w14:paraId="6F9ACE54" w14:textId="77777777" w:rsidR="00315E59" w:rsidRDefault="008E2B5A">
      <w:pPr>
        <w:pStyle w:val="ConsPlusNormal"/>
        <w:suppressAutoHyphens/>
        <w:jc w:val="center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№ телефона___</w:t>
      </w:r>
      <w:r>
        <w:rPr>
          <w:rFonts w:ascii="Liberation Serif" w:hAnsi="Liberation Serif"/>
          <w:b/>
          <w:sz w:val="24"/>
          <w:szCs w:val="24"/>
        </w:rPr>
        <w:t>_______________________________</w:t>
      </w:r>
    </w:p>
    <w:p w14:paraId="20EA6F6B" w14:textId="77777777" w:rsidR="00315E59" w:rsidRDefault="00315E59">
      <w:pPr>
        <w:pStyle w:val="ConsPlusNormal"/>
        <w:suppressAutoHyphens/>
        <w:jc w:val="center"/>
        <w:rPr>
          <w:rFonts w:ascii="Liberation Serif" w:hAnsi="Liberation Serif"/>
          <w:b/>
          <w:sz w:val="24"/>
          <w:szCs w:val="24"/>
        </w:rPr>
      </w:pPr>
    </w:p>
    <w:p w14:paraId="5CC11BEF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ЗАЯВЛЕНИЕ</w:t>
      </w:r>
    </w:p>
    <w:p w14:paraId="77598546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о постановке на учет граждан в качестве малоимущих и нуждающихся в жилых помещениях на территории городского округа Верхн</w:t>
      </w:r>
      <w:r>
        <w:rPr>
          <w:rFonts w:ascii="Liberation Serif" w:hAnsi="Liberation Serif"/>
          <w:sz w:val="24"/>
          <w:szCs w:val="24"/>
        </w:rPr>
        <w:t>яя Пышма</w:t>
      </w:r>
    </w:p>
    <w:p w14:paraId="405ACC62" w14:textId="77777777" w:rsidR="00315E59" w:rsidRDefault="00315E59">
      <w:pPr>
        <w:widowControl w:val="0"/>
        <w:ind w:firstLine="708"/>
        <w:jc w:val="center"/>
        <w:rPr>
          <w:rFonts w:ascii="Liberation Serif" w:hAnsi="Liberation Serif"/>
          <w:b/>
        </w:rPr>
      </w:pPr>
    </w:p>
    <w:p w14:paraId="765FB27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 Заявитель __________________________________________________________________</w:t>
      </w:r>
    </w:p>
    <w:p w14:paraId="504EDB38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(фамилия, имя, отчество (при наличии), дата рождения, СНИЛС)</w:t>
      </w:r>
    </w:p>
    <w:p w14:paraId="7C3CD892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Телефон: _____________________________________________________________________</w:t>
      </w:r>
    </w:p>
    <w:p w14:paraId="454D421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Адрес </w:t>
      </w:r>
      <w:r>
        <w:rPr>
          <w:rFonts w:ascii="Liberation Serif" w:hAnsi="Liberation Serif"/>
        </w:rPr>
        <w:t>электронной почты: ______________________________________________________</w:t>
      </w:r>
    </w:p>
    <w:p w14:paraId="3FED394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 заявителя:</w:t>
      </w:r>
    </w:p>
    <w:p w14:paraId="0ABC541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________________________________________________________________</w:t>
      </w:r>
    </w:p>
    <w:p w14:paraId="75F26EE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____________ номер ______________дата выдачи: ______</w:t>
      </w:r>
      <w:r>
        <w:rPr>
          <w:rFonts w:ascii="Liberation Serif" w:hAnsi="Liberation Serif"/>
        </w:rPr>
        <w:t>______________________</w:t>
      </w:r>
    </w:p>
    <w:p w14:paraId="7096C7B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___________________________________________________________________</w:t>
      </w:r>
    </w:p>
    <w:p w14:paraId="6378080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код подразделения: ____________________________________________________________</w:t>
      </w:r>
    </w:p>
    <w:p w14:paraId="0ED9B57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Адрес регистрации по месту жительства: ___________________________________</w:t>
      </w:r>
      <w:r>
        <w:rPr>
          <w:rFonts w:ascii="Liberation Serif" w:hAnsi="Liberation Serif"/>
        </w:rPr>
        <w:t>_______</w:t>
      </w:r>
    </w:p>
    <w:p w14:paraId="5113486F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6BCE989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2.Представитель заявителя:</w:t>
      </w:r>
    </w:p>
    <w:p w14:paraId="6FC204D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Сведения о представителе: ______________________________________________________</w:t>
      </w:r>
    </w:p>
    <w:p w14:paraId="0140C0B1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(фамилия, имя, отчество (при наличии)</w:t>
      </w:r>
    </w:p>
    <w:p w14:paraId="2C2D014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 представит</w:t>
      </w:r>
      <w:r>
        <w:rPr>
          <w:rFonts w:ascii="Liberation Serif" w:hAnsi="Liberation Serif"/>
        </w:rPr>
        <w:t>еля заявителя:</w:t>
      </w:r>
    </w:p>
    <w:p w14:paraId="55968C0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________________________________________________________________</w:t>
      </w:r>
    </w:p>
    <w:p w14:paraId="0B86FDB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__________ номер _______________ дата выдачи: _____________________________</w:t>
      </w:r>
    </w:p>
    <w:p w14:paraId="54BF24F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Контактные данные </w:t>
      </w:r>
      <w:r>
        <w:rPr>
          <w:rFonts w:ascii="Liberation Serif" w:hAnsi="Liberation Serif"/>
        </w:rPr>
        <w:t>____________________________________________________________</w:t>
      </w:r>
    </w:p>
    <w:p w14:paraId="43F95A37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(телефон, адрес электронной почты)</w:t>
      </w:r>
    </w:p>
    <w:p w14:paraId="5006C4F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подтверждающий полномочия представителя заявителя:</w:t>
      </w:r>
    </w:p>
    <w:p w14:paraId="2EBE775E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</w:t>
      </w:r>
      <w:r>
        <w:rPr>
          <w:rFonts w:ascii="Liberation Serif" w:hAnsi="Liberation Serif"/>
        </w:rPr>
        <w:t>_________________________</w:t>
      </w:r>
    </w:p>
    <w:p w14:paraId="5BF629D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наименование: </w:t>
      </w:r>
    </w:p>
    <w:p w14:paraId="0DB0DF86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557BE22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 Категория заявителя:</w:t>
      </w:r>
    </w:p>
    <w:p w14:paraId="0CA0078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Малоимущие граждане _______________________________________________________</w:t>
      </w:r>
    </w:p>
    <w:p w14:paraId="724C93B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Наличие льготной категории __________________________________________________</w:t>
      </w:r>
    </w:p>
    <w:p w14:paraId="7ECBA1A1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650488B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 Причина отнесения к льготной</w:t>
      </w:r>
      <w:r>
        <w:rPr>
          <w:rFonts w:ascii="Liberation Serif" w:hAnsi="Liberation Serif"/>
        </w:rPr>
        <w:t xml:space="preserve"> категории:</w:t>
      </w:r>
    </w:p>
    <w:p w14:paraId="79FD854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4.1. Наличие инвалидности ____________________________________________________</w:t>
      </w:r>
    </w:p>
    <w:p w14:paraId="0DEE185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Инвалиды __________________________________________________________________</w:t>
      </w:r>
    </w:p>
    <w:p w14:paraId="0228495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- Семьи, имеющие детей-инвалидов </w:t>
      </w:r>
      <w:r>
        <w:rPr>
          <w:rFonts w:ascii="Liberation Serif" w:hAnsi="Liberation Serif"/>
        </w:rPr>
        <w:t>_____________________________________________</w:t>
      </w:r>
    </w:p>
    <w:p w14:paraId="5E91C3D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Сведения о ребенке-инвалиде: _________________________________________________</w:t>
      </w:r>
    </w:p>
    <w:p w14:paraId="19126B38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(фамилия, имя, отчество (при наличии)</w:t>
      </w:r>
    </w:p>
    <w:p w14:paraId="72A80D9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рождения __________________________</w:t>
      </w:r>
      <w:r>
        <w:rPr>
          <w:rFonts w:ascii="Liberation Serif" w:hAnsi="Liberation Serif"/>
        </w:rPr>
        <w:t>_____________________________________</w:t>
      </w:r>
    </w:p>
    <w:p w14:paraId="341E80A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СНИЛС _____________________________________________________________________</w:t>
      </w:r>
    </w:p>
    <w:p w14:paraId="113A20AC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7E041B1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4.2. Участие в войне, боевых действиях, особые заслуги перед государством</w:t>
      </w:r>
    </w:p>
    <w:p w14:paraId="7E8FE21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Участник событий (лицо, имеющее заслуги) ________________________</w:t>
      </w:r>
      <w:r>
        <w:rPr>
          <w:rFonts w:ascii="Liberation Serif" w:hAnsi="Liberation Serif"/>
        </w:rPr>
        <w:t>______________</w:t>
      </w:r>
    </w:p>
    <w:p w14:paraId="70E1C17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Член семьи (умершего) участника _______________________________________________</w:t>
      </w:r>
    </w:p>
    <w:p w14:paraId="1FC7806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Удостоверение _______________________________________________________________</w:t>
      </w:r>
    </w:p>
    <w:p w14:paraId="439562E8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55002B4E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4.3. Ликвидация радиационных аварий, служба в подразделении особого риска</w:t>
      </w:r>
    </w:p>
    <w:p w14:paraId="028A450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Уч</w:t>
      </w:r>
      <w:r>
        <w:rPr>
          <w:rFonts w:ascii="Liberation Serif" w:hAnsi="Liberation Serif"/>
        </w:rPr>
        <w:t>астник событий ____________________________________________________________</w:t>
      </w:r>
    </w:p>
    <w:p w14:paraId="0D87C4E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Член семьи (умершего) участника _______________________________________________</w:t>
      </w:r>
    </w:p>
    <w:p w14:paraId="2C99F98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Удостоверение _______________________________________________________________</w:t>
      </w:r>
    </w:p>
    <w:p w14:paraId="2A06D3EA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62FC74F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4.4. Политические</w:t>
      </w:r>
      <w:r>
        <w:rPr>
          <w:rFonts w:ascii="Liberation Serif" w:hAnsi="Liberation Serif"/>
        </w:rPr>
        <w:t xml:space="preserve"> репрессии</w:t>
      </w:r>
    </w:p>
    <w:p w14:paraId="0A21554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Реабилитированные лица ______________________________________________________</w:t>
      </w:r>
    </w:p>
    <w:p w14:paraId="3BD2055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Лица, признанные пострадавшими от политических репрессий ______________________</w:t>
      </w:r>
    </w:p>
    <w:p w14:paraId="0323FEC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Документ о признании пострадавшим от политических репрессий____________________</w:t>
      </w:r>
    </w:p>
    <w:p w14:paraId="16F1CAC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</w:t>
      </w:r>
      <w:r>
        <w:rPr>
          <w:rFonts w:ascii="Liberation Serif" w:hAnsi="Liberation Serif"/>
        </w:rPr>
        <w:t>____________________________________________________________________________</w:t>
      </w:r>
    </w:p>
    <w:p w14:paraId="54FDB7E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4.5. Многодетная семья</w:t>
      </w:r>
    </w:p>
    <w:p w14:paraId="2485B1F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удостоверения многодетной семьи: _____________________________________</w:t>
      </w:r>
    </w:p>
    <w:p w14:paraId="3809841C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(номер, дата выдачи, орган (МФЦ) выдав</w:t>
      </w:r>
      <w:r>
        <w:rPr>
          <w:rFonts w:ascii="Liberation Serif" w:hAnsi="Liberation Serif"/>
        </w:rPr>
        <w:t>ший удостоверение)</w:t>
      </w:r>
    </w:p>
    <w:p w14:paraId="601DFA2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4.6. Категории, связанные с трудовой деятельностью</w:t>
      </w:r>
    </w:p>
    <w:p w14:paraId="79130ED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подтверждающий отнесение к категории _________________________________</w:t>
      </w:r>
    </w:p>
    <w:p w14:paraId="6B2D82C1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4BFE23E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4.7. Дети-сироты или дети, оставшиеся без попечения родителей</w:t>
      </w:r>
    </w:p>
    <w:p w14:paraId="6FB4C74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Документ, подтверждающий утрату </w:t>
      </w:r>
      <w:r>
        <w:rPr>
          <w:rFonts w:ascii="Liberation Serif" w:hAnsi="Liberation Serif"/>
        </w:rPr>
        <w:t>(отсутствие) родителей _________________________</w:t>
      </w:r>
    </w:p>
    <w:p w14:paraId="054F12D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4592A6B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Дата, когда необходимо получить жилое помещение _______________________________</w:t>
      </w:r>
    </w:p>
    <w:p w14:paraId="261351F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4.8. Граждане, страдающие хроническими заболевани</w:t>
      </w:r>
      <w:r>
        <w:rPr>
          <w:rFonts w:ascii="Liberation Serif" w:hAnsi="Liberation Serif"/>
        </w:rPr>
        <w:t>ями</w:t>
      </w:r>
    </w:p>
    <w:p w14:paraId="4E3C382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Заключение медицинской комиссии о наличии хронического заболевания ____________</w:t>
      </w:r>
    </w:p>
    <w:p w14:paraId="7742748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4B7D2267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1A9DAEA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5. Основание для постановки на учет заявителя (указать один из вариантов):</w:t>
      </w:r>
    </w:p>
    <w:p w14:paraId="2E41D8FE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5.1. Заявитель не </w:t>
      </w:r>
      <w:r>
        <w:rPr>
          <w:rFonts w:ascii="Liberation Serif" w:hAnsi="Liberation Serif"/>
        </w:rPr>
        <w:t>является нанимателем (собственником) или членом семьи нанимателя (собственника) жилого помещения _______________________________________________</w:t>
      </w:r>
    </w:p>
    <w:p w14:paraId="2F2E551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5.2. Заявитель является нанимателем или членом семьи нанимателя жилого помещения по договору социального найма,</w:t>
      </w:r>
      <w:r>
        <w:rPr>
          <w:rFonts w:ascii="Liberation Serif" w:hAnsi="Liberation Serif"/>
        </w:rPr>
        <w:t xml:space="preserve"> обеспеченным общей площадью на одного члена семьи меньше учетной нормы _________________________________________________________</w:t>
      </w:r>
    </w:p>
    <w:p w14:paraId="1F829AB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договора социального найма ___________________________________________</w:t>
      </w:r>
    </w:p>
    <w:p w14:paraId="707605A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</w:t>
      </w:r>
      <w:r>
        <w:rPr>
          <w:rFonts w:ascii="Liberation Serif" w:hAnsi="Liberation Serif"/>
        </w:rPr>
        <w:t>________________________________</w:t>
      </w:r>
    </w:p>
    <w:p w14:paraId="7AC44AE2" w14:textId="77777777" w:rsidR="00315E59" w:rsidRDefault="008E2B5A">
      <w:pPr>
        <w:widowControl w:val="0"/>
        <w:ind w:firstLine="708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(номер, дата выдачи, орган, с которым заключен договор)</w:t>
      </w:r>
    </w:p>
    <w:p w14:paraId="5779B15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</w:t>
      </w:r>
      <w:r>
        <w:rPr>
          <w:rFonts w:ascii="Liberation Serif" w:hAnsi="Liberation Serif"/>
        </w:rPr>
        <w:t>меньше учетной нормы _________________________________________________________</w:t>
      </w:r>
    </w:p>
    <w:p w14:paraId="72945BF2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Наймодатель жилого помещения:</w:t>
      </w:r>
    </w:p>
    <w:p w14:paraId="409845D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Орган государственной власти _________________________________________________</w:t>
      </w:r>
    </w:p>
    <w:p w14:paraId="2CBCAE9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Орган местного самоуправления __________________________________</w:t>
      </w:r>
      <w:r>
        <w:rPr>
          <w:rFonts w:ascii="Liberation Serif" w:hAnsi="Liberation Serif"/>
        </w:rPr>
        <w:t>______________</w:t>
      </w:r>
    </w:p>
    <w:p w14:paraId="5D837E8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Организация _________________________________________________________________</w:t>
      </w:r>
    </w:p>
    <w:p w14:paraId="1899AB1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договора найма жилого помещения______________________________________</w:t>
      </w:r>
    </w:p>
    <w:p w14:paraId="5A44F448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(номер, дата выдачи, орган, с которым з</w:t>
      </w:r>
      <w:r>
        <w:rPr>
          <w:rFonts w:ascii="Liberation Serif" w:hAnsi="Liberation Serif"/>
        </w:rPr>
        <w:t>аключен договор)</w:t>
      </w:r>
    </w:p>
    <w:p w14:paraId="225C5C1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Заявитель является собственником или членом семьи собственника жилого помещения, обеспеченным общей площадью на одного члена семьи меньше учетной нормы _____________________________________________________________________________</w:t>
      </w:r>
    </w:p>
    <w:p w14:paraId="4C4530A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Право соб</w:t>
      </w:r>
      <w:r>
        <w:rPr>
          <w:rFonts w:ascii="Liberation Serif" w:hAnsi="Liberation Serif"/>
        </w:rPr>
        <w:t>ственности на жилое помещение:</w:t>
      </w:r>
    </w:p>
    <w:p w14:paraId="156831C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Зарегистрировано в ЕГРН _____________________________________________________</w:t>
      </w:r>
    </w:p>
    <w:p w14:paraId="594AD1E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Не зарегистрировано в ЕГРН ___________________________________________________</w:t>
      </w:r>
    </w:p>
    <w:p w14:paraId="266425C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Документ, подтверждающий право собственности на жилое помещени</w:t>
      </w:r>
      <w:r>
        <w:rPr>
          <w:rFonts w:ascii="Liberation Serif" w:hAnsi="Liberation Serif"/>
        </w:rPr>
        <w:t>е_______________</w:t>
      </w:r>
    </w:p>
    <w:p w14:paraId="6B09EB0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7689698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Кадастровый номер жилого помещения __________________________________________</w:t>
      </w:r>
    </w:p>
    <w:p w14:paraId="10A2CDC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Заявитель проживает в помещении, не отвечающем по установленным для жилых </w:t>
      </w:r>
      <w:r>
        <w:rPr>
          <w:rFonts w:ascii="Liberation Serif" w:hAnsi="Liberation Serif"/>
        </w:rPr>
        <w:t>помещений требованиям ________________________________________________________</w:t>
      </w:r>
    </w:p>
    <w:p w14:paraId="50BDA58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6. Семейное положение:</w:t>
      </w:r>
    </w:p>
    <w:p w14:paraId="16853D5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Проживаю один ______________________________________________________________</w:t>
      </w:r>
    </w:p>
    <w:p w14:paraId="108FC72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Проживаю совместно с членами семьи ______________________________________</w:t>
      </w:r>
      <w:r>
        <w:rPr>
          <w:rFonts w:ascii="Liberation Serif" w:hAnsi="Liberation Serif"/>
        </w:rPr>
        <w:t>_____</w:t>
      </w:r>
    </w:p>
    <w:p w14:paraId="76D880CE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Состою в браке ______________________________________________________________</w:t>
      </w:r>
    </w:p>
    <w:p w14:paraId="6AD243E9" w14:textId="77777777" w:rsidR="00315E59" w:rsidRDefault="00315E59">
      <w:pPr>
        <w:widowControl w:val="0"/>
        <w:jc w:val="both"/>
        <w:rPr>
          <w:rFonts w:ascii="Liberation Serif" w:hAnsi="Liberation Serif"/>
        </w:rPr>
      </w:pPr>
    </w:p>
    <w:p w14:paraId="1F84433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7. Супруг: ____________________________________________________________________</w:t>
      </w:r>
    </w:p>
    <w:p w14:paraId="3012B141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(фамилия, имя, отчество (при наличии), дата рождения, СНИЛС)</w:t>
      </w:r>
    </w:p>
    <w:p w14:paraId="5826C72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Документ, </w:t>
      </w:r>
      <w:r>
        <w:rPr>
          <w:rFonts w:ascii="Liberation Serif" w:hAnsi="Liberation Serif"/>
        </w:rPr>
        <w:t>удостоверяющий личность:</w:t>
      </w:r>
    </w:p>
    <w:p w14:paraId="62B31A6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наименование:_________________________________________________________________</w:t>
      </w:r>
    </w:p>
    <w:p w14:paraId="0C07D4B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 номер ___________________дата выдачи: ____________________________</w:t>
      </w:r>
    </w:p>
    <w:p w14:paraId="2377D29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____________________________________________________________</w:t>
      </w:r>
      <w:r>
        <w:rPr>
          <w:rFonts w:ascii="Liberation Serif" w:hAnsi="Liberation Serif"/>
        </w:rPr>
        <w:t>________</w:t>
      </w:r>
    </w:p>
    <w:p w14:paraId="46D68C20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код подразделения: ____________________________________________________________</w:t>
      </w:r>
    </w:p>
    <w:p w14:paraId="2FCA73F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Адрес регистрации по месту жительства: __________________________________________</w:t>
      </w:r>
    </w:p>
    <w:p w14:paraId="04D01B2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3EAF99F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</w:t>
      </w:r>
      <w:r>
        <w:rPr>
          <w:rFonts w:ascii="Liberation Serif" w:hAnsi="Liberation Serif"/>
        </w:rPr>
        <w:t>ты актовой записи о заключении брака_____________________________________</w:t>
      </w:r>
    </w:p>
    <w:p w14:paraId="71B3566C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(номер, дата, орган, место государственной регистрации)</w:t>
      </w:r>
    </w:p>
    <w:p w14:paraId="0807736F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20E4291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8. Проживаю с родителями (родителями супруга)</w:t>
      </w:r>
    </w:p>
    <w:p w14:paraId="6C0920E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8.1.ФИО родителя ___________________</w:t>
      </w:r>
      <w:r>
        <w:rPr>
          <w:rFonts w:ascii="Liberation Serif" w:hAnsi="Liberation Serif"/>
        </w:rPr>
        <w:t>__________________________________________</w:t>
      </w:r>
    </w:p>
    <w:p w14:paraId="354158E7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(фамилия, имя, отчество (при наличии), дата рождения, СНИЛС)</w:t>
      </w:r>
    </w:p>
    <w:p w14:paraId="26FC54EF" w14:textId="77777777" w:rsidR="00315E59" w:rsidRDefault="00315E59">
      <w:pPr>
        <w:widowControl w:val="0"/>
        <w:ind w:firstLine="708"/>
        <w:jc w:val="both"/>
        <w:rPr>
          <w:rFonts w:ascii="Liberation Serif" w:hAnsi="Liberation Serif"/>
        </w:rPr>
      </w:pPr>
    </w:p>
    <w:p w14:paraId="3953257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личность:</w:t>
      </w:r>
    </w:p>
    <w:p w14:paraId="45D0715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________________________________________________________________</w:t>
      </w:r>
    </w:p>
    <w:p w14:paraId="6898D1C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__________</w:t>
      </w:r>
      <w:r>
        <w:rPr>
          <w:rFonts w:ascii="Liberation Serif" w:hAnsi="Liberation Serif"/>
        </w:rPr>
        <w:t xml:space="preserve"> номер ________________ дата выдачи: ____________________________</w:t>
      </w:r>
    </w:p>
    <w:p w14:paraId="49B56BF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___________________________________________________________________</w:t>
      </w:r>
    </w:p>
    <w:p w14:paraId="4FFC531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Адрес регистрации по месту жительства: </w:t>
      </w:r>
      <w:r>
        <w:rPr>
          <w:rFonts w:ascii="Liberation Serif" w:hAnsi="Liberation Serif"/>
        </w:rPr>
        <w:t>_________________________________________</w:t>
      </w:r>
    </w:p>
    <w:p w14:paraId="1E0CDAE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6E3663D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8.2.ФИО родителя _____________________________________________________________</w:t>
      </w:r>
    </w:p>
    <w:p w14:paraId="37A161CF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(фамилия, имя, отчество (при нал</w:t>
      </w:r>
      <w:r>
        <w:rPr>
          <w:rFonts w:ascii="Liberation Serif" w:hAnsi="Liberation Serif"/>
        </w:rPr>
        <w:t>ичии), дата рождения, СНИЛС)</w:t>
      </w:r>
    </w:p>
    <w:p w14:paraId="4532244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личность:</w:t>
      </w:r>
    </w:p>
    <w:p w14:paraId="2FA6AF1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________________________________________________________________</w:t>
      </w:r>
    </w:p>
    <w:p w14:paraId="289772B3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__________ номер _________________дата выдачи: ___________________________</w:t>
      </w:r>
    </w:p>
    <w:p w14:paraId="55180E1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</w:t>
      </w:r>
      <w:r>
        <w:rPr>
          <w:rFonts w:ascii="Liberation Serif" w:hAnsi="Liberation Serif"/>
        </w:rPr>
        <w:t>_______________________________________________</w:t>
      </w:r>
    </w:p>
    <w:p w14:paraId="16E1C37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Адрес регистрации по месту жительства: __________________________________________</w:t>
      </w:r>
    </w:p>
    <w:p w14:paraId="6E1401F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109C763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9. Имеются дети</w:t>
      </w:r>
    </w:p>
    <w:p w14:paraId="5D6FDDD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ФИО ребенка </w:t>
      </w:r>
      <w:r>
        <w:rPr>
          <w:rFonts w:ascii="Liberation Serif" w:hAnsi="Liberation Serif"/>
        </w:rPr>
        <w:t>_________________________________________________________________</w:t>
      </w:r>
    </w:p>
    <w:p w14:paraId="279E7459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(фамилия, имя, отчество (при наличии), дата рождения, СНИЛС)</w:t>
      </w:r>
    </w:p>
    <w:p w14:paraId="04E23BC0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личность:</w:t>
      </w:r>
    </w:p>
    <w:p w14:paraId="761AD7D0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</w:t>
      </w:r>
      <w:r>
        <w:rPr>
          <w:rFonts w:ascii="Liberation Serif" w:hAnsi="Liberation Serif"/>
        </w:rPr>
        <w:t>______</w:t>
      </w:r>
    </w:p>
    <w:p w14:paraId="7ED64710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 номер __________________дата выдачи: ____________________________</w:t>
      </w:r>
    </w:p>
    <w:p w14:paraId="7D711E6E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___________________________________________________________________</w:t>
      </w:r>
    </w:p>
    <w:p w14:paraId="77A95845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актовой записи о рождении ребенка____________________________________</w:t>
      </w:r>
    </w:p>
    <w:p w14:paraId="36AC4814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 xml:space="preserve">                              (номер, дата, орган, место государственной регистрации)</w:t>
      </w:r>
    </w:p>
    <w:p w14:paraId="0A55E83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ФИО ребенка _________________________________________________________________</w:t>
      </w:r>
    </w:p>
    <w:p w14:paraId="1CBAE56B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(фамилия, имя, отчество (при наличии), дата рождения, СНИЛС)</w:t>
      </w:r>
    </w:p>
    <w:p w14:paraId="4900065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</w:t>
      </w:r>
      <w:r>
        <w:rPr>
          <w:rFonts w:ascii="Liberation Serif" w:hAnsi="Liberation Serif"/>
        </w:rPr>
        <w:t>нт, удостоверяющий личность:</w:t>
      </w:r>
    </w:p>
    <w:p w14:paraId="210155D0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________________________________________________________________</w:t>
      </w:r>
    </w:p>
    <w:p w14:paraId="4B45C43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 номер __________________дата выдачи: ____________________________</w:t>
      </w:r>
    </w:p>
    <w:p w14:paraId="4E860A10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</w:t>
      </w:r>
      <w:r>
        <w:rPr>
          <w:rFonts w:ascii="Liberation Serif" w:hAnsi="Liberation Serif"/>
        </w:rPr>
        <w:t>___________</w:t>
      </w:r>
    </w:p>
    <w:p w14:paraId="073CE09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актовой записи о рождении ребенка____________________________________</w:t>
      </w:r>
    </w:p>
    <w:p w14:paraId="45815726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(номер, дата, орган, место государственной регистрации)</w:t>
      </w:r>
    </w:p>
    <w:p w14:paraId="0DF9398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ФИО ребенка </w:t>
      </w:r>
      <w:r>
        <w:rPr>
          <w:rFonts w:ascii="Liberation Serif" w:hAnsi="Liberation Serif"/>
        </w:rPr>
        <w:t>_________________________________________________________________</w:t>
      </w:r>
    </w:p>
    <w:p w14:paraId="2D20B906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(фамилия, имя, отчество (при наличии), дата рождения, СНИЛС)</w:t>
      </w:r>
    </w:p>
    <w:p w14:paraId="5B66F1D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личность:</w:t>
      </w:r>
    </w:p>
    <w:p w14:paraId="1759D7EC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наименование:__________________________________________________________</w:t>
      </w:r>
      <w:r>
        <w:rPr>
          <w:rFonts w:ascii="Liberation Serif" w:hAnsi="Liberation Serif"/>
        </w:rPr>
        <w:t>_______</w:t>
      </w:r>
    </w:p>
    <w:p w14:paraId="6CBD3F6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 номер __________________дата выдачи: ____________________________</w:t>
      </w:r>
    </w:p>
    <w:p w14:paraId="3335C42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___________________________________________________________________</w:t>
      </w:r>
    </w:p>
    <w:p w14:paraId="30B4056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актовой записи о рождении ребенка____________________________________</w:t>
      </w:r>
    </w:p>
    <w:p w14:paraId="05413C4F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</w:t>
      </w:r>
      <w:r>
        <w:rPr>
          <w:rFonts w:ascii="Liberation Serif" w:hAnsi="Liberation Serif"/>
        </w:rPr>
        <w:t xml:space="preserve">                                 (номер, дата, орган, место государственной регистрации)</w:t>
      </w:r>
    </w:p>
    <w:p w14:paraId="32B3530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ФИО ребенка _________________________________________________________________</w:t>
      </w:r>
    </w:p>
    <w:p w14:paraId="24851374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(фамилия, имя, отчество (при наличии), дата рождения, СНИЛС)</w:t>
      </w:r>
    </w:p>
    <w:p w14:paraId="20480FC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</w:t>
      </w:r>
      <w:r>
        <w:rPr>
          <w:rFonts w:ascii="Liberation Serif" w:hAnsi="Liberation Serif"/>
        </w:rPr>
        <w:t>ент, удостоверяющий личность:</w:t>
      </w:r>
    </w:p>
    <w:p w14:paraId="0792E9F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наименование:_________________________________________________________________</w:t>
      </w:r>
    </w:p>
    <w:p w14:paraId="2A266EF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 номер __________________дата выдачи: ____________________________</w:t>
      </w:r>
    </w:p>
    <w:p w14:paraId="1F7ACE9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</w:t>
      </w:r>
      <w:r>
        <w:rPr>
          <w:rFonts w:ascii="Liberation Serif" w:hAnsi="Liberation Serif"/>
        </w:rPr>
        <w:t>____________</w:t>
      </w:r>
    </w:p>
    <w:p w14:paraId="45547C2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актовой записи о рождении ребенка____________________________________</w:t>
      </w:r>
    </w:p>
    <w:p w14:paraId="552BC353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(номер, дата, орган, место государственной регистрации)</w:t>
      </w:r>
    </w:p>
    <w:p w14:paraId="0AF13B3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ФИО ребенка ______________________________________________________</w:t>
      </w:r>
      <w:r>
        <w:rPr>
          <w:rFonts w:ascii="Liberation Serif" w:hAnsi="Liberation Serif"/>
        </w:rPr>
        <w:t>___________</w:t>
      </w:r>
    </w:p>
    <w:p w14:paraId="637994AE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(фамилия, имя, отчество (при наличии), дата рождения, СНИЛС)</w:t>
      </w:r>
    </w:p>
    <w:p w14:paraId="4A49C009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личность:</w:t>
      </w:r>
    </w:p>
    <w:p w14:paraId="0A58F788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наименование:_________________________________________________________________</w:t>
      </w:r>
    </w:p>
    <w:p w14:paraId="121CE33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 номер __________________дата вы</w:t>
      </w:r>
      <w:r>
        <w:rPr>
          <w:rFonts w:ascii="Liberation Serif" w:hAnsi="Liberation Serif"/>
        </w:rPr>
        <w:t>дачи: ____________________________</w:t>
      </w:r>
    </w:p>
    <w:p w14:paraId="79458167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___________________________________________________________________</w:t>
      </w:r>
    </w:p>
    <w:p w14:paraId="7A82571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Реквизиты актовой записи о рождении ребенка____________________________________</w:t>
      </w:r>
    </w:p>
    <w:p w14:paraId="7554AF66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(номер, дата, орган, </w:t>
      </w:r>
      <w:r>
        <w:rPr>
          <w:rFonts w:ascii="Liberation Serif" w:hAnsi="Liberation Serif"/>
        </w:rPr>
        <w:t>место государственной регистрации)</w:t>
      </w:r>
    </w:p>
    <w:p w14:paraId="4CD9E15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10. Имеются иные родственники, проживающие совместно</w:t>
      </w:r>
    </w:p>
    <w:p w14:paraId="5DA718E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ФИО родственника_____________________________________________________________</w:t>
      </w:r>
    </w:p>
    <w:p w14:paraId="6E743721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(фамилия, имя, отчество (при наличии), дата рождения, </w:t>
      </w:r>
      <w:r>
        <w:rPr>
          <w:rFonts w:ascii="Liberation Serif" w:hAnsi="Liberation Serif"/>
        </w:rPr>
        <w:t>СНИЛС)</w:t>
      </w:r>
    </w:p>
    <w:p w14:paraId="7B73D091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Документ, удостоверяющий личность:</w:t>
      </w:r>
    </w:p>
    <w:p w14:paraId="251533F4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наименование: ________________________________________________________________</w:t>
      </w:r>
    </w:p>
    <w:p w14:paraId="3976D30F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серия ____________ номер _______________дата выдачи: ___________________________</w:t>
      </w:r>
    </w:p>
    <w:p w14:paraId="1E8BC1D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кем выдан: ___________________________________________</w:t>
      </w:r>
      <w:r>
        <w:rPr>
          <w:rFonts w:ascii="Liberation Serif" w:hAnsi="Liberation Serif"/>
        </w:rPr>
        <w:t>________________________</w:t>
      </w:r>
    </w:p>
    <w:p w14:paraId="729905D6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Адрес регистрации по месту жительства: _________________________________________</w:t>
      </w:r>
    </w:p>
    <w:p w14:paraId="7381D8AD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14:paraId="57626174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Полноту и достоверность представленных в запросе сведений подтверждаю.</w:t>
      </w:r>
    </w:p>
    <w:p w14:paraId="74417BAD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Даю свое согласие на получение, обработку и передачу моих персональных данных согласно Федеральному закону </w:t>
      </w:r>
      <w:r>
        <w:rPr>
          <w:rFonts w:ascii="Liberation Serif" w:hAnsi="Liberation Serif"/>
        </w:rPr>
        <w:t>от 27.07.2006 № 152-ФЗ «О персональных данных».</w:t>
      </w:r>
    </w:p>
    <w:p w14:paraId="0F328234" w14:textId="77777777" w:rsidR="00315E59" w:rsidRDefault="00315E59">
      <w:pPr>
        <w:widowControl w:val="0"/>
        <w:jc w:val="both"/>
        <w:rPr>
          <w:rFonts w:ascii="Liberation Serif" w:hAnsi="Liberation Serif"/>
        </w:rPr>
      </w:pPr>
    </w:p>
    <w:p w14:paraId="1FB9BD2A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_________________________________________________________________________</w:t>
      </w:r>
    </w:p>
    <w:p w14:paraId="339AB78B" w14:textId="77777777" w:rsidR="00315E59" w:rsidRDefault="008E2B5A">
      <w:pPr>
        <w:widowControl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Подпись заявителя __________________ __________________________________________</w:t>
      </w:r>
    </w:p>
    <w:p w14:paraId="51802DAE" w14:textId="77777777" w:rsidR="00315E59" w:rsidRDefault="008E2B5A">
      <w:pPr>
        <w:widowControl w:val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(подпись)   </w:t>
      </w:r>
      <w:r>
        <w:rPr>
          <w:rFonts w:ascii="Liberation Serif" w:hAnsi="Liberation Serif"/>
        </w:rPr>
        <w:t xml:space="preserve">                                     (расшифровка подписи)</w:t>
      </w:r>
    </w:p>
    <w:p w14:paraId="3D65526A" w14:textId="77777777" w:rsidR="00315E59" w:rsidRDefault="008E2B5A">
      <w:pPr>
        <w:pStyle w:val="ConsPlusNormal"/>
        <w:suppressAutoHyphens/>
        <w:ind w:left="4248"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14:paraId="73177D0E" w14:textId="77777777" w:rsidR="00315E59" w:rsidRDefault="008E2B5A">
      <w:pPr>
        <w:pStyle w:val="ConsPlusNormal"/>
        <w:suppressAutoHyphens/>
        <w:ind w:left="495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Административному регламенту предоставления муниципальной услуги «Принятие на учет граждан в качестве малоимущих и нуждающихся в жилых </w:t>
      </w:r>
    </w:p>
    <w:p w14:paraId="6725660A" w14:textId="77777777" w:rsidR="00315E59" w:rsidRDefault="008E2B5A">
      <w:pPr>
        <w:pStyle w:val="ConsPlusNormal"/>
        <w:suppressAutoHyphens/>
        <w:ind w:left="4953" w:firstLine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помещениях на территории городского округа В</w:t>
      </w:r>
      <w:r>
        <w:rPr>
          <w:rFonts w:ascii="Liberation Serif" w:hAnsi="Liberation Serif"/>
          <w:sz w:val="28"/>
          <w:szCs w:val="28"/>
        </w:rPr>
        <w:t>ерхняя Пышма»</w:t>
      </w:r>
    </w:p>
    <w:p w14:paraId="20C87376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450249F0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В Администрацию городского округа Верхняя Пышма</w:t>
      </w:r>
    </w:p>
    <w:p w14:paraId="03DB4E63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от ____________________________________________</w:t>
      </w:r>
    </w:p>
    <w:p w14:paraId="0F5AE969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проживающего по адресу __</w:t>
      </w:r>
      <w:r>
        <w:rPr>
          <w:rFonts w:ascii="Liberation Serif" w:hAnsi="Liberation Serif"/>
          <w:sz w:val="28"/>
          <w:szCs w:val="28"/>
        </w:rPr>
        <w:t>______________________</w:t>
      </w:r>
    </w:p>
    <w:p w14:paraId="2DB91286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______________________________________________</w:t>
      </w:r>
    </w:p>
    <w:p w14:paraId="30086D0E" w14:textId="77777777" w:rsidR="00315E59" w:rsidRDefault="00315E59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</w:p>
    <w:p w14:paraId="4E4C8BC6" w14:textId="77777777" w:rsidR="00315E59" w:rsidRDefault="008E2B5A">
      <w:pPr>
        <w:pStyle w:val="ConsPlusNonformat"/>
        <w:suppressAutoHyphens/>
        <w:jc w:val="center"/>
        <w:rPr>
          <w:rFonts w:ascii="Liberation Serif" w:hAnsi="Liberation Serif"/>
          <w:sz w:val="28"/>
          <w:szCs w:val="28"/>
        </w:rPr>
      </w:pPr>
      <w:bookmarkStart w:id="14" w:name="P879"/>
      <w:bookmarkEnd w:id="14"/>
      <w:r>
        <w:rPr>
          <w:rFonts w:ascii="Liberation Serif" w:hAnsi="Liberation Serif"/>
          <w:sz w:val="28"/>
          <w:szCs w:val="28"/>
        </w:rPr>
        <w:t>СОГЛАСИЕ</w:t>
      </w:r>
    </w:p>
    <w:p w14:paraId="699B1507" w14:textId="77777777" w:rsidR="00315E59" w:rsidRDefault="008E2B5A">
      <w:pPr>
        <w:pStyle w:val="ConsPlusNonformat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14:paraId="7D828F2C" w14:textId="77777777" w:rsidR="00315E59" w:rsidRDefault="00315E59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</w:p>
    <w:p w14:paraId="14BB7ED4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Я, </w:t>
      </w:r>
      <w:r>
        <w:rPr>
          <w:rFonts w:ascii="Liberation Serif" w:hAnsi="Liberation Serif"/>
          <w:sz w:val="28"/>
          <w:szCs w:val="28"/>
        </w:rPr>
        <w:t>______________________________________________________________,</w:t>
      </w:r>
    </w:p>
    <w:p w14:paraId="77FD3798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Cs w:val="20"/>
        </w:rPr>
      </w:pPr>
      <w:r>
        <w:rPr>
          <w:rFonts w:ascii="Liberation Serif" w:hAnsi="Liberation Serif"/>
          <w:szCs w:val="20"/>
        </w:rPr>
        <w:t xml:space="preserve">                                        (фамилия, имя и отчество субъекта персональных данных)</w:t>
      </w:r>
    </w:p>
    <w:p w14:paraId="484AC558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зарегистрированный по адресу _______________________________________</w:t>
      </w:r>
    </w:p>
    <w:p w14:paraId="77819602" w14:textId="77777777" w:rsidR="00315E59" w:rsidRDefault="008E2B5A">
      <w:pPr>
        <w:pStyle w:val="ConsPlusNonformat"/>
        <w:suppressAutoHyphens/>
        <w:jc w:val="both"/>
      </w:pPr>
      <w:r>
        <w:rPr>
          <w:rFonts w:ascii="Liberation Serif" w:hAnsi="Liberation Serif"/>
          <w:sz w:val="28"/>
          <w:szCs w:val="28"/>
        </w:rPr>
        <w:t xml:space="preserve">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>
        <w:rPr>
          <w:rFonts w:ascii="Liberation Serif" w:hAnsi="Liberation Serif"/>
          <w:szCs w:val="20"/>
        </w:rPr>
        <w:t>(адрес субъекта персональных данных)</w:t>
      </w:r>
    </w:p>
    <w:p w14:paraId="4164D126" w14:textId="77777777" w:rsidR="00315E59" w:rsidRDefault="008E2B5A">
      <w:pPr>
        <w:pStyle w:val="ConsPlusNonformat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</w:t>
      </w:r>
    </w:p>
    <w:p w14:paraId="53B8738C" w14:textId="77777777" w:rsidR="00315E59" w:rsidRDefault="008E2B5A">
      <w:pPr>
        <w:pStyle w:val="ConsPlusNonformat"/>
        <w:suppressAutoHyphens/>
        <w:jc w:val="center"/>
        <w:rPr>
          <w:rFonts w:ascii="Liberation Serif" w:hAnsi="Liberation Serif"/>
          <w:szCs w:val="20"/>
        </w:rPr>
      </w:pPr>
      <w:r>
        <w:rPr>
          <w:rFonts w:ascii="Liberation Serif" w:hAnsi="Liberation Serif"/>
          <w:szCs w:val="20"/>
        </w:rPr>
        <w:t>(номер документа, удостоверяющего личность субъекта персональных данных, кем и когда выдан)</w:t>
      </w:r>
    </w:p>
    <w:p w14:paraId="6635AC6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даю свое согласие администрации гор</w:t>
      </w:r>
      <w:r>
        <w:rPr>
          <w:rFonts w:ascii="Liberation Serif" w:hAnsi="Liberation Serif"/>
          <w:sz w:val="28"/>
          <w:szCs w:val="28"/>
        </w:rPr>
        <w:t>одского округа Верхняя Пышма, расположенной по адресу: Свердловская область, г. Верхняя Пышма, пр. Успенский, зд. 115 (далее Оператор), уполномоченному лицу от Оператора отделу по учету и распределению жилья на обработку своих персональных данных на следую</w:t>
      </w:r>
      <w:r>
        <w:rPr>
          <w:rFonts w:ascii="Liberation Serif" w:hAnsi="Liberation Serif"/>
          <w:sz w:val="28"/>
          <w:szCs w:val="28"/>
        </w:rPr>
        <w:t>щих условиях:</w:t>
      </w:r>
    </w:p>
    <w:p w14:paraId="3423F6DC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В соответствии со </w:t>
      </w:r>
      <w:hyperlink r:id="rId48" w:history="1">
        <w:r>
          <w:rPr>
            <w:rFonts w:ascii="Liberation Serif" w:hAnsi="Liberation Serif"/>
            <w:sz w:val="28"/>
            <w:szCs w:val="28"/>
          </w:rPr>
          <w:t>статьей 9</w:t>
        </w:r>
      </w:hyperlink>
      <w:r>
        <w:rPr>
          <w:rFonts w:ascii="Liberation Serif" w:hAnsi="Liberation Serif"/>
          <w:sz w:val="28"/>
          <w:szCs w:val="28"/>
        </w:rPr>
        <w:t xml:space="preserve"> Федерального закона "О персональных данных" суб</w:t>
      </w:r>
      <w:r>
        <w:rPr>
          <w:rFonts w:ascii="Liberation Serif" w:hAnsi="Liberation Serif"/>
          <w:sz w:val="28"/>
          <w:szCs w:val="28"/>
        </w:rPr>
        <w:t xml:space="preserve">ъект дает согласие на обработку своих персональных данных, как с использованием средств автоматизации, так и без использования таких средств, т.е. совершение действий, предусмотренных </w:t>
      </w:r>
      <w:hyperlink r:id="rId49" w:history="1">
        <w:r>
          <w:rPr>
            <w:rFonts w:ascii="Liberation Serif" w:hAnsi="Liberation Serif"/>
            <w:sz w:val="28"/>
            <w:szCs w:val="28"/>
          </w:rPr>
          <w:t>пунктом 3 статьи 3</w:t>
        </w:r>
      </w:hyperlink>
      <w:r>
        <w:rPr>
          <w:rFonts w:ascii="Liberation Serif" w:hAnsi="Liberation Serif"/>
          <w:sz w:val="28"/>
          <w:szCs w:val="28"/>
        </w:rPr>
        <w:t xml:space="preserve"> Федерального закона "О персональных данных", в том числе следующих действий: сбор, запись, систематизацию, накопление, уточнение (обновление, изм</w:t>
      </w:r>
      <w:r>
        <w:rPr>
          <w:rFonts w:ascii="Liberation Serif" w:hAnsi="Liberation Serif"/>
          <w:sz w:val="28"/>
          <w:szCs w:val="28"/>
        </w:rPr>
        <w:t>енение), извлечение, использование, передачу, (распространение, предоставление, доступ), обезличивание, блокирование, удаление, уничтожение персональных данных, а также право на передачу такой информации третьим лицам и получение информации и документов от</w:t>
      </w:r>
      <w:r>
        <w:rPr>
          <w:rFonts w:ascii="Liberation Serif" w:hAnsi="Liberation Serif"/>
          <w:sz w:val="28"/>
          <w:szCs w:val="28"/>
        </w:rPr>
        <w:t xml:space="preserve"> третьих лиц для осуществления проверки достоверности и полноты информации о Субъекте и в случаях, установленных законодательством.</w:t>
      </w:r>
    </w:p>
    <w:p w14:paraId="62C23108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Перечень персональных данных Субъекта, передаваемых Оператору на обработку:</w:t>
      </w:r>
    </w:p>
    <w:p w14:paraId="4EDFFB5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Фамилия, имя, отчество;</w:t>
      </w:r>
    </w:p>
    <w:p w14:paraId="01B90C20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данные документа, удо</w:t>
      </w:r>
      <w:r>
        <w:rPr>
          <w:rFonts w:ascii="Liberation Serif" w:hAnsi="Liberation Serif"/>
          <w:sz w:val="28"/>
          <w:szCs w:val="28"/>
        </w:rPr>
        <w:t>стоверяющего личность;</w:t>
      </w:r>
    </w:p>
    <w:p w14:paraId="3312D5D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рождения;</w:t>
      </w:r>
    </w:p>
    <w:p w14:paraId="74A30F2B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 рождения;</w:t>
      </w:r>
    </w:p>
    <w:p w14:paraId="2E89E8F2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 регистрации.</w:t>
      </w:r>
    </w:p>
    <w:p w14:paraId="7BBA5D5C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5" w:name="P897"/>
      <w:bookmarkEnd w:id="15"/>
      <w:r>
        <w:rPr>
          <w:rFonts w:ascii="Liberation Serif" w:hAnsi="Liberation Serif"/>
          <w:sz w:val="28"/>
          <w:szCs w:val="28"/>
        </w:rPr>
        <w:t xml:space="preserve">3. Согласие дается Субъектом с целью проверки корректности представленных субъектом сведений, принятия решения о предоставлении Субъекту услуг, для заключения с Оператором любых </w:t>
      </w:r>
      <w:r>
        <w:rPr>
          <w:rFonts w:ascii="Liberation Serif" w:hAnsi="Liberation Serif"/>
          <w:sz w:val="28"/>
          <w:szCs w:val="28"/>
        </w:rPr>
        <w:t>договоров и их дальнейшего исполнения, принятия решения или совершения иных действий, порождающих юридические последствия в отношении Субъекта и иных лиц.</w:t>
      </w:r>
    </w:p>
    <w:p w14:paraId="379C7D45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6" w:name="P898"/>
      <w:bookmarkEnd w:id="16"/>
      <w:r>
        <w:rPr>
          <w:rFonts w:ascii="Liberation Serif" w:hAnsi="Liberation Serif"/>
          <w:sz w:val="28"/>
          <w:szCs w:val="28"/>
        </w:rPr>
        <w:t>4. Обработка персональных данных за исключением хранения, прекращается по достижению цели обработки и</w:t>
      </w:r>
      <w:r>
        <w:rPr>
          <w:rFonts w:ascii="Liberation Serif" w:hAnsi="Liberation Serif"/>
          <w:sz w:val="28"/>
          <w:szCs w:val="28"/>
        </w:rPr>
        <w:t>ли прекращения обязательств по предоставлению жилья или исходя из документов Оператора, регламентирующих вопросы обработки персональных данных.</w:t>
      </w:r>
    </w:p>
    <w:p w14:paraId="097E9ACF" w14:textId="77777777" w:rsidR="00315E59" w:rsidRDefault="008E2B5A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Субъект может отозвать настоящее согласие путем направления письменного заявления Оператору. В этом случае оп</w:t>
      </w:r>
      <w:r>
        <w:rPr>
          <w:rFonts w:ascii="Liberation Serif" w:hAnsi="Liberation Serif"/>
          <w:sz w:val="28"/>
          <w:szCs w:val="28"/>
        </w:rPr>
        <w:t>ератор прекращает обработку персональных данных Субъекта, а персональные данные подлежат уничтожению, если отсутствуют иные основания для обработки, установленные законодательством РФ или документами Оператора, регламентирующих вопросы обработки персональн</w:t>
      </w:r>
      <w:r>
        <w:rPr>
          <w:rFonts w:ascii="Liberation Serif" w:hAnsi="Liberation Serif"/>
          <w:sz w:val="28"/>
          <w:szCs w:val="28"/>
        </w:rPr>
        <w:t>ых данных.</w:t>
      </w:r>
    </w:p>
    <w:p w14:paraId="5905A966" w14:textId="77777777" w:rsidR="00315E59" w:rsidRDefault="008E2B5A">
      <w:pPr>
        <w:pStyle w:val="ConsPlusNormal"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6. Данное согласие действует в течение всего срока обработки персональных данных до момента, указанного в </w:t>
      </w:r>
      <w:hyperlink r:id="rId50" w:history="1">
        <w:r>
          <w:rPr>
            <w:rFonts w:ascii="Liberation Serif" w:hAnsi="Liberation Serif"/>
            <w:sz w:val="28"/>
            <w:szCs w:val="28"/>
          </w:rPr>
          <w:t>п. 3</w:t>
        </w:r>
      </w:hyperlink>
      <w:r>
        <w:rPr>
          <w:rFonts w:ascii="Liberation Serif" w:hAnsi="Liberation Serif"/>
          <w:sz w:val="28"/>
          <w:szCs w:val="28"/>
        </w:rPr>
        <w:t xml:space="preserve"> или </w:t>
      </w:r>
      <w:hyperlink r:id="rId51" w:history="1">
        <w:r>
          <w:rPr>
            <w:rFonts w:ascii="Liberation Serif" w:hAnsi="Liberation Serif"/>
            <w:sz w:val="28"/>
            <w:szCs w:val="28"/>
          </w:rPr>
          <w:t>п. 4</w:t>
        </w:r>
      </w:hyperlink>
      <w:r>
        <w:rPr>
          <w:rFonts w:ascii="Liberation Serif" w:hAnsi="Liberation Serif"/>
          <w:sz w:val="28"/>
          <w:szCs w:val="28"/>
        </w:rPr>
        <w:t xml:space="preserve"> данного согласия, но не менее 5 лет.</w:t>
      </w:r>
    </w:p>
    <w:p w14:paraId="4940A2B8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4FAF3F90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«_____» __________ 20____ г.</w:t>
      </w:r>
    </w:p>
    <w:p w14:paraId="11266589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tbl>
      <w:tblPr>
        <w:tblW w:w="9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1"/>
        <w:gridCol w:w="340"/>
        <w:gridCol w:w="5839"/>
      </w:tblGrid>
      <w:tr w:rsidR="00315E59" w14:paraId="768814E7" w14:textId="77777777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1F3AB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D91C2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83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D8083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3A6CB2E5" w14:textId="77777777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96D0A9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(подпись заявителя)</w:t>
            </w: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CFCF37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839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4D596F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(расшифровка подписи)</w:t>
            </w:r>
          </w:p>
        </w:tc>
      </w:tr>
    </w:tbl>
    <w:p w14:paraId="7717BE2D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64E7AD05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Примечание. Согласие на обработку персональных данных несовершеннолетних лиц подписывают их законные представители.</w:t>
      </w:r>
    </w:p>
    <w:p w14:paraId="26E58F94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4FC1F6C8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5F254493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33C4A726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1A4D3E4A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205B5C6D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6BF57645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42C72981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6D901E31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4CE31FF5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404DD20C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047FDA40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37E46C18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511399F4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7805F92F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18356E39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54D234C8" w14:textId="77777777" w:rsidR="00315E59" w:rsidRDefault="00315E59">
      <w:pPr>
        <w:pStyle w:val="ConsPlusNormal"/>
        <w:suppressAutoHyphens/>
        <w:ind w:left="4248" w:firstLine="708"/>
        <w:rPr>
          <w:rFonts w:ascii="Liberation Serif" w:hAnsi="Liberation Serif"/>
          <w:sz w:val="28"/>
          <w:szCs w:val="28"/>
        </w:rPr>
      </w:pPr>
    </w:p>
    <w:p w14:paraId="1F3FBFB7" w14:textId="77777777" w:rsidR="00315E59" w:rsidRDefault="008E2B5A">
      <w:pPr>
        <w:pStyle w:val="ConsPlusNormal"/>
        <w:suppressAutoHyphens/>
        <w:ind w:left="4248"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14:paraId="6BAA87E6" w14:textId="77777777" w:rsidR="00315E59" w:rsidRDefault="008E2B5A">
      <w:pPr>
        <w:pStyle w:val="ConsPlusNormal"/>
        <w:suppressAutoHyphens/>
        <w:ind w:left="495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Административному регламенту предоставления </w:t>
      </w:r>
      <w:r>
        <w:rPr>
          <w:rFonts w:ascii="Liberation Serif" w:hAnsi="Liberation Serif"/>
          <w:sz w:val="28"/>
          <w:szCs w:val="28"/>
        </w:rPr>
        <w:t xml:space="preserve">муниципальной услуги «Принятие на учет граждан в качестве малоимущих и нуждающихся в жилых </w:t>
      </w:r>
    </w:p>
    <w:p w14:paraId="082C7A25" w14:textId="77777777" w:rsidR="00315E59" w:rsidRDefault="008E2B5A">
      <w:pPr>
        <w:pStyle w:val="ConsPlusNormal"/>
        <w:suppressAutoHyphens/>
        <w:ind w:left="4953" w:firstLine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помещениях на территории городского округа Верхняя Пышма»</w:t>
      </w:r>
    </w:p>
    <w:tbl>
      <w:tblPr>
        <w:tblW w:w="88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3"/>
        <w:gridCol w:w="851"/>
        <w:gridCol w:w="3855"/>
      </w:tblGrid>
      <w:tr w:rsidR="00315E59" w14:paraId="24465DB9" w14:textId="77777777">
        <w:tblPrEx>
          <w:tblCellMar>
            <w:top w:w="0" w:type="dxa"/>
            <w:bottom w:w="0" w:type="dxa"/>
          </w:tblCellMar>
        </w:tblPrEx>
        <w:tc>
          <w:tcPr>
            <w:tcW w:w="417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568D06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bookmarkStart w:id="17" w:name="P926"/>
            <w:bookmarkEnd w:id="17"/>
          </w:p>
        </w:tc>
        <w:tc>
          <w:tcPr>
            <w:tcW w:w="85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6CDFC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Кому</w:t>
            </w:r>
          </w:p>
        </w:tc>
        <w:tc>
          <w:tcPr>
            <w:tcW w:w="3855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15213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28B44D0D" w14:textId="77777777">
        <w:tblPrEx>
          <w:tblCellMar>
            <w:top w:w="0" w:type="dxa"/>
            <w:bottom w:w="0" w:type="dxa"/>
          </w:tblCellMar>
        </w:tblPrEx>
        <w:tc>
          <w:tcPr>
            <w:tcW w:w="417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64C3D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78552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2675F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(фамилия, имя, отчество)</w:t>
            </w:r>
          </w:p>
        </w:tc>
      </w:tr>
      <w:tr w:rsidR="00315E59" w14:paraId="00054C00" w14:textId="77777777">
        <w:tblPrEx>
          <w:tblCellMar>
            <w:top w:w="0" w:type="dxa"/>
            <w:bottom w:w="0" w:type="dxa"/>
          </w:tblCellMar>
        </w:tblPrEx>
        <w:tc>
          <w:tcPr>
            <w:tcW w:w="417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FCC5A4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0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36E53E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1C5C72EF" w14:textId="77777777">
        <w:tblPrEx>
          <w:tblCellMar>
            <w:top w:w="0" w:type="dxa"/>
            <w:bottom w:w="0" w:type="dxa"/>
          </w:tblCellMar>
        </w:tblPrEx>
        <w:tc>
          <w:tcPr>
            <w:tcW w:w="417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41529F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06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0B878F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(телефон и адрес электронной почты)</w:t>
            </w:r>
          </w:p>
        </w:tc>
      </w:tr>
    </w:tbl>
    <w:p w14:paraId="21B20993" w14:textId="77777777" w:rsidR="00315E59" w:rsidRDefault="00315E59">
      <w:pPr>
        <w:pStyle w:val="ConsPlusNormal"/>
        <w:suppressAutoHyphens/>
        <w:rPr>
          <w:rFonts w:ascii="Liberation Serif" w:hAnsi="Liberation Serif"/>
          <w:sz w:val="6"/>
          <w:szCs w:val="6"/>
        </w:rPr>
      </w:pPr>
    </w:p>
    <w:p w14:paraId="46262292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РЕШЕНИЕ</w:t>
      </w:r>
    </w:p>
    <w:p w14:paraId="40091088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 отказе в </w:t>
      </w:r>
      <w:r>
        <w:rPr>
          <w:rFonts w:ascii="Liberation Serif" w:hAnsi="Liberation Serif"/>
          <w:sz w:val="28"/>
          <w:szCs w:val="28"/>
        </w:rPr>
        <w:t>приеме документов, необходимых</w:t>
      </w:r>
    </w:p>
    <w:p w14:paraId="36CC14E9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предоставления услуги «Принятие на учет граждан</w:t>
      </w:r>
    </w:p>
    <w:p w14:paraId="4E4B10E0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качестве малоимущих и нуждающихся в жилых помещениях </w:t>
      </w:r>
    </w:p>
    <w:p w14:paraId="30D3403C" w14:textId="77777777" w:rsidR="00315E59" w:rsidRDefault="008E2B5A">
      <w:pPr>
        <w:pStyle w:val="ConsPlusNormal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территории городского округа Верхняя Пышма»</w:t>
      </w:r>
    </w:p>
    <w:p w14:paraId="335415FD" w14:textId="77777777" w:rsidR="00315E59" w:rsidRDefault="00315E59">
      <w:pPr>
        <w:pStyle w:val="ConsPlusNormal"/>
        <w:suppressAutoHyphens/>
        <w:rPr>
          <w:rFonts w:ascii="Liberation Serif" w:hAnsi="Liberation Serif"/>
          <w:sz w:val="6"/>
          <w:szCs w:val="6"/>
        </w:rPr>
      </w:pPr>
    </w:p>
    <w:tbl>
      <w:tblPr>
        <w:tblW w:w="92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1"/>
        <w:gridCol w:w="2743"/>
        <w:gridCol w:w="2834"/>
        <w:gridCol w:w="660"/>
        <w:gridCol w:w="2268"/>
      </w:tblGrid>
      <w:tr w:rsidR="00315E59" w14:paraId="1A2443C5" w14:textId="77777777">
        <w:tblPrEx>
          <w:tblCellMar>
            <w:top w:w="0" w:type="dxa"/>
            <w:bottom w:w="0" w:type="dxa"/>
          </w:tblCellMar>
        </w:tblPrEx>
        <w:tc>
          <w:tcPr>
            <w:tcW w:w="7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C5CBC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</w:t>
            </w:r>
          </w:p>
        </w:tc>
        <w:tc>
          <w:tcPr>
            <w:tcW w:w="274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DE5943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32552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8BADA7" w14:textId="77777777" w:rsidR="00315E59" w:rsidRDefault="008E2B5A">
            <w:pPr>
              <w:pStyle w:val="ConsPlusNormal"/>
              <w:suppressAutoHyphens/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91CAF7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C488E77" w14:textId="77777777" w:rsidR="00315E59" w:rsidRDefault="00315E59">
      <w:pPr>
        <w:pStyle w:val="ConsPlusNormal"/>
        <w:suppressAutoHyphens/>
        <w:rPr>
          <w:rFonts w:ascii="Liberation Serif" w:hAnsi="Liberation Serif"/>
          <w:sz w:val="6"/>
          <w:szCs w:val="6"/>
        </w:rPr>
      </w:pPr>
    </w:p>
    <w:p w14:paraId="068E6A63" w14:textId="77777777" w:rsidR="00315E59" w:rsidRDefault="008E2B5A">
      <w:pPr>
        <w:pStyle w:val="ConsPlusNormal"/>
        <w:suppressAutoHyphens/>
        <w:ind w:firstLine="540"/>
        <w:jc w:val="both"/>
      </w:pPr>
      <w:r>
        <w:rPr>
          <w:rFonts w:ascii="Liberation Serif" w:hAnsi="Liberation Serif"/>
          <w:sz w:val="28"/>
          <w:szCs w:val="28"/>
        </w:rPr>
        <w:t xml:space="preserve">По результатам рассмотрения заявления от </w:t>
      </w:r>
      <w:r>
        <w:rPr>
          <w:rFonts w:ascii="Liberation Serif" w:hAnsi="Liberation Serif"/>
          <w:sz w:val="28"/>
          <w:szCs w:val="28"/>
        </w:rPr>
        <w:t xml:space="preserve">____________________                № _______________ и приложенных к нему документов, в соответствии с Жилищным </w:t>
      </w:r>
      <w:hyperlink r:id="rId52" w:history="1">
        <w:r>
          <w:rPr>
            <w:rFonts w:ascii="Liberation Serif" w:hAnsi="Liberation Serif"/>
            <w:sz w:val="28"/>
            <w:szCs w:val="28"/>
          </w:rPr>
          <w:t>к</w:t>
        </w:r>
        <w:r>
          <w:rPr>
            <w:rFonts w:ascii="Liberation Serif" w:hAnsi="Liberation Serif"/>
            <w:sz w:val="28"/>
            <w:szCs w:val="28"/>
          </w:rPr>
          <w:t>одексом</w:t>
        </w:r>
      </w:hyperlink>
      <w:r>
        <w:rPr>
          <w:rFonts w:ascii="Liberation Serif" w:hAnsi="Liberation Serif"/>
          <w:sz w:val="28"/>
          <w:szCs w:val="28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4536"/>
        <w:gridCol w:w="2694"/>
      </w:tblGrid>
      <w:tr w:rsidR="00315E59" w14:paraId="7BB4366D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9414E2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пункта административного регламента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F1EF6D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B13D2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315E59" w14:paraId="5C01C423" w14:textId="77777777">
        <w:tblPrEx>
          <w:tblCellMar>
            <w:top w:w="0" w:type="dxa"/>
            <w:bottom w:w="0" w:type="dxa"/>
          </w:tblCellMar>
        </w:tblPrEx>
        <w:trPr>
          <w:trHeight w:val="194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98FD51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3AE0DF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D199B0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Указываются основания такого </w:t>
            </w:r>
            <w:r>
              <w:rPr>
                <w:rFonts w:ascii="Liberation Serif" w:hAnsi="Liberation Serif"/>
                <w:sz w:val="28"/>
                <w:szCs w:val="28"/>
              </w:rPr>
              <w:t>вывода</w:t>
            </w:r>
          </w:p>
        </w:tc>
      </w:tr>
      <w:tr w:rsidR="00315E59" w14:paraId="2F28B9C4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CE4C54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5315A5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Неполное заполнение обязательных полей в форме запроса о предоставлении услуги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7240B1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Указываются основания такого вывода</w:t>
            </w:r>
          </w:p>
        </w:tc>
      </w:tr>
      <w:tr w:rsidR="00315E59" w14:paraId="4D99907D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6B6A98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E5339E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Представление неполного комплекта документов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A0B8B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315E59" w14:paraId="7BD58347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48DFB6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AFA7E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28A883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Указывается исчерпывающий перечень документов, утративших силу</w:t>
            </w:r>
          </w:p>
        </w:tc>
      </w:tr>
      <w:tr w:rsidR="00315E59" w14:paraId="09042EC5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1A24E4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062077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Представленные документы содержат подчистки и исправления текста, не заверенные в порядке, установленном законодательство</w:t>
            </w:r>
            <w:r>
              <w:rPr>
                <w:rFonts w:ascii="Liberation Serif" w:hAnsi="Liberation Serif"/>
                <w:sz w:val="28"/>
                <w:szCs w:val="28"/>
              </w:rPr>
              <w:t>м Российской Федерации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181C59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315E59" w14:paraId="48BB7C79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82E408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2BDAE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Подача заявления о предоставлении услуги и документов, необходимых для предоставления услуги, в электронной форме с нарушением </w:t>
            </w:r>
            <w:r>
              <w:rPr>
                <w:rFonts w:ascii="Liberation Serif" w:hAnsi="Liberation Serif"/>
                <w:sz w:val="28"/>
                <w:szCs w:val="28"/>
              </w:rPr>
              <w:t>установленных требований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E38D96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Указываются основания такого вывода</w:t>
            </w:r>
          </w:p>
        </w:tc>
      </w:tr>
      <w:tr w:rsidR="00315E59" w14:paraId="71129A11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A304A6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F63437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      </w:r>
            <w:r>
              <w:rPr>
                <w:rFonts w:ascii="Liberation Serif" w:hAnsi="Liberation Serif"/>
                <w:sz w:val="28"/>
                <w:szCs w:val="28"/>
              </w:rPr>
              <w:t>услуги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3DE8A3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Указывается исчерпывающий перечень документов, содержащих повреждения</w:t>
            </w:r>
          </w:p>
        </w:tc>
      </w:tr>
      <w:tr w:rsidR="00315E59" w14:paraId="5D6EB021" w14:textId="77777777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AD6ABF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E502DF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ABE4A1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Указываются основания такого вывода</w:t>
            </w:r>
          </w:p>
        </w:tc>
      </w:tr>
    </w:tbl>
    <w:p w14:paraId="7A67D24E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 вправе повторно обратиться в уполномоченный орган с заявлен</w:t>
      </w:r>
      <w:r>
        <w:rPr>
          <w:rFonts w:ascii="Liberation Serif" w:hAnsi="Liberation Serif"/>
          <w:sz w:val="28"/>
          <w:szCs w:val="28"/>
        </w:rPr>
        <w:t>ием о предоставлении услуги после устранения указанных нарушений.</w:t>
      </w:r>
    </w:p>
    <w:p w14:paraId="7BFBEA5A" w14:textId="77777777" w:rsidR="00315E59" w:rsidRDefault="008E2B5A">
      <w:pPr>
        <w:pStyle w:val="ConsPlusNormal"/>
        <w:suppressAutoHyphens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Данный отказ может быть обжалован в досудебном порядке путем направления жалобы в администрацию городского округа Верхняя Пышма, а также в судебном порядке.</w:t>
      </w:r>
    </w:p>
    <w:tbl>
      <w:tblPr>
        <w:tblW w:w="9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5"/>
        <w:gridCol w:w="340"/>
        <w:gridCol w:w="1531"/>
        <w:gridCol w:w="340"/>
        <w:gridCol w:w="2494"/>
      </w:tblGrid>
      <w:tr w:rsidR="00315E59" w14:paraId="1A3598A3" w14:textId="77777777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5A6DD1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33ACCA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31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88E43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F661C1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10F28A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283C0C3F" w14:textId="77777777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2D6C79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(должностное лицо </w:t>
            </w:r>
            <w:r>
              <w:rPr>
                <w:rFonts w:ascii="Liberation Serif" w:hAnsi="Liberation Serif"/>
                <w:sz w:val="20"/>
                <w:szCs w:val="20"/>
              </w:rPr>
              <w:t>Уполномоченного органа, принявшего решение)</w:t>
            </w: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A72DD6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960FFB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(подпись заявителя)</w:t>
            </w: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FF496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87079F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(расшифровка подписи)</w:t>
            </w:r>
          </w:p>
        </w:tc>
      </w:tr>
    </w:tbl>
    <w:p w14:paraId="22AE8A2E" w14:textId="77777777" w:rsidR="00315E59" w:rsidRDefault="008E2B5A">
      <w:pPr>
        <w:pStyle w:val="ConsPlusNormal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«_______» __________ 20_____ г.</w:t>
      </w:r>
    </w:p>
    <w:p w14:paraId="1CF7D085" w14:textId="77777777" w:rsidR="00315E59" w:rsidRDefault="008E2B5A">
      <w:pPr>
        <w:pStyle w:val="ConsPlusNormal"/>
        <w:suppressAutoHyphens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М.П.</w:t>
      </w:r>
    </w:p>
    <w:p w14:paraId="6A072E91" w14:textId="77777777" w:rsidR="00315E59" w:rsidRDefault="008E2B5A">
      <w:pPr>
        <w:pStyle w:val="ConsPlusNormal"/>
        <w:suppressAutoHyphens/>
        <w:ind w:left="4248"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5</w:t>
      </w:r>
    </w:p>
    <w:p w14:paraId="30926FFB" w14:textId="77777777" w:rsidR="00315E59" w:rsidRDefault="008E2B5A">
      <w:pPr>
        <w:pStyle w:val="ConsPlusNormal"/>
        <w:suppressAutoHyphens/>
        <w:ind w:left="495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Административному регламенту предоставления муниципальной услуги «Принятие на учет граждан в качестве </w:t>
      </w:r>
      <w:r>
        <w:rPr>
          <w:rFonts w:ascii="Liberation Serif" w:hAnsi="Liberation Serif"/>
          <w:sz w:val="28"/>
          <w:szCs w:val="28"/>
        </w:rPr>
        <w:t xml:space="preserve">малоимущих и нуждающихся в жилых </w:t>
      </w:r>
    </w:p>
    <w:p w14:paraId="7CDEBAF5" w14:textId="77777777" w:rsidR="00315E59" w:rsidRDefault="008E2B5A">
      <w:pPr>
        <w:pStyle w:val="ConsPlusNormal"/>
        <w:suppressAutoHyphens/>
        <w:ind w:left="4953" w:firstLine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помещениях на территории городского округа Верхняя Пышма»</w:t>
      </w:r>
    </w:p>
    <w:p w14:paraId="07B753DA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1F1875A4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b w:val="0"/>
          <w:sz w:val="28"/>
          <w:szCs w:val="28"/>
        </w:rPr>
      </w:pPr>
      <w:bookmarkStart w:id="18" w:name="P1014"/>
      <w:bookmarkEnd w:id="18"/>
      <w:r>
        <w:rPr>
          <w:rFonts w:ascii="Liberation Serif" w:hAnsi="Liberation Serif"/>
          <w:b w:val="0"/>
          <w:sz w:val="28"/>
          <w:szCs w:val="28"/>
        </w:rPr>
        <w:t>ОПИСАНИЕ</w:t>
      </w:r>
    </w:p>
    <w:p w14:paraId="0865C4D6" w14:textId="77777777" w:rsidR="00315E59" w:rsidRDefault="008E2B5A">
      <w:pPr>
        <w:pStyle w:val="ConsPlusTitle"/>
        <w:suppressAutoHyphens/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 xml:space="preserve">связей административных процедур и административных действий с их характеристиками для муниципальной услуги «Принятие на учет граждан в качестве </w:t>
      </w:r>
      <w:r>
        <w:rPr>
          <w:rFonts w:ascii="Liberation Serif" w:hAnsi="Liberation Serif"/>
          <w:b w:val="0"/>
          <w:sz w:val="28"/>
          <w:szCs w:val="28"/>
        </w:rPr>
        <w:t>малоимущих и нуждающихся в жилых помещениях на территории городского округа Верхняя Пышма»</w:t>
      </w:r>
    </w:p>
    <w:p w14:paraId="433CF852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"/>
        <w:gridCol w:w="1644"/>
        <w:gridCol w:w="1928"/>
        <w:gridCol w:w="3402"/>
        <w:gridCol w:w="1843"/>
      </w:tblGrid>
      <w:tr w:rsidR="00315E59" w14:paraId="1FD65529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0F2C92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D9B29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Место выполнения действия / используемая ИС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A61743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Процедуры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D734FE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Действия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18C1FA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Максимальный срок</w:t>
            </w:r>
          </w:p>
        </w:tc>
      </w:tr>
      <w:tr w:rsidR="00315E59" w14:paraId="74C13BA5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8DC85A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4C2951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D9F5C0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B57AC0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32F3D7" w14:textId="77777777" w:rsidR="00315E59" w:rsidRDefault="008E2B5A">
            <w:pPr>
              <w:pStyle w:val="ConsPlusNormal"/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315E59" w14:paraId="42A2B2DB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A2027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5051B5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5B68EA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АП1. Проверка документов и </w:t>
            </w:r>
            <w:r>
              <w:rPr>
                <w:rFonts w:ascii="Liberation Serif" w:hAnsi="Liberation Serif"/>
                <w:sz w:val="28"/>
                <w:szCs w:val="28"/>
              </w:rPr>
              <w:t>регистрация заявления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D4C2E1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АД1.1. Контроль комплектности предоставленных документов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4524D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 рабочего дня</w:t>
            </w:r>
          </w:p>
        </w:tc>
      </w:tr>
      <w:tr w:rsidR="00315E59" w14:paraId="40650999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B44D3A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03A9D2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96D1F3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15070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АД1.2. Подтверждение полномочий представителя заявителя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7A797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4D017D30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2DFFD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BC72A3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868C31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BCF762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АД1.3. Регистрация заявления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6B64A8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67C4DEC3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C737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55FAE3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86B6D3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086C2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АД1.4. </w:t>
            </w:r>
            <w:r>
              <w:rPr>
                <w:rFonts w:ascii="Liberation Serif" w:hAnsi="Liberation Serif"/>
                <w:sz w:val="28"/>
                <w:szCs w:val="28"/>
              </w:rPr>
              <w:t>Принятие решения об отказе в приеме документов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DE8C9B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522017FE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2D17C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B321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 / СМЭВ</w:t>
            </w:r>
          </w:p>
        </w:tc>
        <w:tc>
          <w:tcPr>
            <w:tcW w:w="1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CCED4C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АП2. Получение сведений посредством СМЭВ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B87A1D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АД2.1. Формирование межведомственных запросов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318DF7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5 рабочих дней</w:t>
            </w:r>
          </w:p>
        </w:tc>
      </w:tr>
      <w:tr w:rsidR="00315E59" w14:paraId="77B01F6F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454E41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D7EB6D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 / СМЭВ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6FB04E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CB75E7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АД2.2. Получение ответов на </w:t>
            </w:r>
            <w:r>
              <w:rPr>
                <w:rFonts w:ascii="Liberation Serif" w:hAnsi="Liberation Serif"/>
                <w:sz w:val="28"/>
                <w:szCs w:val="28"/>
              </w:rPr>
              <w:t>межведомственные запросы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770964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1E3C1367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B2EAEC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B347A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4916DE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АП3. Рассмотрение документов и сведений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FF27E1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АД3.1. Проверка соответствия документов и сведений установленным критериям для принятия решения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A9A56E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30 рабочих дней</w:t>
            </w:r>
          </w:p>
        </w:tc>
      </w:tr>
      <w:tr w:rsidR="00315E59" w14:paraId="2A9394BE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C110DE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B0BBD5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22DA83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АП4. Принятие решения о </w:t>
            </w:r>
            <w:r>
              <w:rPr>
                <w:rFonts w:ascii="Liberation Serif" w:hAnsi="Liberation Serif"/>
                <w:sz w:val="28"/>
                <w:szCs w:val="28"/>
              </w:rPr>
              <w:t>предоставлении услуги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258EEF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АД4.1. Принятие решения о предоставлении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E93B45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 часа</w:t>
            </w:r>
          </w:p>
        </w:tc>
      </w:tr>
      <w:tr w:rsidR="00315E59" w14:paraId="169E4EE4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BE0C38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E7C052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C9ECEB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2D920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АД4.2. Формирование решения о предоставлении услуги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06DBA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67FC1D50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453DE5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64557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2F261F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64B13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АД4.3. Принятие решения об отказе в предоставлении услуги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0B139B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5797F84B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FD7794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E149BA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Ведомство / ПГС</w:t>
            </w:r>
          </w:p>
        </w:tc>
        <w:tc>
          <w:tcPr>
            <w:tcW w:w="1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D619B2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A49330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АД4.4. Формирование отказа в предоставлении услуги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AF63E5" w14:textId="77777777" w:rsidR="00315E59" w:rsidRDefault="00315E59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15E59" w14:paraId="1756C512" w14:textId="7777777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1D469C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AC80F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Модуль МФЦ / Ведомство / ПГС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49A4D1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АП5. Выдача результата на бумажном носителе (опционально)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44B6B2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АД5.1. Выдача результата в виде экземпляра электронного документа, распечатанного на бумажном носителе, </w:t>
            </w:r>
            <w:r>
              <w:rPr>
                <w:rFonts w:ascii="Liberation Serif" w:hAnsi="Liberation Serif"/>
                <w:sz w:val="28"/>
                <w:szCs w:val="28"/>
              </w:rPr>
              <w:t>заверенного подписью и печатью МФЦ / Ведомство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1C386" w14:textId="77777777" w:rsidR="00315E59" w:rsidRDefault="008E2B5A">
            <w:pPr>
              <w:pStyle w:val="ConsPlusNormal"/>
              <w:suppressAutoHyphens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После окончания процедуры принятия решения</w:t>
            </w:r>
          </w:p>
        </w:tc>
      </w:tr>
    </w:tbl>
    <w:p w14:paraId="76D311C3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1A5D57F5" w14:textId="77777777" w:rsidR="00315E59" w:rsidRDefault="00315E59">
      <w:pPr>
        <w:pStyle w:val="ConsPlusNormal"/>
        <w:suppressAutoHyphens/>
        <w:rPr>
          <w:rFonts w:ascii="Liberation Serif" w:hAnsi="Liberation Serif"/>
          <w:sz w:val="28"/>
          <w:szCs w:val="28"/>
        </w:rPr>
      </w:pPr>
    </w:p>
    <w:p w14:paraId="0A041E0F" w14:textId="77777777" w:rsidR="00315E59" w:rsidRDefault="00315E59">
      <w:pPr>
        <w:pStyle w:val="ConsPlusNormal"/>
        <w:suppressAutoHyphens/>
        <w:jc w:val="both"/>
        <w:rPr>
          <w:rFonts w:ascii="Liberation Serif" w:hAnsi="Liberation Serif"/>
          <w:sz w:val="28"/>
          <w:szCs w:val="28"/>
        </w:rPr>
      </w:pPr>
    </w:p>
    <w:p w14:paraId="5B01E6EF" w14:textId="77777777" w:rsidR="00315E59" w:rsidRDefault="00315E59">
      <w:pPr>
        <w:widowControl w:val="0"/>
        <w:rPr>
          <w:rFonts w:ascii="Liberation Serif" w:hAnsi="Liberation Serif"/>
          <w:sz w:val="28"/>
          <w:szCs w:val="28"/>
        </w:rPr>
      </w:pPr>
    </w:p>
    <w:p w14:paraId="73055595" w14:textId="77777777" w:rsidR="00315E59" w:rsidRDefault="00315E59">
      <w:pPr>
        <w:widowControl w:val="0"/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315E59">
      <w:headerReference w:type="default" r:id="rId53"/>
      <w:footerReference w:type="default" r:id="rId54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D05AC" w14:textId="77777777" w:rsidR="00000000" w:rsidRDefault="008E2B5A">
      <w:r>
        <w:separator/>
      </w:r>
    </w:p>
  </w:endnote>
  <w:endnote w:type="continuationSeparator" w:id="0">
    <w:p w14:paraId="4B883F31" w14:textId="77777777" w:rsidR="00000000" w:rsidRDefault="008E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3866" w14:textId="77777777" w:rsidR="00DE7019" w:rsidRDefault="008E2B5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B1530" w14:textId="77777777" w:rsidR="00000000" w:rsidRDefault="008E2B5A">
      <w:r>
        <w:rPr>
          <w:color w:val="000000"/>
        </w:rPr>
        <w:separator/>
      </w:r>
    </w:p>
  </w:footnote>
  <w:footnote w:type="continuationSeparator" w:id="0">
    <w:p w14:paraId="068B2447" w14:textId="77777777" w:rsidR="00000000" w:rsidRDefault="008E2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F1E63" w14:textId="77777777" w:rsidR="00DE7019" w:rsidRDefault="008E2B5A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sz w:val="28"/>
        <w:szCs w:val="28"/>
      </w:rPr>
      <w:t>46</w:t>
    </w:r>
    <w:r>
      <w:rPr>
        <w:rFonts w:ascii="Liberation Serif" w:hAnsi="Liberation Serif" w:cs="Liberation Serif"/>
        <w:sz w:val="28"/>
        <w:szCs w:val="28"/>
      </w:rPr>
      <w:fldChar w:fldCharType="end"/>
    </w:r>
  </w:p>
  <w:p w14:paraId="45AD9475" w14:textId="77777777" w:rsidR="00DE7019" w:rsidRDefault="008E2B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6CF96" w14:textId="77777777" w:rsidR="00DE7019" w:rsidRDefault="008E2B5A">
    <w:pPr>
      <w:pStyle w:val="a3"/>
      <w:jc w:val="center"/>
    </w:pPr>
  </w:p>
  <w:p w14:paraId="350674FA" w14:textId="77777777" w:rsidR="00DE7019" w:rsidRDefault="008E2B5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549"/>
    <w:multiLevelType w:val="multilevel"/>
    <w:tmpl w:val="FC2A87B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15E59"/>
    <w:rsid w:val="00315E59"/>
    <w:rsid w:val="008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0F37A4"/>
  <w15:docId w15:val="{8D7B52EA-0856-4236-AD06-00755037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textAlignment w:val="auto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  <w:szCs w:val="22"/>
    </w:rPr>
  </w:style>
  <w:style w:type="paragraph" w:customStyle="1" w:styleId="ConsPlusCell">
    <w:name w:val="ConsPlusCell"/>
    <w:pPr>
      <w:widowControl w:val="0"/>
      <w:autoSpaceDE w:val="0"/>
      <w:textAlignment w:val="auto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pPr>
      <w:widowControl w:val="0"/>
      <w:autoSpaceDE w:val="0"/>
      <w:textAlignment w:val="auto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  <w:autoSpaceDE w:val="0"/>
      <w:textAlignment w:val="auto"/>
    </w:pPr>
    <w:rPr>
      <w:rFonts w:ascii="Tahoma" w:hAnsi="Tahoma" w:cs="Tahoma"/>
      <w:szCs w:val="22"/>
    </w:rPr>
  </w:style>
  <w:style w:type="paragraph" w:customStyle="1" w:styleId="ConsPlusJurTerm">
    <w:name w:val="ConsPlusJurTerm"/>
    <w:pPr>
      <w:widowControl w:val="0"/>
      <w:autoSpaceDE w:val="0"/>
      <w:textAlignment w:val="auto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  <w:autoSpaceDE w:val="0"/>
      <w:textAlignment w:val="auto"/>
    </w:pPr>
    <w:rPr>
      <w:rFonts w:ascii="Arial" w:hAnsi="Arial" w:cs="Arial"/>
      <w:szCs w:val="22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rPr>
      <w:rFonts w:ascii="Courier New" w:eastAsia="Calibri" w:hAnsi="Courier New" w:cs="Courier New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3FB74F4E3AE197BE7B5E6DFCB0585C3EEF6628B86FE6A7C882A78F35DD2F004E0C62656049270E86A6865385DD8BC084EA978C6D2A5C37Bl3UAK" TargetMode="External"/><Relationship Id="rId18" Type="http://schemas.openxmlformats.org/officeDocument/2006/relationships/hyperlink" Target="consultantplus://offline/ref=A3FB74F4E3AE197BE7B5E6DFCB0585C3E9F4678A83FE6A7C882A78F35DD2F004F2C67E5A05916AEF6A7D33691Bl8UFK" TargetMode="External"/><Relationship Id="rId26" Type="http://schemas.openxmlformats.org/officeDocument/2006/relationships/hyperlink" Target="#P144" TargetMode="External"/><Relationship Id="rId39" Type="http://schemas.openxmlformats.org/officeDocument/2006/relationships/hyperlink" Target="#P358" TargetMode="External"/><Relationship Id="rId21" Type="http://schemas.openxmlformats.org/officeDocument/2006/relationships/hyperlink" Target="#P117" TargetMode="External"/><Relationship Id="rId34" Type="http://schemas.openxmlformats.org/officeDocument/2006/relationships/hyperlink" Target="consultantplus://offline/ref=A3FB74F4E3AE197BE7B5E6DFCB0585C3EEF4618A87FA6A7C882A78F35DD2F004E0C6265F029920BF2C363C681A93B00B53B579C6lCUEK" TargetMode="External"/><Relationship Id="rId42" Type="http://schemas.openxmlformats.org/officeDocument/2006/relationships/hyperlink" Target="consultantplus://offline/ref=A3FB74F4E3AE197BE7B5E6DFCB0585C3EEF4618A87FA6A7C882A78F35DD2F004E0C62655059A7FBA39276464188EAF084FA97BC4CElAU5K" TargetMode="External"/><Relationship Id="rId47" Type="http://schemas.openxmlformats.org/officeDocument/2006/relationships/header" Target="header1.xml"/><Relationship Id="rId50" Type="http://schemas.openxmlformats.org/officeDocument/2006/relationships/hyperlink" Target="#P897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A3FB74F4E3AE197BE7B5E6DFCB0585C3E8FD64878AA83D7ED97F76F65582AA14F68F2A541A9376F06A6333l6UB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ovp.ru/" TargetMode="External"/><Relationship Id="rId29" Type="http://schemas.openxmlformats.org/officeDocument/2006/relationships/hyperlink" Target="consultantplus://offline/ref=A3FB74F4E3AE197BE7B5E6DFCB0585C3EEF4618A87FA6A7C882A78F35DD2F004E0C62653079920BF2C363C681A93B00B53B579C6lCUEK" TargetMode="External"/><Relationship Id="rId11" Type="http://schemas.openxmlformats.org/officeDocument/2006/relationships/hyperlink" Target="consultantplus://offline/ref=A3FB74F4E3AE197BE7B5E6DFCB0585C3EEF6628B86FE6A7C882A78F35DD2F004E0C62656049276ED616865385DD8BC084EA978C6D2A5C37Bl3UAK" TargetMode="External"/><Relationship Id="rId24" Type="http://schemas.openxmlformats.org/officeDocument/2006/relationships/hyperlink" Target="#P665" TargetMode="External"/><Relationship Id="rId32" Type="http://schemas.openxmlformats.org/officeDocument/2006/relationships/hyperlink" Target="consultantplus://offline/ref=A3FB74F4E3AE197BE7B5E6DFCB0585C3EEF6628B86FE6A7C882A78F35DD2F004E0C62656049277E96E6865385DD8BC084EA978C6D2A5C37Bl3UAK" TargetMode="External"/><Relationship Id="rId37" Type="http://schemas.openxmlformats.org/officeDocument/2006/relationships/hyperlink" Target="#P117" TargetMode="External"/><Relationship Id="rId40" Type="http://schemas.openxmlformats.org/officeDocument/2006/relationships/hyperlink" Target="#P358" TargetMode="External"/><Relationship Id="rId45" Type="http://schemas.openxmlformats.org/officeDocument/2006/relationships/hyperlink" Target="consultantplus://offline/ref=A3FB74F4E3AE197BE7B5F8D2DD69DBC9EBFE3D8F83F6672DD37A7EA40282F651A086200355D621E369602F681B93B3094FlBU5K" TargetMode="External"/><Relationship Id="rId53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3FB74F4E3AE197BE7B5F8D2DD69DBC9EBFE3D8F83FB602CD47523AE0ADBFA53A7897F0640C779EF6B7D306B078FB10Bl4UFK" TargetMode="External"/><Relationship Id="rId19" Type="http://schemas.openxmlformats.org/officeDocument/2006/relationships/hyperlink" Target="consultantplus://offline/ref=A3FB74F4E3AE197BE7B5E6DFCB0585C3EEF7678784F76A7C882A78F35DD2F004E0C62656049274EC6B6865385DD8BC084EA978C6D2A5C37Bl3UAK" TargetMode="External"/><Relationship Id="rId31" Type="http://schemas.openxmlformats.org/officeDocument/2006/relationships/hyperlink" Target="#P926" TargetMode="External"/><Relationship Id="rId44" Type="http://schemas.openxmlformats.org/officeDocument/2006/relationships/hyperlink" Target="http://digital.midural.ru/" TargetMode="External"/><Relationship Id="rId52" Type="http://schemas.openxmlformats.org/officeDocument/2006/relationships/hyperlink" Target="consultantplus://offline/ref=A3FB74F4E3AE197BE7B5E6DFCB0585C3EEF6628B86FE6A7C882A78F35DD2F004F2C67E5A05916AEF6A7D33691Bl8UF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3FB74F4E3AE197BE7B5E6DFCB0585C3EEF6628B86FE6A7C882A78F35DD2F004E0C62656049277E86A6865385DD8BC084EA978C6D2A5C37Bl3UAK" TargetMode="External"/><Relationship Id="rId14" Type="http://schemas.openxmlformats.org/officeDocument/2006/relationships/hyperlink" Target="consultantplus://offline/ref=A3FB74F4E3AE197BE7B5E6DFCB0585C3EEF6628B86FE6A7C882A78F35DD2F004E0C62656049277E96E6865385DD8BC084EA978C6D2A5C37Bl3UAK" TargetMode="External"/><Relationship Id="rId22" Type="http://schemas.openxmlformats.org/officeDocument/2006/relationships/hyperlink" Target="http://www.movp.ru" TargetMode="External"/><Relationship Id="rId27" Type="http://schemas.openxmlformats.org/officeDocument/2006/relationships/hyperlink" Target="#P144" TargetMode="External"/><Relationship Id="rId30" Type="http://schemas.openxmlformats.org/officeDocument/2006/relationships/hyperlink" Target="#P242" TargetMode="External"/><Relationship Id="rId35" Type="http://schemas.openxmlformats.org/officeDocument/2006/relationships/hyperlink" Target="#P242" TargetMode="External"/><Relationship Id="rId43" Type="http://schemas.openxmlformats.org/officeDocument/2006/relationships/hyperlink" Target="http://mfc66.ru/" TargetMode="External"/><Relationship Id="rId48" Type="http://schemas.openxmlformats.org/officeDocument/2006/relationships/hyperlink" Target="consultantplus://offline/ref=A3FB74F4E3AE197BE7B5E6DFCB0585C3EEF7618085FF6A7C882A78F35DD2F004E0C62656049276E9606865385DD8BC084EA978C6D2A5C37Bl3UAK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A3FB74F4E3AE197BE7B5F8D2DD69DBC9EBFE3D8F83F86922DC787EA40282F651A086200347D679EF6863316A1C86E55809E274C5CFB9C27B26AFCB04l1U7K" TargetMode="External"/><Relationship Id="rId51" Type="http://schemas.openxmlformats.org/officeDocument/2006/relationships/hyperlink" Target="#P898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3FB74F4E3AE197BE7B5E6DFCB0585C3EEF6628B86FE6A7C882A78F35DD2F004E0C62656049277E8696865385DD8BC084EA978C6D2A5C37Bl3UAK" TargetMode="External"/><Relationship Id="rId17" Type="http://schemas.openxmlformats.org/officeDocument/2006/relationships/hyperlink" Target="#P67" TargetMode="External"/><Relationship Id="rId25" Type="http://schemas.openxmlformats.org/officeDocument/2006/relationships/hyperlink" Target="#P879" TargetMode="External"/><Relationship Id="rId33" Type="http://schemas.openxmlformats.org/officeDocument/2006/relationships/hyperlink" Target="#P197" TargetMode="External"/><Relationship Id="rId38" Type="http://schemas.openxmlformats.org/officeDocument/2006/relationships/hyperlink" Target="#P487" TargetMode="External"/><Relationship Id="rId46" Type="http://schemas.openxmlformats.org/officeDocument/2006/relationships/hyperlink" Target="https://do.gosuslugi.ru/" TargetMode="External"/><Relationship Id="rId20" Type="http://schemas.openxmlformats.org/officeDocument/2006/relationships/hyperlink" Target="consultantplus://offline/ref=A3FB74F4E3AE197BE7B5F8D2DD69DBC9EBFE3D8F82FE6529D77A7EA40282F651A086200347D679EF6863316C1C86E55809E274C5CFB9C27B26AFCB04l1U7K" TargetMode="External"/><Relationship Id="rId41" Type="http://schemas.openxmlformats.org/officeDocument/2006/relationships/hyperlink" Target="#P1014" TargetMode="Externa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#P43" TargetMode="External"/><Relationship Id="rId23" Type="http://schemas.openxmlformats.org/officeDocument/2006/relationships/hyperlink" Target="http://www.gosuslugi.ru/" TargetMode="External"/><Relationship Id="rId28" Type="http://schemas.openxmlformats.org/officeDocument/2006/relationships/hyperlink" Target="#P197" TargetMode="External"/><Relationship Id="rId36" Type="http://schemas.openxmlformats.org/officeDocument/2006/relationships/hyperlink" Target="#P287" TargetMode="External"/><Relationship Id="rId49" Type="http://schemas.openxmlformats.org/officeDocument/2006/relationships/hyperlink" Target="consultantplus://offline/ref=A3FB74F4E3AE197BE7B5E6DFCB0585C3EEF7618085FF6A7C882A78F35DD2F004E0C62656049276ED616865385DD8BC084EA978C6D2A5C37Bl3UA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21509</Words>
  <Characters>122603</Characters>
  <Application>Microsoft Office Word</Application>
  <DocSecurity>0</DocSecurity>
  <Lines>1021</Lines>
  <Paragraphs>287</Paragraphs>
  <ScaleCrop>false</ScaleCrop>
  <Company/>
  <LinksUpToDate>false</LinksUpToDate>
  <CharactersWithSpaces>143825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2026-06-22T11:07:00Z</cp:lastPrinted>
  <dcterms:created xsi:type="dcterms:W3CDTF">2026-06-26T07:09:00Z</dcterms:created>
  <dcterms:modified xsi:type="dcterms:W3CDTF">2026-06-26T07:09:00Z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