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9592F" w14:textId="77777777" w:rsidR="00FA7630" w:rsidRDefault="00D43342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EB3BE5" wp14:editId="1B659D7B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58D6A91" w14:textId="77777777" w:rsidR="00FA7630" w:rsidRDefault="00D4334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УТВЕРЖДЕНЫ</w:t>
                            </w:r>
                          </w:p>
                          <w:p w14:paraId="0D3E03DC" w14:textId="77777777" w:rsidR="00FA7630" w:rsidRDefault="00D4334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1F26D7D4" w14:textId="77777777" w:rsidR="00FA7630" w:rsidRDefault="00D4334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FA7630" w14:paraId="149394C1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032AFBE" w14:textId="77777777" w:rsidR="00FA7630" w:rsidRDefault="00D43342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238CC9B1" w14:textId="77777777" w:rsidR="00FA7630" w:rsidRDefault="00D43342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03.07.2026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B225195" w14:textId="77777777" w:rsidR="00FA7630" w:rsidRDefault="00D43342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EA0A982" w14:textId="77777777" w:rsidR="00FA7630" w:rsidRDefault="00D43342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993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7CBE7040" w14:textId="77777777" w:rsidR="00FA7630" w:rsidRDefault="00FA7630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EB3BE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358D6A91" w14:textId="77777777" w:rsidR="00FA7630" w:rsidRDefault="00D4334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УТВЕРЖДЕНЫ</w:t>
                      </w:r>
                    </w:p>
                    <w:p w14:paraId="0D3E03DC" w14:textId="77777777" w:rsidR="00FA7630" w:rsidRDefault="00D4334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1F26D7D4" w14:textId="77777777" w:rsidR="00FA7630" w:rsidRDefault="00D4334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FA7630" w14:paraId="149394C1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032AFBE" w14:textId="77777777" w:rsidR="00FA7630" w:rsidRDefault="00D4334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238CC9B1" w14:textId="77777777" w:rsidR="00FA7630" w:rsidRDefault="00D43342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03.07.2026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B225195" w14:textId="77777777" w:rsidR="00FA7630" w:rsidRDefault="00D4334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EA0A982" w14:textId="77777777" w:rsidR="00FA7630" w:rsidRDefault="00D43342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993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7CBE7040" w14:textId="77777777" w:rsidR="00FA7630" w:rsidRDefault="00FA7630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2A6F495A" w14:textId="77777777" w:rsidR="00FA7630" w:rsidRDefault="00FA7630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A5DBD0B" w14:textId="77777777" w:rsidR="00FA7630" w:rsidRDefault="00FA7630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929FD14" w14:textId="77777777" w:rsidR="00FA7630" w:rsidRDefault="00FA7630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ADEB6F0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rPr>
          <w:rFonts w:ascii="Liberation Serif" w:hAnsi="Liberation Serif"/>
          <w:b/>
          <w:spacing w:val="2"/>
          <w:sz w:val="32"/>
          <w:szCs w:val="32"/>
        </w:rPr>
      </w:pPr>
    </w:p>
    <w:p w14:paraId="7D1D0ABF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rPr>
          <w:rFonts w:ascii="Liberation Serif" w:hAnsi="Liberation Serif" w:cs="Liberation Serif"/>
          <w:b/>
          <w:bCs/>
          <w:caps/>
          <w:sz w:val="28"/>
          <w:szCs w:val="28"/>
        </w:rPr>
      </w:pPr>
    </w:p>
    <w:p w14:paraId="5E324170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jc w:val="center"/>
        <w:rPr>
          <w:rFonts w:ascii="Liberation Serif" w:hAnsi="Liberation Serif" w:cs="Liberation Serif"/>
          <w:b/>
          <w:bCs/>
          <w:caps/>
          <w:sz w:val="28"/>
          <w:szCs w:val="28"/>
        </w:rPr>
      </w:pPr>
      <w:r>
        <w:rPr>
          <w:rFonts w:ascii="Liberation Serif" w:hAnsi="Liberation Serif" w:cs="Liberation Serif"/>
          <w:b/>
          <w:bCs/>
          <w:caps/>
          <w:sz w:val="28"/>
          <w:szCs w:val="28"/>
        </w:rPr>
        <w:t xml:space="preserve">Формы </w:t>
      </w:r>
    </w:p>
    <w:p w14:paraId="49054FDC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заявлений и согласий на обработку персональных данных, используемые при формировании в электронном виде </w:t>
      </w:r>
      <w:r>
        <w:rPr>
          <w:rFonts w:ascii="Liberation Serif" w:hAnsi="Liberation Serif" w:cs="Liberation Serif"/>
          <w:b/>
          <w:bCs/>
          <w:sz w:val="28"/>
          <w:szCs w:val="28"/>
        </w:rPr>
        <w:t>социальных сертификатов на получение муниципальной услуги в социальной сфере «Реализация дополнительных общеразвивающих программ» и реестра их получателей</w:t>
      </w:r>
    </w:p>
    <w:p w14:paraId="6BD59385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ind w:left="5103"/>
        <w:jc w:val="center"/>
        <w:rPr>
          <w:rFonts w:ascii="Liberation Serif" w:eastAsia="Calibri" w:hAnsi="Liberation Serif" w:cs="Liberation Serif"/>
          <w:color w:val="000000"/>
          <w:szCs w:val="28"/>
        </w:rPr>
      </w:pPr>
    </w:p>
    <w:p w14:paraId="7B894508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ind w:left="6521"/>
        <w:jc w:val="right"/>
        <w:rPr>
          <w:rFonts w:ascii="Liberation Serif" w:eastAsia="Calibri" w:hAnsi="Liberation Serif" w:cs="Liberation Serif"/>
          <w:color w:val="000000"/>
          <w:szCs w:val="28"/>
        </w:rPr>
      </w:pPr>
      <w:r>
        <w:rPr>
          <w:rFonts w:ascii="Liberation Serif" w:eastAsia="Calibri" w:hAnsi="Liberation Serif" w:cs="Liberation Serif"/>
          <w:color w:val="000000"/>
          <w:szCs w:val="28"/>
        </w:rPr>
        <w:t xml:space="preserve">Форма № 1 </w:t>
      </w:r>
    </w:p>
    <w:p w14:paraId="5C2A3D83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ind w:left="5103"/>
        <w:jc w:val="center"/>
        <w:rPr>
          <w:rFonts w:ascii="Liberation Serif" w:eastAsia="Calibri" w:hAnsi="Liberation Serif" w:cs="Liberation Serif"/>
          <w:color w:val="000000"/>
          <w:szCs w:val="28"/>
        </w:rPr>
      </w:pPr>
    </w:p>
    <w:p w14:paraId="5B86C34C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Calibri" w:hAnsi="Liberation Serif" w:cs="Liberation Serif"/>
          <w:smallCaps/>
          <w:color w:val="000000"/>
          <w:szCs w:val="28"/>
        </w:rPr>
      </w:pPr>
      <w:r>
        <w:rPr>
          <w:rFonts w:ascii="Liberation Serif" w:eastAsia="Calibri" w:hAnsi="Liberation Serif" w:cs="Liberation Serif"/>
          <w:smallCaps/>
          <w:color w:val="000000"/>
          <w:szCs w:val="28"/>
        </w:rPr>
        <w:t xml:space="preserve">ЗАЯВЛЕНИЕ О ЗАЧИСЛЕНИИ НА ОБУЧЕНИЕ ПО ДОПОЛНИТЕЛЬНОЙ ОБЩЕРАЗВИВАЮЩЕЙ ПРОГРАММЕ И </w:t>
      </w:r>
      <w:r>
        <w:rPr>
          <w:rFonts w:ascii="Liberation Serif" w:eastAsia="Calibri" w:hAnsi="Liberation Serif" w:cs="Liberation Serif"/>
          <w:smallCaps/>
          <w:color w:val="000000"/>
          <w:szCs w:val="28"/>
        </w:rPr>
        <w:t>ПОЛУЧЕНИИ СОЦИАЛЬНОГО СЕРТИФИКАТА (ПОДАВАЕМОЕ ЗАКОННЫМ ПРЕДСТАВИТЕЛЕМ ПОТРЕБИТЕЛЯ)</w:t>
      </w:r>
    </w:p>
    <w:p w14:paraId="5BFF2C59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ind w:firstLine="709"/>
        <w:jc w:val="center"/>
        <w:rPr>
          <w:rFonts w:ascii="Liberation Serif" w:eastAsia="Calibri" w:hAnsi="Liberation Serif" w:cs="Liberation Serif"/>
          <w:smallCaps/>
          <w:color w:val="000000"/>
          <w:sz w:val="20"/>
          <w:szCs w:val="28"/>
        </w:rPr>
      </w:pPr>
    </w:p>
    <w:p w14:paraId="67554831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Я, ___________________________________________________________________________, </w:t>
      </w:r>
    </w:p>
    <w:p w14:paraId="4DBF754A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(Ф.И.О.)</w:t>
      </w:r>
    </w:p>
    <w:p w14:paraId="45036A87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</w:pPr>
    </w:p>
    <w:p w14:paraId="2F1AA44C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прошу зачислить моего ребенка на обучение по дополнительной 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общеразвивающей программе </w:t>
      </w:r>
    </w:p>
    <w:p w14:paraId="2C1DB6A0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spacing w:before="120"/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_____________________________________________________________________________</w:t>
      </w:r>
    </w:p>
    <w:p w14:paraId="0AF3E8C0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(наименование программы)</w:t>
      </w:r>
    </w:p>
    <w:p w14:paraId="4A34D24F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в ____________________________________________________________________________.</w:t>
      </w:r>
    </w:p>
    <w:p w14:paraId="67750241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(наименование организации)</w:t>
      </w:r>
    </w:p>
    <w:p w14:paraId="0EE4647D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Фамилия, имя, 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отчество (при наличии) ребенка _____________________________________</w:t>
      </w:r>
    </w:p>
    <w:p w14:paraId="6AEFBFF6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spacing w:before="120"/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lastRenderedPageBreak/>
        <w:t xml:space="preserve"> _____________________________________________________________________________</w:t>
      </w:r>
    </w:p>
    <w:p w14:paraId="0AA4352F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spacing w:before="120"/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Дата рождения ребенка ___/___/___________</w:t>
      </w:r>
    </w:p>
    <w:p w14:paraId="58990671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spacing w:before="120"/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Номер СНИЛС 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________________________________________________________________</w:t>
      </w:r>
    </w:p>
    <w:p w14:paraId="01990A00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spacing w:before="120"/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Адрес регистрации ребенка _____________________________________________________</w:t>
      </w:r>
    </w:p>
    <w:p w14:paraId="67215985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spacing w:before="120"/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_____________________________________________________________________________</w:t>
      </w:r>
    </w:p>
    <w:p w14:paraId="05743403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spacing w:before="120"/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Контактные данные: ______________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_____________________________________________</w:t>
      </w:r>
    </w:p>
    <w:p w14:paraId="55FC1D39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(телефон и адрес электронной почты родителя (законного представителя)</w:t>
      </w:r>
    </w:p>
    <w:p w14:paraId="43F9EE25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6631E47F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45730A2" wp14:editId="3FF16C2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1291" cy="142875"/>
                <wp:effectExtent l="0" t="0" r="10159" b="28575"/>
                <wp:wrapNone/>
                <wp:docPr id="2" name="Прямоугольник 1661044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1" cy="142875"/>
                        </a:xfrm>
                        <a:prstGeom prst="rect">
                          <a:avLst/>
                        </a:prstGeom>
                        <a:noFill/>
                        <a:ln w="19046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7F36F778" id="Прямоугольник 1661044156" o:spid="_x0000_s1026" style="position:absolute;margin-left:0;margin-top:0;width:12.7pt;height:11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" filled="f" strokeweight=".52906mm">
                <v:textbox inset="0,0,0,0"/>
              </v:rect>
            </w:pict>
          </mc:Fallback>
        </mc:AlternateConten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ab/>
        <w:t xml:space="preserve">Настоящим подтверждаю, что я ознакомлен(а) с Уставом организации, осуществляющей образовательную деятельность, с 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регистрационным номером и датой получения Лицензии на право ведения образовательной деятельности, с локальными нормативными актами, регламентирующими организацию и осуществление образовательной деятельности, права и обязанности обучающихся, размещенными на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 сайте организации, осуществляющей образовательную деятельность.</w:t>
      </w:r>
    </w:p>
    <w:p w14:paraId="2317BAEC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606AC0F4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BCDE716" wp14:editId="1526FA3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1291" cy="142875"/>
                <wp:effectExtent l="0" t="0" r="10159" b="28575"/>
                <wp:wrapNone/>
                <wp:docPr id="3" name="Прямоугольник 6785605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1" cy="142875"/>
                        </a:xfrm>
                        <a:prstGeom prst="rect">
                          <a:avLst/>
                        </a:prstGeom>
                        <a:noFill/>
                        <a:ln w="19046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585DE644" id="Прямоугольник 678560587" o:spid="_x0000_s1026" style="position:absolute;margin-left:0;margin-top:0;width:12.7pt;height:11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" filled="f" strokeweight=".52906mm">
                <v:textbox inset="0,0,0,0"/>
              </v:rect>
            </w:pict>
          </mc:Fallback>
        </mc:AlternateConten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ab/>
        <w:t>Настоящим подтверждаю, что я ознакомлен(а) с</w:t>
      </w:r>
      <w:r>
        <w:rPr>
          <w:rFonts w:ascii="Liberation Serif" w:hAnsi="Liberation Serif" w:cs="Liberation Serif"/>
        </w:rPr>
        <w:t xml:space="preserve"> 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образовательной программой и Порядком реализации программ дополнительного образования, размещенными на сайте организации, осуществляющей образо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вательную деятельность.</w:t>
      </w:r>
    </w:p>
    <w:p w14:paraId="7A794CF2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1A89C6DE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59741C" wp14:editId="69C81A21">
                <wp:simplePos x="0" y="0"/>
                <wp:positionH relativeFrom="column">
                  <wp:posOffset>9528</wp:posOffset>
                </wp:positionH>
                <wp:positionV relativeFrom="paragraph">
                  <wp:posOffset>28575</wp:posOffset>
                </wp:positionV>
                <wp:extent cx="161291" cy="142875"/>
                <wp:effectExtent l="0" t="0" r="10159" b="28575"/>
                <wp:wrapNone/>
                <wp:docPr id="4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1" cy="142875"/>
                        </a:xfrm>
                        <a:prstGeom prst="rect">
                          <a:avLst/>
                        </a:prstGeom>
                        <a:noFill/>
                        <a:ln w="19046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02E64311" id="Прямоугольник 2" o:spid="_x0000_s1026" style="position:absolute;margin-left:.75pt;margin-top:2.25pt;width:12.7pt;height:1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" filled="f" strokeweight=".52906mm">
                <v:textbox inset="0,0,0,0"/>
              </v:rect>
            </w:pict>
          </mc:Fallback>
        </mc:AlternateConten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ab/>
        <w:t>Настоящим подтверждаю, что я ознакомлен(а) с Правилами формирования в электронном виде социальных сертификатов на получение муниципальной услуги в социальной сфере «Реализация дополнительных общеразвивающих программ» и реестра их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 получателей и обязуюсь соблюдать указанные Правила.</w:t>
      </w:r>
    </w:p>
    <w:p w14:paraId="329EFC4E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18420505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9F5A86" wp14:editId="4860AE28">
                <wp:simplePos x="0" y="0"/>
                <wp:positionH relativeFrom="column">
                  <wp:posOffset>9528</wp:posOffset>
                </wp:positionH>
                <wp:positionV relativeFrom="paragraph">
                  <wp:posOffset>17145</wp:posOffset>
                </wp:positionV>
                <wp:extent cx="161291" cy="142875"/>
                <wp:effectExtent l="0" t="0" r="10159" b="28575"/>
                <wp:wrapNone/>
                <wp:docPr id="5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1" cy="142875"/>
                        </a:xfrm>
                        <a:prstGeom prst="rect">
                          <a:avLst/>
                        </a:prstGeom>
                        <a:noFill/>
                        <a:ln w="19046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5F91A4A5" id="Прямоугольник 4" o:spid="_x0000_s1026" style="position:absolute;margin-left:.75pt;margin-top:1.35pt;width:12.7pt;height:1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" filled="f" strokeweight=".52906mm">
                <v:textbox inset="0,0,0,0"/>
              </v:rect>
            </w:pict>
          </mc:Fallback>
        </mc:AlternateConten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ab/>
        <w:t>Даю информированное согласие на включение сведений о моем ребенке в реестр получателей социального сертификата согласно Правилам формирования в электронном виде социальных сертификатов на получение му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ниципальной услуги в социальной сфере «Реализация дополнительных общеразвивающих программ» и реестра их получателей.</w:t>
      </w:r>
    </w:p>
    <w:p w14:paraId="37C74BA3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</w:pPr>
    </w:p>
    <w:p w14:paraId="73AD763E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color w:val="000000"/>
          <w:szCs w:val="28"/>
        </w:rPr>
        <w:t xml:space="preserve">«____»    ____________ 20__ года                     __________________/___________________/ </w:t>
      </w:r>
    </w:p>
    <w:p w14:paraId="609E140B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i/>
          <w:color w:val="000000"/>
          <w:sz w:val="2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i/>
          <w:color w:val="000000"/>
          <w:sz w:val="20"/>
          <w:szCs w:val="28"/>
          <w:shd w:val="clear" w:color="auto" w:fill="FFFFFF"/>
        </w:rPr>
        <w:t xml:space="preserve">                                                                                                            подпись                         расшифровка</w:t>
      </w:r>
    </w:p>
    <w:p w14:paraId="2B73DD03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16F28EF7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Для отметок учреждения, принявшего заявление</w:t>
      </w:r>
    </w:p>
    <w:tbl>
      <w:tblPr>
        <w:tblW w:w="9208" w:type="dxa"/>
        <w:tblInd w:w="1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08"/>
      </w:tblGrid>
      <w:tr w:rsidR="00FA7630" w14:paraId="65FA82E8" w14:textId="77777777">
        <w:tblPrEx>
          <w:tblCellMar>
            <w:top w:w="0" w:type="dxa"/>
            <w:bottom w:w="0" w:type="dxa"/>
          </w:tblCellMar>
        </w:tblPrEx>
        <w:tc>
          <w:tcPr>
            <w:tcW w:w="9208" w:type="dxa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34928" w14:textId="77777777" w:rsidR="00FA7630" w:rsidRDefault="00D43342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tabs>
                <w:tab w:val="left" w:pos="0"/>
              </w:tabs>
              <w:jc w:val="center"/>
              <w:rPr>
                <w:rFonts w:ascii="Liberation Serif" w:eastAsia="Arial Unicode MS" w:hAnsi="Liberation Serif" w:cs="Liberation Serif"/>
                <w:color w:val="000000"/>
                <w:szCs w:val="28"/>
                <w:shd w:val="clear" w:color="auto" w:fill="FFFFFF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szCs w:val="28"/>
                <w:shd w:val="clear" w:color="auto" w:fill="FFFFFF"/>
              </w:rPr>
              <w:t>Заявление принял</w:t>
            </w:r>
          </w:p>
        </w:tc>
      </w:tr>
      <w:tr w:rsidR="00FA7630" w14:paraId="13053AB0" w14:textId="77777777">
        <w:tblPrEx>
          <w:tblCellMar>
            <w:top w:w="0" w:type="dxa"/>
            <w:bottom w:w="0" w:type="dxa"/>
          </w:tblCellMar>
        </w:tblPrEx>
        <w:tc>
          <w:tcPr>
            <w:tcW w:w="9208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CF664" w14:textId="77777777" w:rsidR="00FA7630" w:rsidRDefault="00FA7630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tabs>
                <w:tab w:val="left" w:pos="0"/>
              </w:tabs>
              <w:jc w:val="both"/>
              <w:rPr>
                <w:rFonts w:ascii="Liberation Serif" w:eastAsia="Arial Unicode MS" w:hAnsi="Liberation Serif" w:cs="Liberation Serif"/>
                <w:color w:val="000000"/>
                <w:szCs w:val="28"/>
                <w:shd w:val="clear" w:color="auto" w:fill="FFFFFF"/>
              </w:rPr>
            </w:pPr>
          </w:p>
        </w:tc>
      </w:tr>
      <w:tr w:rsidR="00FA7630" w14:paraId="0B87B35F" w14:textId="77777777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9208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8992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626"/>
              <w:gridCol w:w="3456"/>
              <w:gridCol w:w="2910"/>
            </w:tblGrid>
            <w:tr w:rsidR="00FA7630" w14:paraId="7F4A7E3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62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AA93C0B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  <w:t>Организация</w:t>
                  </w:r>
                </w:p>
                <w:p w14:paraId="59713E1F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45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8691A14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  <w:lastRenderedPageBreak/>
                    <w:t>Должность</w:t>
                  </w:r>
                </w:p>
                <w:p w14:paraId="231A63E8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291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67791AC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  <w:lastRenderedPageBreak/>
                    <w:t>Фамилия ИО</w:t>
                  </w:r>
                </w:p>
                <w:p w14:paraId="741C5DE1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  <w:tr w:rsidR="00FA7630" w14:paraId="1C600F0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62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7D9F3F4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lastRenderedPageBreak/>
                    <w:t>___________________</w:t>
                  </w:r>
                </w:p>
                <w:p w14:paraId="2F70B2FB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45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18F0AC6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________________________</w:t>
                  </w:r>
                </w:p>
              </w:tc>
              <w:tc>
                <w:tcPr>
                  <w:tcW w:w="291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79CFB43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______________________</w:t>
                  </w:r>
                </w:p>
              </w:tc>
            </w:tr>
            <w:tr w:rsidR="00FA7630" w14:paraId="52AD33F5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62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C2E847F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right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Подпись</w:t>
                  </w:r>
                </w:p>
              </w:tc>
              <w:tc>
                <w:tcPr>
                  <w:tcW w:w="345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F9DD202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___________________________</w:t>
                  </w:r>
                </w:p>
              </w:tc>
              <w:tc>
                <w:tcPr>
                  <w:tcW w:w="291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48E5059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  <w:tr w:rsidR="00FA7630" w14:paraId="57AE4579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62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9AF1EBC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right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45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E3AFF3E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291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85ECB69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</w:tbl>
          <w:p w14:paraId="53AC13FD" w14:textId="77777777" w:rsidR="00FA7630" w:rsidRDefault="00FA7630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rPr>
                <w:rFonts w:ascii="Liberation Serif" w:eastAsia="Arial Unicode MS" w:hAnsi="Liberation Serif" w:cs="Liberation Serif"/>
                <w:color w:val="000000"/>
                <w:szCs w:val="28"/>
              </w:rPr>
            </w:pPr>
          </w:p>
        </w:tc>
      </w:tr>
    </w:tbl>
    <w:p w14:paraId="6FF8EA8C" w14:textId="77777777" w:rsidR="00000000" w:rsidRDefault="00D43342">
      <w:pPr>
        <w:sectPr w:rsidR="00000000">
          <w:pgSz w:w="11906" w:h="16838"/>
          <w:pgMar w:top="1134" w:right="850" w:bottom="1134" w:left="1701" w:header="720" w:footer="720" w:gutter="0"/>
          <w:cols w:space="720"/>
        </w:sectPr>
      </w:pPr>
    </w:p>
    <w:p w14:paraId="3B4AEF0D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ind w:left="6521"/>
        <w:jc w:val="right"/>
        <w:rPr>
          <w:rFonts w:ascii="Liberation Serif" w:eastAsia="Calibri" w:hAnsi="Liberation Serif" w:cs="Liberation Serif"/>
          <w:color w:val="000000"/>
          <w:szCs w:val="28"/>
        </w:rPr>
      </w:pPr>
      <w:r>
        <w:rPr>
          <w:rFonts w:ascii="Liberation Serif" w:eastAsia="Calibri" w:hAnsi="Liberation Serif" w:cs="Liberation Serif"/>
          <w:color w:val="000000"/>
          <w:szCs w:val="28"/>
        </w:rPr>
        <w:lastRenderedPageBreak/>
        <w:t xml:space="preserve">Форма № 2 </w:t>
      </w:r>
    </w:p>
    <w:p w14:paraId="44C198AB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567"/>
        </w:tabs>
        <w:ind w:left="5103"/>
        <w:jc w:val="center"/>
        <w:rPr>
          <w:rFonts w:ascii="Liberation Serif" w:eastAsia="Calibri" w:hAnsi="Liberation Serif" w:cs="Liberation Serif"/>
          <w:smallCaps/>
          <w:color w:val="000000"/>
          <w:szCs w:val="28"/>
        </w:rPr>
      </w:pPr>
    </w:p>
    <w:p w14:paraId="520AB4E2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Calibri" w:hAnsi="Liberation Serif" w:cs="Liberation Serif"/>
          <w:smallCaps/>
          <w:color w:val="000000"/>
          <w:szCs w:val="28"/>
        </w:rPr>
      </w:pPr>
      <w:r>
        <w:rPr>
          <w:rFonts w:ascii="Liberation Serif" w:eastAsia="Calibri" w:hAnsi="Liberation Serif" w:cs="Liberation Serif"/>
          <w:smallCaps/>
          <w:color w:val="000000"/>
          <w:szCs w:val="28"/>
        </w:rPr>
        <w:t xml:space="preserve">ЗАЯВЛЕНИЕ О ЗАЧИСЛЕНИИ НА ОБУЧЕНИЕ ПО ДОПОЛНИТЕЛЬНОЙ ОБЩЕРАЗВИВАЮЩЕЙ ПРОГРАММЕ И ПОЛУЧЕНИИ СОЦИАЛЬНОГО СЕРТИФИКАТА </w:t>
      </w:r>
      <w:r>
        <w:rPr>
          <w:rFonts w:ascii="Liberation Serif" w:eastAsia="Calibri" w:hAnsi="Liberation Serif" w:cs="Liberation Serif"/>
          <w:smallCaps/>
          <w:color w:val="000000"/>
          <w:szCs w:val="28"/>
        </w:rPr>
        <w:t>(ПОДАВАЕМОЕ ПОТРЕБИТЕЛЕМ)</w:t>
      </w:r>
    </w:p>
    <w:p w14:paraId="7FCA16FE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Calibri" w:hAnsi="Liberation Serif" w:cs="Liberation Serif"/>
          <w:smallCaps/>
          <w:color w:val="000000"/>
          <w:szCs w:val="28"/>
        </w:rPr>
      </w:pPr>
    </w:p>
    <w:p w14:paraId="06E106C3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Я, ___________________________________________________________________________, </w:t>
      </w:r>
    </w:p>
    <w:p w14:paraId="01CD1D51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(Ф.И.О.)</w:t>
      </w:r>
    </w:p>
    <w:p w14:paraId="34EA61ED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1EBB8F1A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прошу зачислить меня на обучение по дополнительной общеобразовательной программе</w:t>
      </w:r>
    </w:p>
    <w:p w14:paraId="1C6DA64C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_________________________________________________________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</w:t>
      </w:r>
    </w:p>
    <w:p w14:paraId="359180E2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(наименование программы)</w:t>
      </w:r>
    </w:p>
    <w:p w14:paraId="2A0A3EB0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в ____________________________________________________________________________.</w:t>
      </w:r>
    </w:p>
    <w:p w14:paraId="66139E95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(наименование организации)</w:t>
      </w:r>
    </w:p>
    <w:p w14:paraId="19B7A042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348BCD8F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Дата рождения ___/___/___________</w:t>
      </w:r>
    </w:p>
    <w:p w14:paraId="7259A8A9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Номер СНИЛС ________________________________________________________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</w:t>
      </w:r>
    </w:p>
    <w:p w14:paraId="74A840B2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Адрес регистрации _____________________________________________________________</w:t>
      </w:r>
    </w:p>
    <w:p w14:paraId="75C6DCAE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_____________________________________________________________________________</w:t>
      </w:r>
    </w:p>
    <w:p w14:paraId="690CEE54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Контактные данные: 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___________________________________________________________</w:t>
      </w:r>
    </w:p>
    <w:p w14:paraId="301FF4BE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</w:pP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(телефон и адрес электронной почты)</w:t>
      </w:r>
    </w:p>
    <w:p w14:paraId="54FCE9E6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i/>
          <w:noProof/>
          <w:color w:val="000000"/>
          <w:szCs w:val="28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060874" wp14:editId="427F0E67">
                <wp:simplePos x="0" y="0"/>
                <wp:positionH relativeFrom="column">
                  <wp:posOffset>8257</wp:posOffset>
                </wp:positionH>
                <wp:positionV relativeFrom="paragraph">
                  <wp:posOffset>180045</wp:posOffset>
                </wp:positionV>
                <wp:extent cx="161291" cy="142875"/>
                <wp:effectExtent l="0" t="0" r="10159" b="28575"/>
                <wp:wrapNone/>
                <wp:docPr id="6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1" cy="142875"/>
                        </a:xfrm>
                        <a:prstGeom prst="rect">
                          <a:avLst/>
                        </a:prstGeom>
                        <a:noFill/>
                        <a:ln w="19046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367DDDCB" id="Прямоугольник 5" o:spid="_x0000_s1026" style="position:absolute;margin-left:.65pt;margin-top:14.2pt;width:12.7pt;height:11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" filled="f" strokeweight=".52906mm">
                <v:textbox inset="0,0,0,0"/>
              </v:rect>
            </w:pict>
          </mc:Fallback>
        </mc:AlternateContent>
      </w:r>
    </w:p>
    <w:p w14:paraId="05A60456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ab/>
        <w:t>Настоящим подтверждаю, что я ознакомлен(а) с Уставом организации, осуществляющей образовательную деятельность, с регистрационным номером и датой получения Ли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цензии на право ведения образовательной деятельности, с локальными нормативными актами, регламентирующими организацию и осуществление образовательной деятельности, права и обязанности обучающихся, размещенными на сайте организации, осуществляющей образоват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ельную деятельность.</w:t>
      </w:r>
    </w:p>
    <w:p w14:paraId="4D00FA4F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584B1B" wp14:editId="1945FB7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1291" cy="142875"/>
                <wp:effectExtent l="0" t="0" r="10159" b="28575"/>
                <wp:wrapNone/>
                <wp:docPr id="7" name="Прямоугольник 1758247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1" cy="142875"/>
                        </a:xfrm>
                        <a:prstGeom prst="rect">
                          <a:avLst/>
                        </a:prstGeom>
                        <a:noFill/>
                        <a:ln w="19046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618B0AED" id="Прямоугольник 175824765" o:spid="_x0000_s1026" style="position:absolute;margin-left:0;margin-top:0;width:12.7pt;height:11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" filled="f" strokeweight=".52906mm">
                <v:textbox inset="0,0,0,0"/>
              </v:rect>
            </w:pict>
          </mc:Fallback>
        </mc:AlternateConten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ab/>
        <w:t>Настоящим подтверждаю, что я ознакомлен(а) с</w:t>
      </w:r>
      <w:r>
        <w:rPr>
          <w:rFonts w:ascii="Liberation Serif" w:hAnsi="Liberation Serif" w:cs="Liberation Serif"/>
        </w:rPr>
        <w:t xml:space="preserve"> 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образовательной программой и Порядком реализации программ дополнительного образования, размещенными на сайте организации, осуществляющей образовательную деятельность.</w:t>
      </w:r>
    </w:p>
    <w:p w14:paraId="398F82D7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CCBCD1B" wp14:editId="21886159">
                <wp:simplePos x="0" y="0"/>
                <wp:positionH relativeFrom="column">
                  <wp:posOffset>9528</wp:posOffset>
                </wp:positionH>
                <wp:positionV relativeFrom="paragraph">
                  <wp:posOffset>28575</wp:posOffset>
                </wp:positionV>
                <wp:extent cx="161291" cy="142875"/>
                <wp:effectExtent l="0" t="0" r="10159" b="28575"/>
                <wp:wrapNone/>
                <wp:docPr id="8" name="Прямоугольник 644872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1" cy="142875"/>
                        </a:xfrm>
                        <a:prstGeom prst="rect">
                          <a:avLst/>
                        </a:prstGeom>
                        <a:noFill/>
                        <a:ln w="19046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08959803" id="Прямоугольник 644872469" o:spid="_x0000_s1026" style="position:absolute;margin-left:.75pt;margin-top:2.25pt;width:12.7pt;height:11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" filled="f" strokeweight=".52906mm">
                <v:textbox inset="0,0,0,0"/>
              </v:rect>
            </w:pict>
          </mc:Fallback>
        </mc:AlternateConten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ab/>
        <w:t>Настоящим подтвержд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аю, что я ознакомлен(а) с Правилами формирования в электронном виде социальных сертификатов на получение муниципальной услуги в социальной сфере «Реализация дополнительных общеразвивающих программ» и реестра их получателей и обязуюсь соблюдать указанные Пр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авила.</w:t>
      </w:r>
    </w:p>
    <w:p w14:paraId="519B3949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0B5353" wp14:editId="35884F46">
                <wp:simplePos x="0" y="0"/>
                <wp:positionH relativeFrom="column">
                  <wp:posOffset>9528</wp:posOffset>
                </wp:positionH>
                <wp:positionV relativeFrom="paragraph">
                  <wp:posOffset>17145</wp:posOffset>
                </wp:positionV>
                <wp:extent cx="161291" cy="142875"/>
                <wp:effectExtent l="0" t="0" r="10159" b="28575"/>
                <wp:wrapNone/>
                <wp:docPr id="9" name="Прямоугольник 14898398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1" cy="142875"/>
                        </a:xfrm>
                        <a:prstGeom prst="rect">
                          <a:avLst/>
                        </a:prstGeom>
                        <a:noFill/>
                        <a:ln w="19046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1A12EF80" id="Прямоугольник 1489839836" o:spid="_x0000_s1026" style="position:absolute;margin-left:.75pt;margin-top:1.35pt;width:12.7pt;height:11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" filled="f" strokeweight=".52906mm">
                <v:textbox inset="0,0,0,0"/>
              </v:rect>
            </w:pict>
          </mc:Fallback>
        </mc:AlternateConten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ab/>
        <w:t>Даю информированное согласие на включение сведений обо мне в реестр получателей социального сертификата согласно Правилам формирования в электронном виде социальных сертификатов на получение муниципальной услуги в социальной сфере «Реализация допо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лнительных общеразвивающих программ» и реестра их получателей.</w:t>
      </w:r>
    </w:p>
    <w:p w14:paraId="4AF194CA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30E5D91C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color w:val="000000"/>
          <w:szCs w:val="28"/>
        </w:rPr>
        <w:t xml:space="preserve">«____»    ____________ 20__ года                     __________________/___________________/ </w:t>
      </w:r>
    </w:p>
    <w:p w14:paraId="7CC6C4D6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i/>
          <w:color w:val="000000"/>
          <w:sz w:val="2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i/>
          <w:color w:val="000000"/>
          <w:sz w:val="20"/>
          <w:szCs w:val="28"/>
          <w:shd w:val="clear" w:color="auto" w:fill="FFFFFF"/>
        </w:rPr>
        <w:t xml:space="preserve">                                                                </w:t>
      </w:r>
      <w:r>
        <w:rPr>
          <w:rFonts w:ascii="Liberation Serif" w:eastAsia="Arial Unicode MS" w:hAnsi="Liberation Serif" w:cs="Liberation Serif"/>
          <w:i/>
          <w:color w:val="000000"/>
          <w:sz w:val="20"/>
          <w:szCs w:val="28"/>
          <w:shd w:val="clear" w:color="auto" w:fill="FFFFFF"/>
        </w:rPr>
        <w:t xml:space="preserve">                                         подпись                       расшифровка</w:t>
      </w:r>
    </w:p>
    <w:p w14:paraId="707A3263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i/>
          <w:color w:val="000000"/>
          <w:szCs w:val="28"/>
          <w:shd w:val="clear" w:color="auto" w:fill="FFFFFF"/>
        </w:rPr>
      </w:pPr>
    </w:p>
    <w:p w14:paraId="1AEBE87E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Для отметок учреждения, принявшего заявление</w:t>
      </w:r>
    </w:p>
    <w:tbl>
      <w:tblPr>
        <w:tblW w:w="9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45"/>
      </w:tblGrid>
      <w:tr w:rsidR="00FA7630" w14:paraId="0D6D980F" w14:textId="77777777">
        <w:tblPrEx>
          <w:tblCellMar>
            <w:top w:w="0" w:type="dxa"/>
            <w:bottom w:w="0" w:type="dxa"/>
          </w:tblCellMar>
        </w:tblPrEx>
        <w:tc>
          <w:tcPr>
            <w:tcW w:w="9345" w:type="dxa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2EC3C" w14:textId="77777777" w:rsidR="00FA7630" w:rsidRDefault="00D43342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tabs>
                <w:tab w:val="left" w:pos="0"/>
              </w:tabs>
              <w:jc w:val="center"/>
              <w:rPr>
                <w:rFonts w:ascii="Liberation Serif" w:eastAsia="Arial Unicode MS" w:hAnsi="Liberation Serif" w:cs="Liberation Serif"/>
                <w:color w:val="000000"/>
                <w:szCs w:val="28"/>
                <w:shd w:val="clear" w:color="auto" w:fill="FFFFFF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szCs w:val="28"/>
                <w:shd w:val="clear" w:color="auto" w:fill="FFFFFF"/>
              </w:rPr>
              <w:t>Заявление принял</w:t>
            </w:r>
          </w:p>
        </w:tc>
      </w:tr>
      <w:tr w:rsidR="00FA7630" w14:paraId="06B43668" w14:textId="77777777">
        <w:tblPrEx>
          <w:tblCellMar>
            <w:top w:w="0" w:type="dxa"/>
            <w:bottom w:w="0" w:type="dxa"/>
          </w:tblCellMar>
        </w:tblPrEx>
        <w:tc>
          <w:tcPr>
            <w:tcW w:w="9345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F3E42" w14:textId="77777777" w:rsidR="00FA7630" w:rsidRDefault="00FA7630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tabs>
                <w:tab w:val="left" w:pos="0"/>
              </w:tabs>
              <w:jc w:val="both"/>
              <w:rPr>
                <w:rFonts w:ascii="Liberation Serif" w:eastAsia="Arial Unicode MS" w:hAnsi="Liberation Serif" w:cs="Liberation Serif"/>
                <w:color w:val="000000"/>
                <w:szCs w:val="28"/>
                <w:shd w:val="clear" w:color="auto" w:fill="FFFFFF"/>
              </w:rPr>
            </w:pPr>
          </w:p>
        </w:tc>
      </w:tr>
      <w:tr w:rsidR="00FA7630" w14:paraId="2AC1F911" w14:textId="77777777">
        <w:tblPrEx>
          <w:tblCellMar>
            <w:top w:w="0" w:type="dxa"/>
            <w:bottom w:w="0" w:type="dxa"/>
          </w:tblCellMar>
        </w:tblPrEx>
        <w:tc>
          <w:tcPr>
            <w:tcW w:w="9345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9129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813"/>
              <w:gridCol w:w="3216"/>
              <w:gridCol w:w="3100"/>
            </w:tblGrid>
            <w:tr w:rsidR="00FA7630" w14:paraId="6D343342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13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A97F1BF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  <w:t>Организация</w:t>
                  </w:r>
                </w:p>
                <w:p w14:paraId="42220E8B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21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F94C263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  <w:t>Должность</w:t>
                  </w:r>
                </w:p>
                <w:p w14:paraId="78F22C46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10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99713D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  <w:t>Фамилия ИО</w:t>
                  </w:r>
                </w:p>
                <w:p w14:paraId="029A1C16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  <w:tr w:rsidR="00FA7630" w14:paraId="7608856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13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9F5ED2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</w:t>
                  </w:r>
                </w:p>
                <w:p w14:paraId="2B0561CD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21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885C234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_________________________</w:t>
                  </w:r>
                </w:p>
                <w:p w14:paraId="0E77F85F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10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B7FFFD2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________________________</w:t>
                  </w:r>
                </w:p>
                <w:p w14:paraId="6885F4AD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  <w:tr w:rsidR="00FA7630" w14:paraId="3AB2F902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13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FF3E571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right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Подпись</w:t>
                  </w:r>
                </w:p>
              </w:tc>
              <w:tc>
                <w:tcPr>
                  <w:tcW w:w="321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AB5EC1B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_________________________</w:t>
                  </w:r>
                </w:p>
              </w:tc>
              <w:tc>
                <w:tcPr>
                  <w:tcW w:w="310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02F894D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  <w:tr w:rsidR="00FA7630" w14:paraId="53FDDDF8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13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0797BE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right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21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1555054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10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0F78D8B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</w:tbl>
          <w:p w14:paraId="4D395014" w14:textId="77777777" w:rsidR="00FA7630" w:rsidRDefault="00FA7630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rPr>
                <w:rFonts w:ascii="Liberation Serif" w:eastAsia="Arial Unicode MS" w:hAnsi="Liberation Serif" w:cs="Liberation Serif"/>
                <w:color w:val="000000"/>
                <w:szCs w:val="28"/>
              </w:rPr>
            </w:pPr>
          </w:p>
        </w:tc>
      </w:tr>
    </w:tbl>
    <w:p w14:paraId="6E7CC6EE" w14:textId="77777777" w:rsidR="00FA7630" w:rsidRDefault="00FA7630">
      <w:pPr>
        <w:rPr>
          <w:rFonts w:ascii="Liberation Serif" w:eastAsia="Calibri" w:hAnsi="Liberation Serif" w:cs="Liberation Serif"/>
          <w:smallCaps/>
          <w:szCs w:val="28"/>
        </w:rPr>
      </w:pPr>
    </w:p>
    <w:p w14:paraId="43E89CC9" w14:textId="77777777" w:rsidR="00FA7630" w:rsidRDefault="00FA7630">
      <w:pPr>
        <w:pageBreakBefore/>
        <w:suppressAutoHyphens w:val="0"/>
        <w:rPr>
          <w:rFonts w:ascii="Liberation Serif" w:eastAsia="Calibri" w:hAnsi="Liberation Serif" w:cs="Liberation Serif"/>
          <w:color w:val="000000"/>
          <w:szCs w:val="28"/>
        </w:rPr>
      </w:pPr>
    </w:p>
    <w:p w14:paraId="4DD39C77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ind w:left="6521"/>
        <w:jc w:val="right"/>
        <w:rPr>
          <w:rFonts w:ascii="Liberation Serif" w:eastAsia="Calibri" w:hAnsi="Liberation Serif" w:cs="Liberation Serif"/>
          <w:color w:val="000000"/>
          <w:szCs w:val="28"/>
        </w:rPr>
      </w:pPr>
      <w:r>
        <w:rPr>
          <w:rFonts w:ascii="Liberation Serif" w:eastAsia="Calibri" w:hAnsi="Liberation Serif" w:cs="Liberation Serif"/>
          <w:color w:val="000000"/>
          <w:szCs w:val="28"/>
        </w:rPr>
        <w:t xml:space="preserve">Форма № 3 </w:t>
      </w:r>
    </w:p>
    <w:p w14:paraId="4A266C14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ind w:left="6521"/>
        <w:jc w:val="center"/>
        <w:rPr>
          <w:rFonts w:ascii="Liberation Serif" w:eastAsia="Calibri" w:hAnsi="Liberation Serif" w:cs="Liberation Serif"/>
          <w:color w:val="000000"/>
          <w:szCs w:val="28"/>
        </w:rPr>
      </w:pPr>
    </w:p>
    <w:p w14:paraId="3F0D15DB" w14:textId="77777777" w:rsidR="00FA7630" w:rsidRDefault="00D43342">
      <w:pPr>
        <w:jc w:val="center"/>
      </w:pPr>
      <w:r>
        <w:rPr>
          <w:rFonts w:ascii="Liberation Serif" w:hAnsi="Liberation Serif" w:cs="Liberation Serif"/>
          <w:caps/>
        </w:rPr>
        <w:t xml:space="preserve">Согласие на обработку персональных данных ребенка при ЗАЧИСЛЕНИИ НА ОБУЧЕНИЕ ПО ДОПОЛНИТЕЛЬНОЙ ОБЩЕРАЗВИВАЮЩЕЙ ПРОГРАММЕ И </w:t>
      </w:r>
      <w:r>
        <w:rPr>
          <w:rFonts w:ascii="Liberation Serif" w:hAnsi="Liberation Serif" w:cs="Liberation Serif"/>
          <w:caps/>
        </w:rPr>
        <w:t xml:space="preserve">формировании СОЦИАЛЬНОГО СЕРТИФИКАТА </w:t>
      </w:r>
      <w:r>
        <w:rPr>
          <w:rFonts w:ascii="Liberation Serif" w:eastAsia="Calibri" w:hAnsi="Liberation Serif" w:cs="Liberation Serif"/>
          <w:smallCaps/>
          <w:color w:val="000000"/>
          <w:szCs w:val="28"/>
        </w:rPr>
        <w:t>(ДАВАЕМОЕ ЗАКОННЫМ ПРЕДСТАВИТЕЛЕМ ПОТРЕБИТЕЛЯ)</w:t>
      </w:r>
    </w:p>
    <w:p w14:paraId="740C3D2F" w14:textId="77777777" w:rsidR="00FA7630" w:rsidRDefault="00FA7630">
      <w:pPr>
        <w:jc w:val="center"/>
        <w:rPr>
          <w:rFonts w:ascii="Liberation Serif" w:hAnsi="Liberation Serif" w:cs="Liberation Serif"/>
          <w:caps/>
        </w:rPr>
      </w:pPr>
    </w:p>
    <w:p w14:paraId="149430FC" w14:textId="77777777" w:rsidR="00FA7630" w:rsidRDefault="00D43342">
      <w:pPr>
        <w:tabs>
          <w:tab w:val="left" w:pos="0"/>
        </w:tabs>
        <w:jc w:val="center"/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Я, ___________________________________________________________________________ </w:t>
      </w: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(Ф.И.О. родителя (законного представителя)</w:t>
      </w:r>
    </w:p>
    <w:p w14:paraId="1427DF3C" w14:textId="77777777" w:rsidR="00FA7630" w:rsidRDefault="00D43342">
      <w:pPr>
        <w:tabs>
          <w:tab w:val="left" w:pos="0"/>
        </w:tabs>
        <w:jc w:val="center"/>
      </w:pPr>
      <w:r>
        <w:rPr>
          <w:rFonts w:ascii="Liberation Serif" w:hAnsi="Liberation Serif" w:cs="Liberation Serif"/>
          <w:szCs w:val="28"/>
          <w:shd w:val="clear" w:color="auto" w:fill="FFFFFF"/>
        </w:rPr>
        <w:t>_________________________________________________</w:t>
      </w:r>
      <w:r>
        <w:rPr>
          <w:rFonts w:ascii="Liberation Serif" w:hAnsi="Liberation Serif" w:cs="Liberation Serif"/>
          <w:szCs w:val="28"/>
          <w:shd w:val="clear" w:color="auto" w:fill="FFFFFF"/>
        </w:rPr>
        <w:t xml:space="preserve">____________________________, </w:t>
      </w: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(серия, номер паспорта, кем, когда выдан)</w:t>
      </w:r>
    </w:p>
    <w:p w14:paraId="58ABB04D" w14:textId="77777777" w:rsidR="00FA7630" w:rsidRDefault="00D43342">
      <w:pPr>
        <w:tabs>
          <w:tab w:val="left" w:pos="0"/>
        </w:tabs>
        <w:jc w:val="center"/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_____________________________________________________________________________, </w:t>
      </w: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(адрес родителя (законного представителя)</w:t>
      </w:r>
    </w:p>
    <w:p w14:paraId="4D9759F5" w14:textId="77777777" w:rsidR="00FA7630" w:rsidRDefault="00FA7630">
      <w:pPr>
        <w:tabs>
          <w:tab w:val="left" w:pos="0"/>
        </w:tabs>
        <w:jc w:val="center"/>
        <w:rPr>
          <w:rFonts w:ascii="Liberation Serif" w:hAnsi="Liberation Serif" w:cs="Liberation Serif"/>
          <w:szCs w:val="28"/>
          <w:shd w:val="clear" w:color="auto" w:fill="FFFFFF"/>
        </w:rPr>
      </w:pPr>
    </w:p>
    <w:p w14:paraId="4262D9A1" w14:textId="77777777" w:rsidR="00FA7630" w:rsidRDefault="00D43342">
      <w:pPr>
        <w:tabs>
          <w:tab w:val="left" w:pos="0"/>
        </w:tabs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являющийся родителем (законным представителем) </w:t>
      </w:r>
      <w:r>
        <w:rPr>
          <w:rFonts w:ascii="Liberation Serif" w:hAnsi="Liberation Serif" w:cs="Liberation Serif"/>
          <w:szCs w:val="28"/>
          <w:shd w:val="clear" w:color="auto" w:fill="FFFFFF"/>
        </w:rPr>
        <w:t>________________________________</w:t>
      </w:r>
    </w:p>
    <w:p w14:paraId="6543D638" w14:textId="77777777" w:rsidR="00FA7630" w:rsidRDefault="00D43342">
      <w:pPr>
        <w:tabs>
          <w:tab w:val="left" w:pos="0"/>
        </w:tabs>
        <w:jc w:val="center"/>
      </w:pPr>
      <w:r>
        <w:rPr>
          <w:rFonts w:ascii="Liberation Serif" w:hAnsi="Liberation Serif" w:cs="Liberation Serif"/>
          <w:szCs w:val="28"/>
          <w:shd w:val="clear" w:color="auto" w:fill="FFFFFF"/>
        </w:rPr>
        <w:t>_____________________________________________________________________________,</w:t>
      </w: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(Ф.И.О. ребенка – субъекта персональных данных)</w:t>
      </w:r>
    </w:p>
    <w:p w14:paraId="767E0F49" w14:textId="77777777" w:rsidR="00FA7630" w:rsidRDefault="00D43342">
      <w:pPr>
        <w:tabs>
          <w:tab w:val="left" w:pos="0"/>
        </w:tabs>
        <w:jc w:val="center"/>
      </w:pPr>
      <w:r>
        <w:rPr>
          <w:rFonts w:ascii="Liberation Serif" w:hAnsi="Liberation Serif" w:cs="Liberation Serif"/>
          <w:szCs w:val="28"/>
          <w:shd w:val="clear" w:color="auto" w:fill="FFFFFF"/>
        </w:rPr>
        <w:t>_____________________________________________________________________________,</w:t>
      </w: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(номер документа, у</w:t>
      </w: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достоверяющего личность, сведения о дате выдачи и выдавшем органе)</w:t>
      </w:r>
    </w:p>
    <w:p w14:paraId="5D1D67C4" w14:textId="77777777" w:rsidR="00FA7630" w:rsidRDefault="00D43342">
      <w:pPr>
        <w:tabs>
          <w:tab w:val="left" w:pos="0"/>
        </w:tabs>
        <w:jc w:val="center"/>
      </w:pPr>
      <w:r>
        <w:rPr>
          <w:rFonts w:ascii="Liberation Serif" w:hAnsi="Liberation Serif" w:cs="Liberation Serif"/>
          <w:szCs w:val="28"/>
          <w:shd w:val="clear" w:color="auto" w:fill="FFFFFF"/>
        </w:rPr>
        <w:t>_____________________________________________________________________________,</w:t>
      </w: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(адрес ребенка – субъекта персональных данных)</w:t>
      </w:r>
    </w:p>
    <w:p w14:paraId="4C22BAF8" w14:textId="77777777" w:rsidR="00FA7630" w:rsidRDefault="00FA7630">
      <w:pPr>
        <w:tabs>
          <w:tab w:val="left" w:pos="0"/>
        </w:tabs>
        <w:jc w:val="center"/>
        <w:rPr>
          <w:rFonts w:ascii="Liberation Serif" w:hAnsi="Liberation Serif" w:cs="Liberation Serif"/>
          <w:szCs w:val="28"/>
          <w:shd w:val="clear" w:color="auto" w:fill="FFFFFF"/>
        </w:rPr>
      </w:pPr>
    </w:p>
    <w:p w14:paraId="6B6BA418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для зачисления на обучение по дополнительной общеразвивающей пр</w:t>
      </w:r>
      <w:r>
        <w:rPr>
          <w:rFonts w:ascii="Liberation Serif" w:hAnsi="Liberation Serif" w:cs="Liberation Serif"/>
          <w:szCs w:val="28"/>
          <w:shd w:val="clear" w:color="auto" w:fill="FFFFFF"/>
        </w:rPr>
        <w:t xml:space="preserve">ограмме и формирования социального сертификата на оказание государственной (муниципальной) услуги в социальной сфере «Реализация дополнительных общеразвивающих программ» и с целью организации персонифицированного учета детей, обучающихся по дополнительным </w:t>
      </w:r>
      <w:r>
        <w:rPr>
          <w:rFonts w:ascii="Liberation Serif" w:hAnsi="Liberation Serif" w:cs="Liberation Serif"/>
          <w:szCs w:val="28"/>
          <w:shd w:val="clear" w:color="auto" w:fill="FFFFFF"/>
        </w:rPr>
        <w:t>общеобразовательным программам, даю согласие на обработку персональных данных следующим операторам персональных данных:</w:t>
      </w:r>
    </w:p>
    <w:p w14:paraId="1B830B0E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_____________________________________________________________________________</w:t>
      </w:r>
    </w:p>
    <w:p w14:paraId="0D4BE5F1" w14:textId="77777777" w:rsidR="00FA7630" w:rsidRDefault="00D43342">
      <w:pPr>
        <w:tabs>
          <w:tab w:val="left" w:pos="0"/>
        </w:tabs>
        <w:jc w:val="center"/>
        <w:rPr>
          <w:rFonts w:ascii="Liberation Serif" w:hAnsi="Liberation Serif" w:cs="Liberation Serif"/>
          <w:sz w:val="20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(наименование, адрес уполномоченного органа)</w:t>
      </w:r>
    </w:p>
    <w:p w14:paraId="33C0F776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u w:val="single"/>
          <w:shd w:val="clear" w:color="auto" w:fill="FFFFFF"/>
        </w:rPr>
      </w:pPr>
      <w:r>
        <w:rPr>
          <w:rFonts w:ascii="Liberation Serif" w:hAnsi="Liberation Serif" w:cs="Liberation Serif"/>
          <w:szCs w:val="28"/>
          <w:u w:val="single"/>
          <w:shd w:val="clear" w:color="auto" w:fill="FFFFFF"/>
        </w:rPr>
        <w:t>_____________</w:t>
      </w:r>
      <w:r>
        <w:rPr>
          <w:rFonts w:ascii="Liberation Serif" w:hAnsi="Liberation Serif" w:cs="Liberation Serif"/>
          <w:szCs w:val="28"/>
          <w:u w:val="single"/>
          <w:shd w:val="clear" w:color="auto" w:fill="FFFFFF"/>
        </w:rPr>
        <w:t>________________________________________________________________</w:t>
      </w:r>
    </w:p>
    <w:p w14:paraId="0CE24A74" w14:textId="77777777" w:rsidR="00FA7630" w:rsidRDefault="00D43342">
      <w:pPr>
        <w:tabs>
          <w:tab w:val="left" w:pos="0"/>
        </w:tabs>
        <w:jc w:val="center"/>
      </w:pP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(наименование, адрес исполнителя услуги)</w:t>
      </w:r>
    </w:p>
    <w:p w14:paraId="604EFCC9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_____________________________________________________________________________</w:t>
      </w:r>
    </w:p>
    <w:p w14:paraId="51449125" w14:textId="77777777" w:rsidR="00FA7630" w:rsidRDefault="00D43342">
      <w:pPr>
        <w:tabs>
          <w:tab w:val="left" w:pos="0"/>
        </w:tabs>
        <w:jc w:val="center"/>
        <w:rPr>
          <w:rFonts w:ascii="Liberation Serif" w:hAnsi="Liberation Serif" w:cs="Liberation Serif"/>
          <w:sz w:val="20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(наименование, адрес Регионального модельного центра)</w:t>
      </w:r>
    </w:p>
    <w:p w14:paraId="4E812862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u w:val="single"/>
          <w:shd w:val="clear" w:color="auto" w:fill="FFFFFF"/>
        </w:rPr>
      </w:pPr>
      <w:r>
        <w:rPr>
          <w:rFonts w:ascii="Liberation Serif" w:hAnsi="Liberation Serif" w:cs="Liberation Serif"/>
          <w:szCs w:val="28"/>
          <w:u w:val="single"/>
          <w:shd w:val="clear" w:color="auto" w:fill="FFFFFF"/>
        </w:rPr>
        <w:t>__________________</w:t>
      </w:r>
      <w:r>
        <w:rPr>
          <w:rFonts w:ascii="Liberation Serif" w:hAnsi="Liberation Serif" w:cs="Liberation Serif"/>
          <w:szCs w:val="28"/>
          <w:u w:val="single"/>
          <w:shd w:val="clear" w:color="auto" w:fill="FFFFFF"/>
        </w:rPr>
        <w:t>___________________________________________________________</w:t>
      </w:r>
    </w:p>
    <w:p w14:paraId="4BF71FAD" w14:textId="77777777" w:rsidR="00FA7630" w:rsidRDefault="00D43342">
      <w:pPr>
        <w:tabs>
          <w:tab w:val="left" w:pos="0"/>
        </w:tabs>
        <w:jc w:val="center"/>
        <w:rPr>
          <w:rFonts w:ascii="Liberation Serif" w:hAnsi="Liberation Serif" w:cs="Liberation Serif"/>
          <w:sz w:val="20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(наименование, адрес Муниципального опорного центра)</w:t>
      </w:r>
    </w:p>
    <w:p w14:paraId="62871526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(далее – Операторы персональных данных).</w:t>
      </w:r>
    </w:p>
    <w:p w14:paraId="734342D2" w14:textId="77777777" w:rsidR="00FA7630" w:rsidRDefault="00D43342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Согласие дано на обработку следующих персональных данных:</w:t>
      </w:r>
    </w:p>
    <w:p w14:paraId="76676154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 xml:space="preserve">1) фамилия, имя, отчество </w:t>
      </w:r>
      <w:r>
        <w:rPr>
          <w:rFonts w:ascii="Liberation Serif" w:eastAsia="Calibri" w:hAnsi="Liberation Serif" w:cs="Liberation Serif"/>
        </w:rPr>
        <w:t>(последнее – при наличии) ребенка;</w:t>
      </w:r>
    </w:p>
    <w:p w14:paraId="770DDB35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 xml:space="preserve">2) </w:t>
      </w:r>
      <w:r>
        <w:rPr>
          <w:rFonts w:ascii="Liberation Serif" w:hAnsi="Liberation Serif" w:cs="Liberation Serif"/>
        </w:rPr>
        <w:t xml:space="preserve">вид документа, удостоверяющего личность </w:t>
      </w:r>
      <w:r>
        <w:rPr>
          <w:rFonts w:ascii="Liberation Serif" w:eastAsia="Calibri" w:hAnsi="Liberation Serif" w:cs="Liberation Serif"/>
        </w:rPr>
        <w:t>ребенка</w:t>
      </w:r>
      <w:r>
        <w:rPr>
          <w:rFonts w:ascii="Liberation Serif" w:hAnsi="Liberation Serif" w:cs="Liberation Serif"/>
        </w:rPr>
        <w:t>, его серия, номер и дата выдачи, а также наименование органа и код подразделения, выдавшего документ (при наличии);</w:t>
      </w:r>
    </w:p>
    <w:p w14:paraId="699F7EA8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>3) дата рождения ребенка;</w:t>
      </w:r>
    </w:p>
    <w:p w14:paraId="26CADD5B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 xml:space="preserve">4) данные </w:t>
      </w:r>
      <w:r>
        <w:rPr>
          <w:rFonts w:ascii="Liberation Serif" w:eastAsia="Calibri" w:hAnsi="Liberation Serif" w:cs="Liberation Serif"/>
        </w:rPr>
        <w:t>страхового номера индивидуального лицевого счета (СНИЛС) ребенка;</w:t>
      </w:r>
    </w:p>
    <w:p w14:paraId="4F9ABC3B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>5) фамилия, имя, отчество (последнее – при наличии) родителя (законного представителя) ребенка;</w:t>
      </w:r>
    </w:p>
    <w:p w14:paraId="7E340AE8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 xml:space="preserve">6) </w:t>
      </w:r>
      <w:r>
        <w:rPr>
          <w:rFonts w:ascii="Liberation Serif" w:hAnsi="Liberation Serif" w:cs="Liberation Serif"/>
        </w:rPr>
        <w:t xml:space="preserve">вид документа, удостоверяющего личность </w:t>
      </w:r>
      <w:r>
        <w:rPr>
          <w:rFonts w:ascii="Liberation Serif" w:eastAsia="Calibri" w:hAnsi="Liberation Serif" w:cs="Liberation Serif"/>
        </w:rPr>
        <w:t>родителя (законного представителя) ребенка</w:t>
      </w:r>
      <w:r>
        <w:rPr>
          <w:rFonts w:ascii="Liberation Serif" w:hAnsi="Liberation Serif" w:cs="Liberation Serif"/>
        </w:rPr>
        <w:t>, его сер</w:t>
      </w:r>
      <w:r>
        <w:rPr>
          <w:rFonts w:ascii="Liberation Serif" w:hAnsi="Liberation Serif" w:cs="Liberation Serif"/>
        </w:rPr>
        <w:t xml:space="preserve">ия, номер и дата выдачи, а также наименование органа и код подразделения, </w:t>
      </w:r>
      <w:r>
        <w:rPr>
          <w:rFonts w:ascii="Liberation Serif" w:hAnsi="Liberation Serif" w:cs="Liberation Serif"/>
        </w:rPr>
        <w:lastRenderedPageBreak/>
        <w:t>выдавшего документ (при наличии);</w:t>
      </w:r>
    </w:p>
    <w:p w14:paraId="2D936091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>7) контактная информация родителя (законного представителя) ребенка (адрес электронной почты, телефон);</w:t>
      </w:r>
    </w:p>
    <w:p w14:paraId="09EC5EF0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 xml:space="preserve">8) данные страхового номера индивидуального </w:t>
      </w:r>
      <w:r>
        <w:rPr>
          <w:rFonts w:ascii="Liberation Serif" w:eastAsia="Calibri" w:hAnsi="Liberation Serif" w:cs="Liberation Serif"/>
        </w:rPr>
        <w:t>лицевого счета (СНИЛС) родителя (законного представителя) ребенка;</w:t>
      </w:r>
    </w:p>
    <w:p w14:paraId="4C02E2DF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 xml:space="preserve">9) </w:t>
      </w:r>
      <w:r>
        <w:rPr>
          <w:rFonts w:ascii="Liberation Serif" w:hAnsi="Liberation Serif" w:cs="Liberation Serif"/>
          <w:shd w:val="clear" w:color="auto" w:fill="FFFFFF"/>
        </w:rPr>
        <w:t>данных об объеме и результатах освоения образовательной программы обучающимся;</w:t>
      </w:r>
    </w:p>
    <w:p w14:paraId="25C65C01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 xml:space="preserve">10) </w:t>
      </w:r>
      <w:r>
        <w:rPr>
          <w:rFonts w:ascii="Liberation Serif" w:hAnsi="Liberation Serif" w:cs="Liberation Serif"/>
          <w:shd w:val="clear" w:color="auto" w:fill="FFFFFF"/>
        </w:rPr>
        <w:t>данных о составе семьи (в том числе наличии статуса ребенка-сироты или ребенка, оставшегося</w:t>
      </w:r>
      <w:r>
        <w:rPr>
          <w:rFonts w:ascii="Liberation Serif" w:hAnsi="Liberation Serif" w:cs="Liberation Serif"/>
          <w:szCs w:val="28"/>
          <w:shd w:val="clear" w:color="auto" w:fill="FFFFFF"/>
        </w:rPr>
        <w:t xml:space="preserve"> без попечен</w:t>
      </w:r>
      <w:r>
        <w:rPr>
          <w:rFonts w:ascii="Liberation Serif" w:hAnsi="Liberation Serif" w:cs="Liberation Serif"/>
          <w:szCs w:val="28"/>
          <w:shd w:val="clear" w:color="auto" w:fill="FFFFFF"/>
        </w:rPr>
        <w:t>ия родителей), статусе и материальном положении семьи (в том числе наличии статуса семьи, находящейся в трудной жизненной ситуации), включении сведений о ребенке в государственный информационный ресурс о лицах, проявивших выдающиеся способности и других пе</w:t>
      </w:r>
      <w:r>
        <w:rPr>
          <w:rFonts w:ascii="Liberation Serif" w:hAnsi="Liberation Serif" w:cs="Liberation Serif"/>
          <w:szCs w:val="28"/>
          <w:shd w:val="clear" w:color="auto" w:fill="FFFFFF"/>
        </w:rPr>
        <w:t>рсональных данных обучающегося, если они необходимы для предоставления ему мер социальной поддержки (в случае предоставления таких данных);</w:t>
      </w:r>
    </w:p>
    <w:p w14:paraId="45C467C8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 xml:space="preserve">11) </w:t>
      </w:r>
      <w:r>
        <w:rPr>
          <w:rFonts w:ascii="Liberation Serif" w:hAnsi="Liberation Serif" w:cs="Liberation Serif"/>
          <w:szCs w:val="28"/>
          <w:shd w:val="clear" w:color="auto" w:fill="FFFFFF"/>
        </w:rPr>
        <w:t>специальной категории персональных данных: ограничениях в связи с состоянием здоровья (в том числе при наличии с</w:t>
      </w:r>
      <w:r>
        <w:rPr>
          <w:rFonts w:ascii="Liberation Serif" w:hAnsi="Liberation Serif" w:cs="Liberation Serif"/>
          <w:szCs w:val="28"/>
          <w:shd w:val="clear" w:color="auto" w:fill="FFFFFF"/>
        </w:rPr>
        <w:t xml:space="preserve">ведения, содержащиеся в заключении психолого-медико-педагогической комиссии (ПМПК), медицинском заключении, справке, подтверждающей факт установления инвалидности, индивидуальной программе реабилитации или абилитации инвалида), номере полиса обязательного </w:t>
      </w:r>
      <w:r>
        <w:rPr>
          <w:rFonts w:ascii="Liberation Serif" w:hAnsi="Liberation Serif" w:cs="Liberation Serif"/>
          <w:szCs w:val="28"/>
          <w:shd w:val="clear" w:color="auto" w:fill="FFFFFF"/>
        </w:rPr>
        <w:t>медицинского страхования (в случае предоставления таких данных);</w:t>
      </w:r>
    </w:p>
    <w:p w14:paraId="1ACE4032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 xml:space="preserve">12) </w:t>
      </w:r>
      <w:r>
        <w:rPr>
          <w:rFonts w:ascii="Liberation Serif" w:hAnsi="Liberation Serif" w:cs="Liberation Serif"/>
          <w:szCs w:val="28"/>
          <w:shd w:val="clear" w:color="auto" w:fill="FFFFFF"/>
        </w:rPr>
        <w:t>данных о ранее полученном образовании обучающимся, получаемом ином образовании обучающимся;</w:t>
      </w:r>
    </w:p>
    <w:p w14:paraId="75817E26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 xml:space="preserve">13) </w:t>
      </w:r>
      <w:r>
        <w:rPr>
          <w:rFonts w:ascii="Liberation Serif" w:hAnsi="Liberation Serif" w:cs="Liberation Serif"/>
          <w:szCs w:val="28"/>
          <w:shd w:val="clear" w:color="auto" w:fill="FFFFFF"/>
        </w:rPr>
        <w:t>фотографической карточки обучающегося.</w:t>
      </w:r>
    </w:p>
    <w:p w14:paraId="03D17CA8" w14:textId="77777777" w:rsidR="00FA7630" w:rsidRDefault="00D43342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Даю согласие на включение в информационную систему «</w:t>
      </w:r>
      <w:r>
        <w:rPr>
          <w:rFonts w:ascii="Liberation Serif" w:hAnsi="Liberation Serif" w:cs="Liberation Serif"/>
          <w:szCs w:val="28"/>
          <w:shd w:val="clear" w:color="auto" w:fill="FFFFFF"/>
        </w:rPr>
        <w:t>Навигатор дополнительного образования детей Свердловской области» для дальнейшей обработки Операторами персональных данных следующих персональных данных ребенка:</w:t>
      </w:r>
    </w:p>
    <w:p w14:paraId="16A7EE75" w14:textId="77777777" w:rsidR="00FA7630" w:rsidRDefault="00D43342">
      <w:pPr>
        <w:widowControl w:val="0"/>
        <w:tabs>
          <w:tab w:val="left" w:pos="284"/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>1) фамилия, имя, отчество (последнее – при наличии);</w:t>
      </w:r>
    </w:p>
    <w:p w14:paraId="4373C589" w14:textId="77777777" w:rsidR="00FA7630" w:rsidRDefault="00D43342">
      <w:pPr>
        <w:widowControl w:val="0"/>
        <w:tabs>
          <w:tab w:val="left" w:pos="284"/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 xml:space="preserve">2) </w:t>
      </w:r>
      <w:r>
        <w:rPr>
          <w:rFonts w:ascii="Liberation Serif" w:hAnsi="Liberation Serif" w:cs="Liberation Serif"/>
        </w:rPr>
        <w:t>вид документа, удостоверяющего личност</w:t>
      </w:r>
      <w:r>
        <w:rPr>
          <w:rFonts w:ascii="Liberation Serif" w:hAnsi="Liberation Serif" w:cs="Liberation Serif"/>
        </w:rPr>
        <w:t>ь, его серия, номер и дата выдачи, а также наименование органа и код подразделения, выдавшего документ (при наличии);</w:t>
      </w:r>
    </w:p>
    <w:p w14:paraId="4B6DFA1A" w14:textId="77777777" w:rsidR="00FA7630" w:rsidRDefault="00D43342">
      <w:pPr>
        <w:widowControl w:val="0"/>
        <w:tabs>
          <w:tab w:val="left" w:pos="284"/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 xml:space="preserve">3) </w:t>
      </w:r>
      <w:r>
        <w:rPr>
          <w:rFonts w:ascii="Liberation Serif" w:hAnsi="Liberation Serif" w:cs="Liberation Serif"/>
        </w:rPr>
        <w:t>пол;</w:t>
      </w:r>
    </w:p>
    <w:p w14:paraId="55208F69" w14:textId="77777777" w:rsidR="00FA7630" w:rsidRDefault="00D43342">
      <w:pPr>
        <w:widowControl w:val="0"/>
        <w:tabs>
          <w:tab w:val="left" w:pos="284"/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 xml:space="preserve">4) </w:t>
      </w:r>
      <w:bookmarkStart w:id="4" w:name="_Ref8570041"/>
      <w:r>
        <w:rPr>
          <w:rFonts w:ascii="Liberation Serif" w:eastAsia="Calibri" w:hAnsi="Liberation Serif" w:cs="Liberation Serif"/>
        </w:rPr>
        <w:t>дата рождения;</w:t>
      </w:r>
    </w:p>
    <w:p w14:paraId="5D2A926C" w14:textId="77777777" w:rsidR="00FA7630" w:rsidRDefault="00D43342">
      <w:pPr>
        <w:widowControl w:val="0"/>
        <w:tabs>
          <w:tab w:val="left" w:pos="284"/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>5) место (адрес) проживания;</w:t>
      </w:r>
      <w:bookmarkEnd w:id="4"/>
    </w:p>
    <w:p w14:paraId="45402CEC" w14:textId="77777777" w:rsidR="00FA7630" w:rsidRDefault="00D43342">
      <w:pPr>
        <w:widowControl w:val="0"/>
        <w:tabs>
          <w:tab w:val="left" w:pos="284"/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>6) данные страхового номера индивидуального лицевого</w:t>
      </w:r>
      <w:bookmarkStart w:id="5" w:name="_Ref17532171"/>
      <w:r>
        <w:rPr>
          <w:rFonts w:ascii="Liberation Serif" w:eastAsia="Calibri" w:hAnsi="Liberation Serif" w:cs="Liberation Serif"/>
        </w:rPr>
        <w:t xml:space="preserve"> счета (СНИЛС);</w:t>
      </w:r>
    </w:p>
    <w:p w14:paraId="4A0844F5" w14:textId="77777777" w:rsidR="00FA7630" w:rsidRDefault="00D43342">
      <w:pPr>
        <w:widowControl w:val="0"/>
        <w:tabs>
          <w:tab w:val="left" w:pos="284"/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>7) фамилия, имя</w:t>
      </w:r>
      <w:r>
        <w:rPr>
          <w:rFonts w:ascii="Liberation Serif" w:eastAsia="Calibri" w:hAnsi="Liberation Serif" w:cs="Liberation Serif"/>
        </w:rPr>
        <w:t>, отчество (последнее – при наличии) родителя (законного представителя);</w:t>
      </w:r>
      <w:bookmarkEnd w:id="5"/>
    </w:p>
    <w:p w14:paraId="3A4A4212" w14:textId="77777777" w:rsidR="00FA7630" w:rsidRDefault="00D43342">
      <w:pPr>
        <w:widowControl w:val="0"/>
        <w:tabs>
          <w:tab w:val="left" w:pos="284"/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 xml:space="preserve">8) </w:t>
      </w:r>
      <w:r>
        <w:rPr>
          <w:rFonts w:ascii="Liberation Serif" w:hAnsi="Liberation Serif" w:cs="Liberation Serif"/>
        </w:rPr>
        <w:t xml:space="preserve">вид документа, удостоверяющего личность </w:t>
      </w:r>
      <w:r>
        <w:rPr>
          <w:rFonts w:ascii="Liberation Serif" w:eastAsia="Calibri" w:hAnsi="Liberation Serif" w:cs="Liberation Serif"/>
        </w:rPr>
        <w:t>родителя (законного представителя)</w:t>
      </w:r>
      <w:r>
        <w:rPr>
          <w:rFonts w:ascii="Liberation Serif" w:hAnsi="Liberation Serif" w:cs="Liberation Serif"/>
        </w:rPr>
        <w:t xml:space="preserve">, его серия, номер и дата выдачи, а также наименование органа и код подразделения, выдавшего </w:t>
      </w:r>
      <w:r>
        <w:rPr>
          <w:rFonts w:ascii="Liberation Serif" w:hAnsi="Liberation Serif" w:cs="Liberation Serif"/>
        </w:rPr>
        <w:t>документ (при наличии);</w:t>
      </w:r>
    </w:p>
    <w:p w14:paraId="4DD588ED" w14:textId="77777777" w:rsidR="00FA7630" w:rsidRDefault="00D43342">
      <w:pPr>
        <w:widowControl w:val="0"/>
        <w:tabs>
          <w:tab w:val="left" w:pos="284"/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>9) контактная информация родителя (законного представителя) (адрес электронной почты, телефон);</w:t>
      </w:r>
    </w:p>
    <w:p w14:paraId="13F2C484" w14:textId="77777777" w:rsidR="00FA7630" w:rsidRDefault="00D43342">
      <w:pPr>
        <w:pStyle w:val="ac"/>
        <w:spacing w:after="0" w:line="240" w:lineRule="auto"/>
        <w:ind w:left="0"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>10) данные страхового номера индивидуального лицевого счета (СНИЛС) родителя (законного представителя).</w:t>
      </w:r>
    </w:p>
    <w:p w14:paraId="6369BC51" w14:textId="77777777" w:rsidR="00FA7630" w:rsidRDefault="00D43342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Согласие дается на </w:t>
      </w:r>
      <w:r>
        <w:rPr>
          <w:rFonts w:ascii="Liberation Serif" w:hAnsi="Liberation Serif" w:cs="Liberation Serif"/>
          <w:szCs w:val="28"/>
          <w:shd w:val="clear" w:color="auto" w:fill="FFFFFF"/>
        </w:rPr>
        <w:t>обработку персональных данных в форме совершения с персональными данными любых действий, включаемых в понятие обработки персональных данных законодательством, в том числе на автоматизированную обработку персональных данных, любыми выбранными оператором пер</w:t>
      </w:r>
      <w:r>
        <w:rPr>
          <w:rFonts w:ascii="Liberation Serif" w:hAnsi="Liberation Serif" w:cs="Liberation Serif"/>
          <w:szCs w:val="28"/>
          <w:shd w:val="clear" w:color="auto" w:fill="FFFFFF"/>
        </w:rPr>
        <w:t xml:space="preserve">сональных данных способами обработки, за исключением согласия на передачу персональных данных третьим лицам. </w:t>
      </w:r>
    </w:p>
    <w:p w14:paraId="6A6A4A63" w14:textId="77777777" w:rsidR="00FA7630" w:rsidRDefault="00D43342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Согласие дается на срок получения государственной (муниципальной) услуги в социальной сфере «Реализация дополнительных общеразвивающих программ» и</w:t>
      </w:r>
      <w:r>
        <w:rPr>
          <w:rFonts w:ascii="Liberation Serif" w:hAnsi="Liberation Serif" w:cs="Liberation Serif"/>
          <w:szCs w:val="28"/>
          <w:shd w:val="clear" w:color="auto" w:fill="FFFFFF"/>
        </w:rPr>
        <w:t xml:space="preserve"> срок хранения документов в связи с нормативными требованиями.</w:t>
      </w:r>
    </w:p>
    <w:p w14:paraId="0AB4A570" w14:textId="77777777" w:rsidR="00FA7630" w:rsidRDefault="00D43342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Согласие на обработку персональных данных и включение персональных данных ребенка в информационную систему «Навигатор дополнительного образования детей </w:t>
      </w:r>
      <w:r>
        <w:rPr>
          <w:rFonts w:ascii="Liberation Serif" w:hAnsi="Liberation Serif" w:cs="Liberation Serif"/>
          <w:szCs w:val="28"/>
          <w:shd w:val="clear" w:color="auto" w:fill="FFFFFF"/>
        </w:rPr>
        <w:lastRenderedPageBreak/>
        <w:t>Свердловской области» дается на срок впло</w:t>
      </w:r>
      <w:r>
        <w:rPr>
          <w:rFonts w:ascii="Liberation Serif" w:hAnsi="Liberation Serif" w:cs="Liberation Serif"/>
          <w:szCs w:val="28"/>
          <w:shd w:val="clear" w:color="auto" w:fill="FFFFFF"/>
        </w:rPr>
        <w:t>ть до достижения ребенком возраста 18 лет, в целях использования указанных персональных данных для реализации права ребенка на получение образования в соответствии с Федеральным законом от 29.12.2012 № 273-ФЗ «Об образовании в Российской Федерации», а такж</w:t>
      </w:r>
      <w:r>
        <w:rPr>
          <w:rFonts w:ascii="Liberation Serif" w:hAnsi="Liberation Serif" w:cs="Liberation Serif"/>
          <w:szCs w:val="28"/>
          <w:shd w:val="clear" w:color="auto" w:fill="FFFFFF"/>
        </w:rPr>
        <w:t>е в целях обеспечения оказания в электронном виде государственной (муниципальной) услуги по записи на обучение по дополнительной образовательной программе в соответствии с требованиями Федерального закона от 27.07.2010 № 210-ФЗ «Об организации предоставлен</w:t>
      </w:r>
      <w:r>
        <w:rPr>
          <w:rFonts w:ascii="Liberation Serif" w:hAnsi="Liberation Serif" w:cs="Liberation Serif"/>
          <w:szCs w:val="28"/>
          <w:shd w:val="clear" w:color="auto" w:fill="FFFFFF"/>
        </w:rPr>
        <w:t xml:space="preserve">ия государственных и муниципальных услуг». </w:t>
      </w:r>
    </w:p>
    <w:p w14:paraId="4F3B7BA0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Согласие информированное, дано свободно. </w:t>
      </w:r>
    </w:p>
    <w:p w14:paraId="38027CF8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Согласие может быть отозвано в любое время в письменной форме. </w:t>
      </w:r>
    </w:p>
    <w:p w14:paraId="528119BF" w14:textId="77777777" w:rsidR="00FA7630" w:rsidRDefault="00FA7630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shd w:val="clear" w:color="auto" w:fill="FFFFFF"/>
        </w:rPr>
      </w:pPr>
    </w:p>
    <w:p w14:paraId="3DC5A48E" w14:textId="77777777" w:rsidR="00FA7630" w:rsidRDefault="00D43342">
      <w:pPr>
        <w:tabs>
          <w:tab w:val="left" w:pos="0"/>
        </w:tabs>
        <w:jc w:val="both"/>
      </w:pPr>
      <w:r>
        <w:rPr>
          <w:rFonts w:ascii="Liberation Serif" w:hAnsi="Liberation Serif" w:cs="Liberation Serif"/>
          <w:szCs w:val="28"/>
        </w:rPr>
        <w:t xml:space="preserve">«____»   ____________ 20__ года                     __________________/___________________/ </w:t>
      </w:r>
    </w:p>
    <w:p w14:paraId="6246B234" w14:textId="77777777" w:rsidR="00FA7630" w:rsidRDefault="00D43342">
      <w:pPr>
        <w:tabs>
          <w:tab w:val="left" w:pos="0"/>
        </w:tabs>
        <w:sectPr w:rsidR="00FA7630">
          <w:pgSz w:w="11906" w:h="16838"/>
          <w:pgMar w:top="1134" w:right="850" w:bottom="1134" w:left="1701" w:header="720" w:footer="720" w:gutter="0"/>
          <w:cols w:space="720"/>
        </w:sectPr>
      </w:pPr>
      <w:r>
        <w:rPr>
          <w:rFonts w:ascii="Liberation Serif" w:hAnsi="Liberation Serif" w:cs="Liberation Serif"/>
          <w:i/>
          <w:szCs w:val="28"/>
          <w:shd w:val="clear" w:color="auto" w:fill="FFFFFF"/>
        </w:rPr>
        <w:t xml:space="preserve">            </w:t>
      </w:r>
      <w:r>
        <w:rPr>
          <w:rFonts w:ascii="Liberation Serif" w:hAnsi="Liberation Serif" w:cs="Liberation Serif"/>
          <w:i/>
          <w:szCs w:val="28"/>
          <w:shd w:val="clear" w:color="auto" w:fill="FFFFFF"/>
        </w:rPr>
        <w:t xml:space="preserve">                                                                           </w:t>
      </w:r>
      <w:r>
        <w:rPr>
          <w:rFonts w:ascii="Liberation Serif" w:hAnsi="Liberation Serif" w:cs="Liberation Serif"/>
          <w:i/>
          <w:sz w:val="20"/>
          <w:szCs w:val="28"/>
          <w:shd w:val="clear" w:color="auto" w:fill="FFFFFF"/>
        </w:rPr>
        <w:t xml:space="preserve"> подпись                          расшифровка</w:t>
      </w:r>
    </w:p>
    <w:p w14:paraId="4D2F4DD4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ind w:left="6521"/>
        <w:jc w:val="right"/>
        <w:rPr>
          <w:rFonts w:ascii="Liberation Serif" w:eastAsia="Calibri" w:hAnsi="Liberation Serif" w:cs="Liberation Serif"/>
          <w:color w:val="000000"/>
          <w:szCs w:val="28"/>
        </w:rPr>
      </w:pPr>
      <w:r>
        <w:rPr>
          <w:rFonts w:ascii="Liberation Serif" w:eastAsia="Calibri" w:hAnsi="Liberation Serif" w:cs="Liberation Serif"/>
          <w:color w:val="000000"/>
          <w:szCs w:val="28"/>
        </w:rPr>
        <w:lastRenderedPageBreak/>
        <w:t xml:space="preserve">Форма № 4 </w:t>
      </w:r>
    </w:p>
    <w:p w14:paraId="2AC9AF29" w14:textId="77777777" w:rsidR="00FA7630" w:rsidRDefault="00FA7630">
      <w:pPr>
        <w:tabs>
          <w:tab w:val="left" w:pos="0"/>
        </w:tabs>
        <w:jc w:val="both"/>
        <w:rPr>
          <w:rFonts w:ascii="Liberation Serif" w:eastAsia="Calibri" w:hAnsi="Liberation Serif" w:cs="Liberation Serif"/>
          <w:caps/>
        </w:rPr>
      </w:pPr>
    </w:p>
    <w:p w14:paraId="16517603" w14:textId="77777777" w:rsidR="00FA7630" w:rsidRDefault="00D43342">
      <w:pPr>
        <w:tabs>
          <w:tab w:val="left" w:pos="0"/>
        </w:tabs>
        <w:jc w:val="center"/>
      </w:pPr>
      <w:r>
        <w:rPr>
          <w:rFonts w:ascii="Liberation Serif" w:eastAsia="Calibri" w:hAnsi="Liberation Serif" w:cs="Liberation Serif"/>
          <w:caps/>
        </w:rPr>
        <w:t xml:space="preserve">Согласие на обработку персональных данных </w:t>
      </w:r>
      <w:r>
        <w:rPr>
          <w:rFonts w:ascii="Liberation Serif" w:hAnsi="Liberation Serif" w:cs="Liberation Serif"/>
          <w:caps/>
        </w:rPr>
        <w:t xml:space="preserve">при ЗАЧИСЛЕНИИ НА ОБУЧЕНИЕ ПО ДОПОЛНИТЕЛЬНОЙ ОБЩЕРАЗВИВАЮЩЕЙ ПРОГРАММЕ И </w:t>
      </w:r>
      <w:r>
        <w:rPr>
          <w:rFonts w:ascii="Liberation Serif" w:hAnsi="Liberation Serif" w:cs="Liberation Serif"/>
          <w:caps/>
        </w:rPr>
        <w:t xml:space="preserve">формировании СОЦИАЛЬНОГО СЕРТИФИКАТА </w:t>
      </w:r>
      <w:r>
        <w:rPr>
          <w:rFonts w:ascii="Liberation Serif" w:eastAsia="Calibri" w:hAnsi="Liberation Serif" w:cs="Liberation Serif"/>
          <w:smallCaps/>
          <w:color w:val="000000"/>
          <w:szCs w:val="28"/>
        </w:rPr>
        <w:t>(ДАВАЕМОЕ ПОТРЕБИТЕЛЕМ)</w:t>
      </w:r>
    </w:p>
    <w:p w14:paraId="4E291AD2" w14:textId="77777777" w:rsidR="00FA7630" w:rsidRDefault="00FA7630">
      <w:pPr>
        <w:tabs>
          <w:tab w:val="left" w:pos="0"/>
        </w:tabs>
        <w:jc w:val="center"/>
        <w:rPr>
          <w:rFonts w:ascii="Liberation Serif" w:eastAsia="Calibri" w:hAnsi="Liberation Serif" w:cs="Liberation Serif"/>
          <w:caps/>
          <w:color w:val="000000"/>
        </w:rPr>
      </w:pPr>
    </w:p>
    <w:p w14:paraId="19F6B9F1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Я, ___________________________________________________________________________ </w:t>
      </w: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(Ф.И.О.)</w:t>
      </w:r>
    </w:p>
    <w:p w14:paraId="29480940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_____________________________________________________________________________, </w:t>
      </w: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(серия, номер паспорта, кем, когда выдан)</w:t>
      </w:r>
    </w:p>
    <w:p w14:paraId="4B97A6A7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_____________________________________________________________________________, </w:t>
      </w: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(адрес местожительства)</w:t>
      </w:r>
    </w:p>
    <w:p w14:paraId="13E13CAC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42E14A75" w14:textId="77777777" w:rsidR="00FA7630" w:rsidRDefault="00D43342">
      <w:pP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для </w:t>
      </w:r>
      <w:r>
        <w:rPr>
          <w:rFonts w:ascii="Liberation Serif" w:hAnsi="Liberation Serif" w:cs="Liberation Serif"/>
          <w:szCs w:val="28"/>
          <w:shd w:val="clear" w:color="auto" w:fill="FFFFFF"/>
        </w:rPr>
        <w:t>зачисления на обучение по д</w:t>
      </w:r>
      <w:r>
        <w:rPr>
          <w:rFonts w:ascii="Liberation Serif" w:hAnsi="Liberation Serif" w:cs="Liberation Serif"/>
          <w:szCs w:val="28"/>
          <w:shd w:val="clear" w:color="auto" w:fill="FFFFFF"/>
        </w:rPr>
        <w:t>ополнительной общеразвивающей программе и формирования социального сертификата на оказание государственной (муниципальной) услуги в социальной сфере «Реализация дополнительных общеразвивающих программ» и с целью организации персонифицированного учета детей</w:t>
      </w:r>
      <w:r>
        <w:rPr>
          <w:rFonts w:ascii="Liberation Serif" w:hAnsi="Liberation Serif" w:cs="Liberation Serif"/>
          <w:szCs w:val="28"/>
          <w:shd w:val="clear" w:color="auto" w:fill="FFFFFF"/>
        </w:rPr>
        <w:t>, обучающихся по дополнительным общеобразовательным программам, даю согласие на обработку персональных данных следующим операторам персональных данных:</w:t>
      </w:r>
    </w:p>
    <w:p w14:paraId="57F23847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u w:val="single"/>
          <w:shd w:val="clear" w:color="auto" w:fill="FFFFFF"/>
        </w:rPr>
      </w:pPr>
      <w:r>
        <w:rPr>
          <w:rFonts w:ascii="Liberation Serif" w:hAnsi="Liberation Serif" w:cs="Liberation Serif"/>
          <w:szCs w:val="28"/>
          <w:u w:val="single"/>
          <w:shd w:val="clear" w:color="auto" w:fill="FFFFFF"/>
        </w:rPr>
        <w:t>_____________________________________________________________________________</w:t>
      </w:r>
    </w:p>
    <w:p w14:paraId="0265EA77" w14:textId="77777777" w:rsidR="00FA7630" w:rsidRDefault="00D43342">
      <w:pPr>
        <w:tabs>
          <w:tab w:val="left" w:pos="0"/>
        </w:tabs>
        <w:jc w:val="center"/>
        <w:rPr>
          <w:rFonts w:ascii="Liberation Serif" w:hAnsi="Liberation Serif" w:cs="Liberation Serif"/>
          <w:sz w:val="20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(наименование, адрес уполномоченного органа)</w:t>
      </w:r>
    </w:p>
    <w:p w14:paraId="1AE09593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_____________________________________________________________________________</w:t>
      </w:r>
    </w:p>
    <w:p w14:paraId="34D6E0AD" w14:textId="77777777" w:rsidR="00FA7630" w:rsidRDefault="00D43342">
      <w:pPr>
        <w:tabs>
          <w:tab w:val="left" w:pos="0"/>
        </w:tabs>
        <w:jc w:val="center"/>
        <w:rPr>
          <w:rFonts w:ascii="Liberation Serif" w:hAnsi="Liberation Serif" w:cs="Liberation Serif"/>
          <w:sz w:val="20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(наименование, адрес исполнителя услуги)</w:t>
      </w:r>
    </w:p>
    <w:p w14:paraId="32762723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u w:val="single"/>
          <w:shd w:val="clear" w:color="auto" w:fill="FFFFFF"/>
        </w:rPr>
      </w:pPr>
      <w:r>
        <w:rPr>
          <w:rFonts w:ascii="Liberation Serif" w:hAnsi="Liberation Serif" w:cs="Liberation Serif"/>
          <w:szCs w:val="28"/>
          <w:u w:val="single"/>
          <w:shd w:val="clear" w:color="auto" w:fill="FFFFFF"/>
        </w:rPr>
        <w:t>_____________________________________________________________________________</w:t>
      </w:r>
    </w:p>
    <w:p w14:paraId="79C83ED5" w14:textId="77777777" w:rsidR="00FA7630" w:rsidRDefault="00D43342">
      <w:pPr>
        <w:tabs>
          <w:tab w:val="left" w:pos="0"/>
        </w:tabs>
        <w:jc w:val="center"/>
        <w:rPr>
          <w:rFonts w:ascii="Liberation Serif" w:hAnsi="Liberation Serif" w:cs="Liberation Serif"/>
          <w:sz w:val="20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(наименование,</w:t>
      </w: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 xml:space="preserve"> адрес Регионального модельного центра)</w:t>
      </w:r>
    </w:p>
    <w:p w14:paraId="121F5869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_____________________________________________________________________________</w:t>
      </w:r>
    </w:p>
    <w:p w14:paraId="578F5E54" w14:textId="77777777" w:rsidR="00FA7630" w:rsidRDefault="00D43342">
      <w:pPr>
        <w:tabs>
          <w:tab w:val="left" w:pos="0"/>
        </w:tabs>
        <w:jc w:val="center"/>
        <w:rPr>
          <w:rFonts w:ascii="Liberation Serif" w:hAnsi="Liberation Serif" w:cs="Liberation Serif"/>
          <w:sz w:val="20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(наименование, адрес Муниципального опорного центра)</w:t>
      </w:r>
    </w:p>
    <w:p w14:paraId="3222A079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(далее – Операторы персональных данных).</w:t>
      </w:r>
    </w:p>
    <w:p w14:paraId="75730145" w14:textId="77777777" w:rsidR="00FA7630" w:rsidRDefault="00D43342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Согласие дано на обработку следующих персона</w:t>
      </w:r>
      <w:r>
        <w:rPr>
          <w:rFonts w:ascii="Liberation Serif" w:hAnsi="Liberation Serif" w:cs="Liberation Serif"/>
          <w:szCs w:val="28"/>
          <w:shd w:val="clear" w:color="auto" w:fill="FFFFFF"/>
        </w:rPr>
        <w:t>льных данных:</w:t>
      </w:r>
    </w:p>
    <w:p w14:paraId="5804A090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>1) фамилия, имя, отчество (последнее – при наличии);</w:t>
      </w:r>
    </w:p>
    <w:p w14:paraId="44908EC0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 xml:space="preserve">2) </w:t>
      </w:r>
      <w:r>
        <w:rPr>
          <w:rFonts w:ascii="Liberation Serif" w:hAnsi="Liberation Serif" w:cs="Liberation Serif"/>
        </w:rPr>
        <w:t>вид документа, удостоверяющего личность, его серия, номер и дата выдачи, а также наименование органа и код подразделения, выдавшего документ (при наличии);</w:t>
      </w:r>
    </w:p>
    <w:p w14:paraId="78C13ECD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 xml:space="preserve">3) дата рождения; </w:t>
      </w:r>
    </w:p>
    <w:p w14:paraId="2893439F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 xml:space="preserve">4) </w:t>
      </w:r>
      <w:r>
        <w:rPr>
          <w:rFonts w:ascii="Liberation Serif" w:eastAsia="Calibri" w:hAnsi="Liberation Serif" w:cs="Liberation Serif"/>
        </w:rPr>
        <w:t>данные страхового номера индивидуального лицевого счета (СНИЛС);</w:t>
      </w:r>
    </w:p>
    <w:p w14:paraId="3495FC0F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>5) фамилия, имя, отчество (последнее – при наличии) родителя (законного представителя);</w:t>
      </w:r>
    </w:p>
    <w:p w14:paraId="78F3A85B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 xml:space="preserve">6) </w:t>
      </w:r>
      <w:r>
        <w:rPr>
          <w:rFonts w:ascii="Liberation Serif" w:hAnsi="Liberation Serif" w:cs="Liberation Serif"/>
        </w:rPr>
        <w:t xml:space="preserve">вид документа, удостоверяющего личность </w:t>
      </w:r>
      <w:r>
        <w:rPr>
          <w:rFonts w:ascii="Liberation Serif" w:eastAsia="Calibri" w:hAnsi="Liberation Serif" w:cs="Liberation Serif"/>
        </w:rPr>
        <w:t>родителя (законного представителя)</w:t>
      </w:r>
      <w:r>
        <w:rPr>
          <w:rFonts w:ascii="Liberation Serif" w:hAnsi="Liberation Serif" w:cs="Liberation Serif"/>
        </w:rPr>
        <w:t xml:space="preserve">, его серия, номер и дата </w:t>
      </w:r>
      <w:r>
        <w:rPr>
          <w:rFonts w:ascii="Liberation Serif" w:hAnsi="Liberation Serif" w:cs="Liberation Serif"/>
        </w:rPr>
        <w:t>выдачи, а также наименование органа и код подразделения, выдавшего документ (при наличии);</w:t>
      </w:r>
    </w:p>
    <w:p w14:paraId="368EB441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>7) контактная информация родителя (законного представителя) (адрес электронной почты, телефон);</w:t>
      </w:r>
    </w:p>
    <w:p w14:paraId="1BA5EB92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 xml:space="preserve">8) данные страхового номера индивидуального лицевого счета </w:t>
      </w:r>
      <w:r>
        <w:rPr>
          <w:rFonts w:ascii="Liberation Serif" w:eastAsia="Calibri" w:hAnsi="Liberation Serif" w:cs="Liberation Serif"/>
        </w:rPr>
        <w:t>(СНИЛС) родителя (законного представителя);</w:t>
      </w:r>
    </w:p>
    <w:p w14:paraId="474AFE3B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lastRenderedPageBreak/>
        <w:t xml:space="preserve">9) </w:t>
      </w:r>
      <w:r>
        <w:rPr>
          <w:rFonts w:ascii="Liberation Serif" w:hAnsi="Liberation Serif" w:cs="Liberation Serif"/>
          <w:shd w:val="clear" w:color="auto" w:fill="FFFFFF"/>
        </w:rPr>
        <w:t>данных об объеме и результатах освоения образовательной программы обучающимся;</w:t>
      </w:r>
    </w:p>
    <w:p w14:paraId="2307EE22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 xml:space="preserve">10) </w:t>
      </w:r>
      <w:r>
        <w:rPr>
          <w:rFonts w:ascii="Liberation Serif" w:hAnsi="Liberation Serif" w:cs="Liberation Serif"/>
          <w:shd w:val="clear" w:color="auto" w:fill="FFFFFF"/>
        </w:rPr>
        <w:t>данных о составе семьи (в том числе наличии статуса ребенка-сироты или ребенка, оставшегося</w:t>
      </w:r>
      <w:r>
        <w:rPr>
          <w:rFonts w:ascii="Liberation Serif" w:hAnsi="Liberation Serif" w:cs="Liberation Serif"/>
          <w:szCs w:val="28"/>
          <w:shd w:val="clear" w:color="auto" w:fill="FFFFFF"/>
        </w:rPr>
        <w:t xml:space="preserve"> без попечения родителей), статусе </w:t>
      </w:r>
      <w:r>
        <w:rPr>
          <w:rFonts w:ascii="Liberation Serif" w:hAnsi="Liberation Serif" w:cs="Liberation Serif"/>
          <w:szCs w:val="28"/>
          <w:shd w:val="clear" w:color="auto" w:fill="FFFFFF"/>
        </w:rPr>
        <w:t>и материальном положении семьи (в том числе наличии статуса семьи, находящейся в трудной жизненной ситуации), включении сведений о ребенке в государственный информационный ресурс о лицах, проявивших выдающиеся способности и других персональных данных обуча</w:t>
      </w:r>
      <w:r>
        <w:rPr>
          <w:rFonts w:ascii="Liberation Serif" w:hAnsi="Liberation Serif" w:cs="Liberation Serif"/>
          <w:szCs w:val="28"/>
          <w:shd w:val="clear" w:color="auto" w:fill="FFFFFF"/>
        </w:rPr>
        <w:t>ющегося, если они необходимы для предоставления ему мер социальной поддержки (в случае предоставления таких данных);</w:t>
      </w:r>
    </w:p>
    <w:p w14:paraId="024759E2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 xml:space="preserve">11) </w:t>
      </w:r>
      <w:r>
        <w:rPr>
          <w:rFonts w:ascii="Liberation Serif" w:hAnsi="Liberation Serif" w:cs="Liberation Serif"/>
          <w:szCs w:val="28"/>
          <w:shd w:val="clear" w:color="auto" w:fill="FFFFFF"/>
        </w:rPr>
        <w:t>специальной категории персональных данных: ограничениях в связи с состоянием здоровья (в том числе при наличии сведения, содержащиеся в</w:t>
      </w:r>
      <w:r>
        <w:rPr>
          <w:rFonts w:ascii="Liberation Serif" w:hAnsi="Liberation Serif" w:cs="Liberation Serif"/>
          <w:szCs w:val="28"/>
          <w:shd w:val="clear" w:color="auto" w:fill="FFFFFF"/>
        </w:rPr>
        <w:t xml:space="preserve"> заключении психолого-медико-педагогической комиссии (ПМПК), медицинском заключении, справке, подтверждающей факт установления инвалидности, индивидуальной программе реабилитации или абилитации инвалида), номере полиса обязательного медицинского страховани</w:t>
      </w:r>
      <w:r>
        <w:rPr>
          <w:rFonts w:ascii="Liberation Serif" w:hAnsi="Liberation Serif" w:cs="Liberation Serif"/>
          <w:szCs w:val="28"/>
          <w:shd w:val="clear" w:color="auto" w:fill="FFFFFF"/>
        </w:rPr>
        <w:t>я (в случае предоставления таких данных);</w:t>
      </w:r>
    </w:p>
    <w:p w14:paraId="064FEA2D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 xml:space="preserve">12) </w:t>
      </w:r>
      <w:r>
        <w:rPr>
          <w:rFonts w:ascii="Liberation Serif" w:hAnsi="Liberation Serif" w:cs="Liberation Serif"/>
          <w:szCs w:val="28"/>
          <w:shd w:val="clear" w:color="auto" w:fill="FFFFFF"/>
        </w:rPr>
        <w:t>данных о ранее полученном образовании обучающимся, получаемом ином образовании обучающимся;</w:t>
      </w:r>
    </w:p>
    <w:p w14:paraId="42D7873B" w14:textId="77777777" w:rsidR="00FA7630" w:rsidRDefault="00D43342">
      <w:pPr>
        <w:widowControl w:val="0"/>
        <w:tabs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 xml:space="preserve">13) </w:t>
      </w:r>
      <w:r>
        <w:rPr>
          <w:rFonts w:ascii="Liberation Serif" w:hAnsi="Liberation Serif" w:cs="Liberation Serif"/>
          <w:szCs w:val="28"/>
          <w:shd w:val="clear" w:color="auto" w:fill="FFFFFF"/>
        </w:rPr>
        <w:t>фотографической карточки.</w:t>
      </w:r>
    </w:p>
    <w:p w14:paraId="616BCCD2" w14:textId="77777777" w:rsidR="00FA7630" w:rsidRDefault="00D43342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Даю согласие на включение в информационную систему «Навигатор дополнительного образовани</w:t>
      </w:r>
      <w:r>
        <w:rPr>
          <w:rFonts w:ascii="Liberation Serif" w:hAnsi="Liberation Serif" w:cs="Liberation Serif"/>
          <w:szCs w:val="28"/>
          <w:shd w:val="clear" w:color="auto" w:fill="FFFFFF"/>
        </w:rPr>
        <w:t>я детей Свердловской области» для дальнейшей обработки Операторами персональных данных следующих персональных данных:</w:t>
      </w:r>
    </w:p>
    <w:p w14:paraId="7F9D8281" w14:textId="77777777" w:rsidR="00FA7630" w:rsidRDefault="00D43342">
      <w:pPr>
        <w:widowControl w:val="0"/>
        <w:tabs>
          <w:tab w:val="left" w:pos="284"/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>1) фамилия, имя, отчество (последнее – при наличии);</w:t>
      </w:r>
    </w:p>
    <w:p w14:paraId="58A4967B" w14:textId="77777777" w:rsidR="00FA7630" w:rsidRDefault="00D43342">
      <w:pPr>
        <w:widowControl w:val="0"/>
        <w:tabs>
          <w:tab w:val="left" w:pos="284"/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 xml:space="preserve">2) </w:t>
      </w:r>
      <w:r>
        <w:rPr>
          <w:rFonts w:ascii="Liberation Serif" w:hAnsi="Liberation Serif" w:cs="Liberation Serif"/>
        </w:rPr>
        <w:t>вид документа, удостоверяющего личность, его серия, номер и дата выдачи, а также н</w:t>
      </w:r>
      <w:r>
        <w:rPr>
          <w:rFonts w:ascii="Liberation Serif" w:hAnsi="Liberation Serif" w:cs="Liberation Serif"/>
        </w:rPr>
        <w:t>аименование органа и код подразделения, выдавшего документ (при наличии);</w:t>
      </w:r>
    </w:p>
    <w:p w14:paraId="3D2DE432" w14:textId="77777777" w:rsidR="00FA7630" w:rsidRDefault="00D43342">
      <w:pPr>
        <w:widowControl w:val="0"/>
        <w:tabs>
          <w:tab w:val="left" w:pos="284"/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 xml:space="preserve">3) </w:t>
      </w:r>
      <w:r>
        <w:rPr>
          <w:rFonts w:ascii="Liberation Serif" w:hAnsi="Liberation Serif" w:cs="Liberation Serif"/>
        </w:rPr>
        <w:t>пол;</w:t>
      </w:r>
    </w:p>
    <w:p w14:paraId="24982124" w14:textId="77777777" w:rsidR="00FA7630" w:rsidRDefault="00D43342">
      <w:pPr>
        <w:widowControl w:val="0"/>
        <w:tabs>
          <w:tab w:val="left" w:pos="284"/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>4) дата рождения;</w:t>
      </w:r>
    </w:p>
    <w:p w14:paraId="7B3C26C9" w14:textId="77777777" w:rsidR="00FA7630" w:rsidRDefault="00D43342">
      <w:pPr>
        <w:widowControl w:val="0"/>
        <w:tabs>
          <w:tab w:val="left" w:pos="284"/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>5) место (адрес) проживания;</w:t>
      </w:r>
    </w:p>
    <w:p w14:paraId="4DA8DC83" w14:textId="77777777" w:rsidR="00FA7630" w:rsidRDefault="00D43342">
      <w:pPr>
        <w:widowControl w:val="0"/>
        <w:tabs>
          <w:tab w:val="left" w:pos="284"/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>6) данные страхового номера индивидуального лицевого счета (СНИЛС);</w:t>
      </w:r>
    </w:p>
    <w:p w14:paraId="62207237" w14:textId="77777777" w:rsidR="00FA7630" w:rsidRDefault="00D43342">
      <w:pPr>
        <w:widowControl w:val="0"/>
        <w:tabs>
          <w:tab w:val="left" w:pos="284"/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>7) фамилия, имя, отчество (последнее – при наличии) родител</w:t>
      </w:r>
      <w:r>
        <w:rPr>
          <w:rFonts w:ascii="Liberation Serif" w:eastAsia="Calibri" w:hAnsi="Liberation Serif" w:cs="Liberation Serif"/>
        </w:rPr>
        <w:t>я (законного представителя);</w:t>
      </w:r>
    </w:p>
    <w:p w14:paraId="11CAA603" w14:textId="77777777" w:rsidR="00FA7630" w:rsidRDefault="00D43342">
      <w:pPr>
        <w:widowControl w:val="0"/>
        <w:tabs>
          <w:tab w:val="left" w:pos="284"/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</w:pPr>
      <w:r>
        <w:rPr>
          <w:rFonts w:ascii="Liberation Serif" w:eastAsia="Calibri" w:hAnsi="Liberation Serif" w:cs="Liberation Serif"/>
        </w:rPr>
        <w:t xml:space="preserve">8) </w:t>
      </w:r>
      <w:r>
        <w:rPr>
          <w:rFonts w:ascii="Liberation Serif" w:hAnsi="Liberation Serif" w:cs="Liberation Serif"/>
        </w:rPr>
        <w:t xml:space="preserve">вид документа, удостоверяющего личность </w:t>
      </w:r>
      <w:r>
        <w:rPr>
          <w:rFonts w:ascii="Liberation Serif" w:eastAsia="Calibri" w:hAnsi="Liberation Serif" w:cs="Liberation Serif"/>
        </w:rPr>
        <w:t>родителя (законного представителя)</w:t>
      </w:r>
      <w:r>
        <w:rPr>
          <w:rFonts w:ascii="Liberation Serif" w:hAnsi="Liberation Serif" w:cs="Liberation Serif"/>
        </w:rPr>
        <w:t>, его серия, номер и дата выдачи, а также наименование органа и код подразделения, выдавшего документ (при наличии);</w:t>
      </w:r>
    </w:p>
    <w:p w14:paraId="264F8880" w14:textId="77777777" w:rsidR="00FA7630" w:rsidRDefault="00D43342">
      <w:pPr>
        <w:widowControl w:val="0"/>
        <w:tabs>
          <w:tab w:val="left" w:pos="284"/>
          <w:tab w:val="left" w:pos="993"/>
          <w:tab w:val="left" w:pos="1134"/>
        </w:tabs>
        <w:suppressAutoHyphens w:val="0"/>
        <w:autoSpaceDE w:val="0"/>
        <w:ind w:firstLine="709"/>
        <w:jc w:val="both"/>
        <w:textAlignment w:val="auto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>9) контактная информация родителя</w:t>
      </w:r>
      <w:r>
        <w:rPr>
          <w:rFonts w:ascii="Liberation Serif" w:eastAsia="Calibri" w:hAnsi="Liberation Serif" w:cs="Liberation Serif"/>
        </w:rPr>
        <w:t xml:space="preserve"> (законного представителя) (адрес электронной почты, телефон);</w:t>
      </w:r>
    </w:p>
    <w:p w14:paraId="54344DF2" w14:textId="77777777" w:rsidR="00FA7630" w:rsidRDefault="00D43342">
      <w:pPr>
        <w:pStyle w:val="ac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10) данные страхового номера индивидуального лицевого счета (СНИЛС) родителя (законного представителя).</w:t>
      </w:r>
    </w:p>
    <w:p w14:paraId="759F26A3" w14:textId="77777777" w:rsidR="00FA7630" w:rsidRDefault="00D43342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Согласие дается на обработку персональных данных в форме совершения с </w:t>
      </w:r>
      <w:r>
        <w:rPr>
          <w:rFonts w:ascii="Liberation Serif" w:hAnsi="Liberation Serif" w:cs="Liberation Serif"/>
          <w:szCs w:val="28"/>
          <w:shd w:val="clear" w:color="auto" w:fill="FFFFFF"/>
        </w:rPr>
        <w:t>персональными данными любых действий, включаемых в понятие обработки персональных данных законодательством, в том числе на автоматизированную обработку персональных данных, любыми выбранными оператором персональных данных способами обработки, за исключение</w:t>
      </w:r>
      <w:r>
        <w:rPr>
          <w:rFonts w:ascii="Liberation Serif" w:hAnsi="Liberation Serif" w:cs="Liberation Serif"/>
          <w:szCs w:val="28"/>
          <w:shd w:val="clear" w:color="auto" w:fill="FFFFFF"/>
        </w:rPr>
        <w:t>м согласия на передачу персональных данных третьим лицам.</w:t>
      </w:r>
    </w:p>
    <w:p w14:paraId="759A205D" w14:textId="77777777" w:rsidR="00FA7630" w:rsidRDefault="00D43342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Согласие дается на срок получения государственной (муниципальной) услуги в социальной сфере «Реализация дополнительных общеразвивающих программ» и срок хранения документов в связи с </w:t>
      </w:r>
      <w:r>
        <w:rPr>
          <w:rFonts w:ascii="Liberation Serif" w:hAnsi="Liberation Serif" w:cs="Liberation Serif"/>
          <w:szCs w:val="28"/>
          <w:shd w:val="clear" w:color="auto" w:fill="FFFFFF"/>
        </w:rPr>
        <w:t>нормативными требованиями.</w:t>
      </w:r>
    </w:p>
    <w:p w14:paraId="34D89861" w14:textId="77777777" w:rsidR="00FA7630" w:rsidRDefault="00D43342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Согласие на обработку персональных данных и включение персональных данных в информационную систему «Навигатор дополнительного образования детей Свердловской области» дается на срок вплоть до достижения мной возраста 18 лет, в цел</w:t>
      </w:r>
      <w:r>
        <w:rPr>
          <w:rFonts w:ascii="Liberation Serif" w:hAnsi="Liberation Serif" w:cs="Liberation Serif"/>
          <w:szCs w:val="28"/>
          <w:shd w:val="clear" w:color="auto" w:fill="FFFFFF"/>
        </w:rPr>
        <w:t xml:space="preserve">ях использования указанных персональных данных для реализации моего права на получение образования в соответствии с Федеральным законом от 29.12.2012 № 273-ФЗ «Об образовании в Российской Федерации», а также в целях обеспечения оказания в электронном виде </w:t>
      </w:r>
      <w:r>
        <w:rPr>
          <w:rFonts w:ascii="Liberation Serif" w:hAnsi="Liberation Serif" w:cs="Liberation Serif"/>
          <w:szCs w:val="28"/>
          <w:shd w:val="clear" w:color="auto" w:fill="FFFFFF"/>
        </w:rPr>
        <w:t xml:space="preserve">государственной (муниципальной) услуги по записи на обучение по дополнительной </w:t>
      </w:r>
      <w:r>
        <w:rPr>
          <w:rFonts w:ascii="Liberation Serif" w:hAnsi="Liberation Serif" w:cs="Liberation Serif"/>
          <w:szCs w:val="28"/>
          <w:shd w:val="clear" w:color="auto" w:fill="FFFFFF"/>
        </w:rPr>
        <w:lastRenderedPageBreak/>
        <w:t>образовательной программе в соответствии с требованиями Федерального закона от 27.07.2010 № 210-ФЗ «Об организации предоставления государственных и муниципальных услуг».</w:t>
      </w:r>
    </w:p>
    <w:p w14:paraId="745AA02B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Согласи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е информированное, дано свободно. </w:t>
      </w:r>
    </w:p>
    <w:p w14:paraId="53BF9724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Согласие может быть отозвано в любое время в письменной форме. </w:t>
      </w:r>
    </w:p>
    <w:p w14:paraId="7816344A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06E0F086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color w:val="000000"/>
          <w:szCs w:val="28"/>
        </w:rPr>
        <w:t xml:space="preserve">«____»    ____________ 20__ года                     __________________/___________________/ </w:t>
      </w:r>
    </w:p>
    <w:p w14:paraId="7E77FF0C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sectPr w:rsidR="00FA7630">
          <w:pgSz w:w="11906" w:h="16838"/>
          <w:pgMar w:top="1134" w:right="850" w:bottom="1134" w:left="1701" w:header="720" w:footer="720" w:gutter="0"/>
          <w:cols w:space="720"/>
        </w:sectPr>
      </w:pPr>
      <w:r>
        <w:rPr>
          <w:rFonts w:ascii="Liberation Serif" w:eastAsia="Arial Unicode MS" w:hAnsi="Liberation Serif" w:cs="Liberation Serif"/>
          <w:i/>
          <w:color w:val="000000"/>
          <w:szCs w:val="28"/>
          <w:shd w:val="clear" w:color="auto" w:fill="FFFFFF"/>
        </w:rPr>
        <w:t xml:space="preserve">                                                              </w:t>
      </w:r>
      <w:r>
        <w:rPr>
          <w:rFonts w:ascii="Liberation Serif" w:eastAsia="Arial Unicode MS" w:hAnsi="Liberation Serif" w:cs="Liberation Serif"/>
          <w:i/>
          <w:color w:val="000000"/>
          <w:szCs w:val="28"/>
          <w:shd w:val="clear" w:color="auto" w:fill="FFFFFF"/>
        </w:rPr>
        <w:t xml:space="preserve">                           </w:t>
      </w:r>
      <w:r>
        <w:rPr>
          <w:rFonts w:ascii="Liberation Serif" w:eastAsia="Arial Unicode MS" w:hAnsi="Liberation Serif" w:cs="Liberation Serif"/>
          <w:i/>
          <w:color w:val="000000"/>
          <w:sz w:val="20"/>
          <w:szCs w:val="28"/>
          <w:shd w:val="clear" w:color="auto" w:fill="FFFFFF"/>
        </w:rPr>
        <w:t xml:space="preserve">  подпись                            расшифровка</w:t>
      </w:r>
    </w:p>
    <w:p w14:paraId="5C805C4E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ind w:left="6521"/>
        <w:jc w:val="right"/>
        <w:rPr>
          <w:rFonts w:ascii="Liberation Serif" w:eastAsia="Calibri" w:hAnsi="Liberation Serif" w:cs="Liberation Serif"/>
          <w:color w:val="000000"/>
          <w:szCs w:val="28"/>
        </w:rPr>
      </w:pPr>
      <w:r>
        <w:rPr>
          <w:rFonts w:ascii="Liberation Serif" w:eastAsia="Calibri" w:hAnsi="Liberation Serif" w:cs="Liberation Serif"/>
          <w:color w:val="000000"/>
          <w:szCs w:val="28"/>
        </w:rPr>
        <w:lastRenderedPageBreak/>
        <w:t>Форма № 5</w:t>
      </w:r>
    </w:p>
    <w:p w14:paraId="4361FA5F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Calibri" w:hAnsi="Liberation Serif" w:cs="Liberation Serif"/>
          <w:caps/>
          <w:color w:val="000000"/>
          <w:szCs w:val="28"/>
        </w:rPr>
      </w:pPr>
    </w:p>
    <w:p w14:paraId="20CEE6C8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</w:pPr>
      <w:r>
        <w:rPr>
          <w:rFonts w:ascii="Liberation Serif" w:eastAsia="Calibri" w:hAnsi="Liberation Serif" w:cs="Liberation Serif"/>
          <w:caps/>
          <w:color w:val="000000"/>
          <w:szCs w:val="28"/>
        </w:rPr>
        <w:t xml:space="preserve">Согласие на обработку персональных данных ребенка </w:t>
      </w:r>
      <w:r>
        <w:rPr>
          <w:rFonts w:ascii="Liberation Serif" w:hAnsi="Liberation Serif" w:cs="Liberation Serif"/>
          <w:caps/>
        </w:rPr>
        <w:t xml:space="preserve">при ЗАЧИСЛЕНИИ НА ОБУЧЕНИЕ ПО ДОПОЛНИТЕЛЬНОЙ ОБЩЕРАЗВИВАЮЩЕЙ ПРОГРАММЕ И формировании СОЦИАЛЬНОГО </w:t>
      </w:r>
      <w:r>
        <w:rPr>
          <w:rFonts w:ascii="Liberation Serif" w:hAnsi="Liberation Serif" w:cs="Liberation Serif"/>
          <w:caps/>
        </w:rPr>
        <w:t>СЕРТИФИКАТА</w:t>
      </w:r>
      <w:r>
        <w:rPr>
          <w:rFonts w:ascii="Liberation Serif" w:eastAsia="Calibri" w:hAnsi="Liberation Serif" w:cs="Liberation Serif"/>
          <w:caps/>
          <w:color w:val="000000"/>
          <w:szCs w:val="28"/>
        </w:rPr>
        <w:t xml:space="preserve"> без внесения ТАКОВЫХ В информационную систему </w:t>
      </w:r>
      <w:r>
        <w:rPr>
          <w:rFonts w:ascii="Liberation Serif" w:eastAsia="Calibri" w:hAnsi="Liberation Serif" w:cs="Liberation Serif"/>
          <w:smallCaps/>
          <w:color w:val="000000"/>
          <w:szCs w:val="28"/>
        </w:rPr>
        <w:t>(ДАВАЕМОЕ ЗАКОННЫМ ПРЕДСТАВИТЕЛЕМ ПОТРЕБИТЕЛЯ)</w:t>
      </w:r>
    </w:p>
    <w:p w14:paraId="3C783915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Calibri" w:hAnsi="Liberation Serif" w:cs="Liberation Serif"/>
          <w:caps/>
          <w:color w:val="000000"/>
          <w:szCs w:val="28"/>
        </w:rPr>
      </w:pPr>
    </w:p>
    <w:p w14:paraId="6B32BDD5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Я, ___________________________________________________________________________ </w:t>
      </w: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(Ф.И.О. родителя (законного представителя)</w:t>
      </w:r>
    </w:p>
    <w:p w14:paraId="14A9811A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____________________________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_________________________________________________, </w:t>
      </w: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(серия, номер паспорта, кем, когда выдан)</w:t>
      </w:r>
    </w:p>
    <w:p w14:paraId="45CA8B80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_____________________________________________________________________________, </w:t>
      </w: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(адрес родителя (законного представителя)</w:t>
      </w:r>
    </w:p>
    <w:p w14:paraId="06568B2A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являющийся родителем (законным представите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лем) ________________________________</w:t>
      </w:r>
    </w:p>
    <w:p w14:paraId="41257FAF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_____________________________________________________________________________,</w:t>
      </w: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(Ф.И.О. ребенка – субъекта персональных данных)</w:t>
      </w:r>
    </w:p>
    <w:p w14:paraId="56A0239B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_____________________________________________________________________________, </w:t>
      </w: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(номер докуме</w:t>
      </w: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нта, удостоверяющего личность, сведения о дате выдачи и выдавшем органе)</w:t>
      </w:r>
    </w:p>
    <w:p w14:paraId="5882D2A4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_____________________________________________________________________________, </w:t>
      </w: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(адрес ребенка – субъекта персональных данных)</w:t>
      </w:r>
    </w:p>
    <w:p w14:paraId="2DD7B58C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для зачисления на обучение по дополнительной общеразвиваю</w:t>
      </w:r>
      <w:r>
        <w:rPr>
          <w:rFonts w:ascii="Liberation Serif" w:hAnsi="Liberation Serif" w:cs="Liberation Serif"/>
          <w:szCs w:val="28"/>
          <w:shd w:val="clear" w:color="auto" w:fill="FFFFFF"/>
        </w:rPr>
        <w:t>щей программе и формирования социального сертификата на оказание государственной (муниципальной) услуги в социальной сфере «Реализация дополнительных общеразвивающих программ» и с целью организации персонифицированного учета детей, обучающихся по дополните</w:t>
      </w:r>
      <w:r>
        <w:rPr>
          <w:rFonts w:ascii="Liberation Serif" w:hAnsi="Liberation Serif" w:cs="Liberation Serif"/>
          <w:szCs w:val="28"/>
          <w:shd w:val="clear" w:color="auto" w:fill="FFFFFF"/>
        </w:rPr>
        <w:t>льным общеобразовательным программам, даю согласие на обработку персональных данных следующим операторам персональных данных:</w:t>
      </w:r>
    </w:p>
    <w:p w14:paraId="475C78C7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_____________________________________________________________________________</w:t>
      </w:r>
    </w:p>
    <w:p w14:paraId="4192379F" w14:textId="77777777" w:rsidR="00FA7630" w:rsidRDefault="00D43342">
      <w:pPr>
        <w:tabs>
          <w:tab w:val="left" w:pos="0"/>
        </w:tabs>
        <w:jc w:val="center"/>
        <w:rPr>
          <w:rFonts w:ascii="Liberation Serif" w:hAnsi="Liberation Serif" w:cs="Liberation Serif"/>
          <w:sz w:val="20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(наименование, адрес уполномоченного органа)</w:t>
      </w:r>
    </w:p>
    <w:p w14:paraId="216C939F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u w:val="single"/>
          <w:shd w:val="clear" w:color="auto" w:fill="FFFFFF"/>
        </w:rPr>
      </w:pPr>
      <w:r>
        <w:rPr>
          <w:rFonts w:ascii="Liberation Serif" w:hAnsi="Liberation Serif" w:cs="Liberation Serif"/>
          <w:szCs w:val="28"/>
          <w:u w:val="single"/>
          <w:shd w:val="clear" w:color="auto" w:fill="FFFFFF"/>
        </w:rPr>
        <w:t>_____________________________________________________________________________</w:t>
      </w:r>
    </w:p>
    <w:p w14:paraId="5D6811D4" w14:textId="77777777" w:rsidR="00FA7630" w:rsidRDefault="00D43342">
      <w:pPr>
        <w:tabs>
          <w:tab w:val="left" w:pos="0"/>
        </w:tabs>
        <w:jc w:val="center"/>
        <w:rPr>
          <w:rFonts w:ascii="Liberation Serif" w:hAnsi="Liberation Serif" w:cs="Liberation Serif"/>
          <w:sz w:val="20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(наименование, адрес исполнителя услуги)</w:t>
      </w:r>
    </w:p>
    <w:p w14:paraId="7C80CE66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______________</w:t>
      </w:r>
      <w:r>
        <w:rPr>
          <w:rFonts w:ascii="Liberation Serif" w:hAnsi="Liberation Serif" w:cs="Liberation Serif"/>
          <w:szCs w:val="28"/>
          <w:shd w:val="clear" w:color="auto" w:fill="FFFFFF"/>
        </w:rPr>
        <w:t>_______________________________________________________________</w:t>
      </w:r>
    </w:p>
    <w:p w14:paraId="747B1DD5" w14:textId="77777777" w:rsidR="00FA7630" w:rsidRDefault="00D43342">
      <w:pPr>
        <w:tabs>
          <w:tab w:val="left" w:pos="0"/>
        </w:tabs>
        <w:jc w:val="center"/>
        <w:rPr>
          <w:rFonts w:ascii="Liberation Serif" w:hAnsi="Liberation Serif" w:cs="Liberation Serif"/>
          <w:sz w:val="20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(наименование, адрес Регионального модельного центра)</w:t>
      </w:r>
    </w:p>
    <w:p w14:paraId="32345B1B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u w:val="single"/>
          <w:shd w:val="clear" w:color="auto" w:fill="FFFFFF"/>
        </w:rPr>
      </w:pPr>
      <w:r>
        <w:rPr>
          <w:rFonts w:ascii="Liberation Serif" w:hAnsi="Liberation Serif" w:cs="Liberation Serif"/>
          <w:szCs w:val="28"/>
          <w:u w:val="single"/>
          <w:shd w:val="clear" w:color="auto" w:fill="FFFFFF"/>
        </w:rPr>
        <w:t>_____________________________________________________________________________</w:t>
      </w:r>
    </w:p>
    <w:p w14:paraId="1D97F5D9" w14:textId="77777777" w:rsidR="00FA7630" w:rsidRDefault="00D43342">
      <w:pPr>
        <w:tabs>
          <w:tab w:val="left" w:pos="0"/>
        </w:tabs>
        <w:jc w:val="center"/>
        <w:rPr>
          <w:rFonts w:ascii="Liberation Serif" w:hAnsi="Liberation Serif" w:cs="Liberation Serif"/>
          <w:sz w:val="20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(наименование, адрес Муниципального опорного центра)</w:t>
      </w:r>
    </w:p>
    <w:p w14:paraId="69BF53E8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(далее – Операторы персональных данных).</w:t>
      </w:r>
    </w:p>
    <w:p w14:paraId="6C02CF75" w14:textId="77777777" w:rsidR="00FA7630" w:rsidRDefault="00D43342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Согласие дано на обработку следующих персональных данных:</w:t>
      </w:r>
    </w:p>
    <w:p w14:paraId="42DDB616" w14:textId="77777777" w:rsidR="00FA7630" w:rsidRDefault="00D43342">
      <w:pPr>
        <w:tabs>
          <w:tab w:val="left" w:pos="0"/>
        </w:tabs>
        <w:ind w:firstLine="709"/>
        <w:jc w:val="both"/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1) </w:t>
      </w:r>
      <w:r>
        <w:rPr>
          <w:rFonts w:ascii="Liberation Serif" w:eastAsia="Calibri" w:hAnsi="Liberation Serif" w:cs="Liberation Serif"/>
        </w:rPr>
        <w:t xml:space="preserve">фамилия, имя, отчество </w:t>
      </w:r>
      <w:r>
        <w:rPr>
          <w:rFonts w:ascii="Liberation Serif" w:eastAsia="Calibri" w:hAnsi="Liberation Serif" w:cs="Liberation Serif"/>
        </w:rPr>
        <w:t>(последнее – при наличии) ребенка;</w:t>
      </w:r>
    </w:p>
    <w:p w14:paraId="4E9F4A20" w14:textId="77777777" w:rsidR="00FA7630" w:rsidRDefault="00D43342">
      <w:pPr>
        <w:tabs>
          <w:tab w:val="left" w:pos="0"/>
        </w:tabs>
        <w:ind w:firstLine="709"/>
        <w:jc w:val="both"/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2) </w:t>
      </w:r>
      <w:r>
        <w:rPr>
          <w:rFonts w:ascii="Liberation Serif" w:hAnsi="Liberation Serif" w:cs="Liberation Serif"/>
        </w:rPr>
        <w:t xml:space="preserve">вид документа, удостоверяющего личность </w:t>
      </w:r>
      <w:r>
        <w:rPr>
          <w:rFonts w:ascii="Liberation Serif" w:eastAsia="Calibri" w:hAnsi="Liberation Serif" w:cs="Liberation Serif"/>
        </w:rPr>
        <w:t>ребенка</w:t>
      </w:r>
      <w:r>
        <w:rPr>
          <w:rFonts w:ascii="Liberation Serif" w:hAnsi="Liberation Serif" w:cs="Liberation Serif"/>
        </w:rPr>
        <w:t>, его серия, номер и дата выдачи, а также наименование органа и код подразделения, выдавшего документ (при наличии);</w:t>
      </w:r>
    </w:p>
    <w:p w14:paraId="4FEB8930" w14:textId="77777777" w:rsidR="00FA7630" w:rsidRDefault="00D43342">
      <w:pPr>
        <w:tabs>
          <w:tab w:val="left" w:pos="0"/>
        </w:tabs>
        <w:ind w:firstLine="709"/>
        <w:jc w:val="both"/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3) </w:t>
      </w:r>
      <w:r>
        <w:rPr>
          <w:rFonts w:ascii="Liberation Serif" w:eastAsia="Calibri" w:hAnsi="Liberation Serif" w:cs="Liberation Serif"/>
        </w:rPr>
        <w:t xml:space="preserve">дата рождения ребенка; </w:t>
      </w:r>
    </w:p>
    <w:p w14:paraId="19FACEEE" w14:textId="77777777" w:rsidR="00FA7630" w:rsidRDefault="00D43342">
      <w:pPr>
        <w:tabs>
          <w:tab w:val="left" w:pos="0"/>
        </w:tabs>
        <w:ind w:firstLine="709"/>
        <w:jc w:val="both"/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4) </w:t>
      </w:r>
      <w:r>
        <w:rPr>
          <w:rFonts w:ascii="Liberation Serif" w:eastAsia="Calibri" w:hAnsi="Liberation Serif" w:cs="Liberation Serif"/>
        </w:rPr>
        <w:t>данные страхового номера</w:t>
      </w:r>
      <w:r>
        <w:rPr>
          <w:rFonts w:ascii="Liberation Serif" w:eastAsia="Calibri" w:hAnsi="Liberation Serif" w:cs="Liberation Serif"/>
        </w:rPr>
        <w:t xml:space="preserve"> индивидуального лицевого счета (СНИЛС) ребенка;</w:t>
      </w:r>
    </w:p>
    <w:p w14:paraId="45E147CB" w14:textId="77777777" w:rsidR="00FA7630" w:rsidRDefault="00D43342">
      <w:pPr>
        <w:tabs>
          <w:tab w:val="left" w:pos="0"/>
        </w:tabs>
        <w:ind w:firstLine="709"/>
        <w:jc w:val="both"/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5) </w:t>
      </w:r>
      <w:r>
        <w:rPr>
          <w:rFonts w:ascii="Liberation Serif" w:eastAsia="Calibri" w:hAnsi="Liberation Serif" w:cs="Liberation Serif"/>
        </w:rPr>
        <w:t>фамилия, имя, отчество (последнее – при наличии) родителя (законного представителя) ребенка;</w:t>
      </w:r>
    </w:p>
    <w:p w14:paraId="6E8C0D96" w14:textId="77777777" w:rsidR="00FA7630" w:rsidRDefault="00D43342">
      <w:pPr>
        <w:tabs>
          <w:tab w:val="left" w:pos="0"/>
        </w:tabs>
        <w:ind w:firstLine="709"/>
        <w:jc w:val="both"/>
      </w:pPr>
      <w:r>
        <w:rPr>
          <w:rFonts w:ascii="Liberation Serif" w:hAnsi="Liberation Serif" w:cs="Liberation Serif"/>
          <w:szCs w:val="28"/>
          <w:shd w:val="clear" w:color="auto" w:fill="FFFFFF"/>
        </w:rPr>
        <w:lastRenderedPageBreak/>
        <w:t xml:space="preserve">6) </w:t>
      </w:r>
      <w:r>
        <w:rPr>
          <w:rFonts w:ascii="Liberation Serif" w:hAnsi="Liberation Serif" w:cs="Liberation Serif"/>
        </w:rPr>
        <w:t xml:space="preserve">вид документа, удостоверяющего личность </w:t>
      </w:r>
      <w:r>
        <w:rPr>
          <w:rFonts w:ascii="Liberation Serif" w:eastAsia="Calibri" w:hAnsi="Liberation Serif" w:cs="Liberation Serif"/>
        </w:rPr>
        <w:t>родителя (законного представителя) ребенка</w:t>
      </w:r>
      <w:r>
        <w:rPr>
          <w:rFonts w:ascii="Liberation Serif" w:hAnsi="Liberation Serif" w:cs="Liberation Serif"/>
        </w:rPr>
        <w:t xml:space="preserve">, его серия, номер и </w:t>
      </w:r>
      <w:r>
        <w:rPr>
          <w:rFonts w:ascii="Liberation Serif" w:hAnsi="Liberation Serif" w:cs="Liberation Serif"/>
        </w:rPr>
        <w:t>дата выдачи, а также наименование органа и код подразделения, выдавшего документ (при наличии);</w:t>
      </w:r>
    </w:p>
    <w:p w14:paraId="0DF22157" w14:textId="77777777" w:rsidR="00FA7630" w:rsidRDefault="00D43342">
      <w:pPr>
        <w:tabs>
          <w:tab w:val="left" w:pos="0"/>
        </w:tabs>
        <w:ind w:firstLine="709"/>
        <w:jc w:val="both"/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7) </w:t>
      </w:r>
      <w:r>
        <w:rPr>
          <w:rFonts w:ascii="Liberation Serif" w:eastAsia="Calibri" w:hAnsi="Liberation Serif" w:cs="Liberation Serif"/>
        </w:rPr>
        <w:t>контактная информация родителя (законного представителя) ребенка (адрес электронной почты, телефон);</w:t>
      </w:r>
    </w:p>
    <w:p w14:paraId="1CF5C52C" w14:textId="77777777" w:rsidR="00FA7630" w:rsidRDefault="00D43342">
      <w:pPr>
        <w:tabs>
          <w:tab w:val="left" w:pos="0"/>
        </w:tabs>
        <w:ind w:firstLine="709"/>
        <w:jc w:val="both"/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8) </w:t>
      </w:r>
      <w:r>
        <w:rPr>
          <w:rFonts w:ascii="Liberation Serif" w:eastAsia="Calibri" w:hAnsi="Liberation Serif" w:cs="Liberation Serif"/>
        </w:rPr>
        <w:t>данные страхового номера индивидуального лицевого сче</w:t>
      </w:r>
      <w:r>
        <w:rPr>
          <w:rFonts w:ascii="Liberation Serif" w:eastAsia="Calibri" w:hAnsi="Liberation Serif" w:cs="Liberation Serif"/>
        </w:rPr>
        <w:t>та (СНИЛС) родителя (законного представителя) ребенка;</w:t>
      </w:r>
    </w:p>
    <w:p w14:paraId="1B99F62A" w14:textId="77777777" w:rsidR="00FA7630" w:rsidRDefault="00D43342">
      <w:pPr>
        <w:tabs>
          <w:tab w:val="left" w:pos="0"/>
        </w:tabs>
        <w:ind w:firstLine="709"/>
        <w:jc w:val="both"/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9) </w:t>
      </w:r>
      <w:r>
        <w:rPr>
          <w:rFonts w:ascii="Liberation Serif" w:hAnsi="Liberation Serif" w:cs="Liberation Serif"/>
          <w:shd w:val="clear" w:color="auto" w:fill="FFFFFF"/>
        </w:rPr>
        <w:t>данных об объеме и результатах освоения образовательной программы обучающимся;</w:t>
      </w:r>
    </w:p>
    <w:p w14:paraId="7C85602D" w14:textId="77777777" w:rsidR="00FA7630" w:rsidRDefault="00D43342">
      <w:pPr>
        <w:tabs>
          <w:tab w:val="left" w:pos="0"/>
        </w:tabs>
        <w:ind w:firstLine="709"/>
        <w:jc w:val="both"/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10) </w:t>
      </w:r>
      <w:r>
        <w:rPr>
          <w:rFonts w:ascii="Liberation Serif" w:hAnsi="Liberation Serif" w:cs="Liberation Serif"/>
          <w:shd w:val="clear" w:color="auto" w:fill="FFFFFF"/>
        </w:rPr>
        <w:t>данных о составе семьи (в том числе наличии статуса ребенка-сироты или ребенка, оставшегося</w:t>
      </w:r>
      <w:r>
        <w:rPr>
          <w:rFonts w:ascii="Liberation Serif" w:hAnsi="Liberation Serif" w:cs="Liberation Serif"/>
          <w:szCs w:val="28"/>
          <w:shd w:val="clear" w:color="auto" w:fill="FFFFFF"/>
        </w:rPr>
        <w:t xml:space="preserve"> без попечения родителей</w:t>
      </w:r>
      <w:r>
        <w:rPr>
          <w:rFonts w:ascii="Liberation Serif" w:hAnsi="Liberation Serif" w:cs="Liberation Serif"/>
          <w:szCs w:val="28"/>
          <w:shd w:val="clear" w:color="auto" w:fill="FFFFFF"/>
        </w:rPr>
        <w:t>), статусе и материальном положении семьи (в том числе наличии статуса семьи, находящейся в трудной жизненной ситуации), включении сведений о ребенке в государственный информационный ресурс о лицах, проявивших выдающиеся способности и других персональных д</w:t>
      </w:r>
      <w:r>
        <w:rPr>
          <w:rFonts w:ascii="Liberation Serif" w:hAnsi="Liberation Serif" w:cs="Liberation Serif"/>
          <w:szCs w:val="28"/>
          <w:shd w:val="clear" w:color="auto" w:fill="FFFFFF"/>
        </w:rPr>
        <w:t>анных обучающегося, если они необходимы для предоставления ему мер социальной поддержки (в случае предоставления таких данных);</w:t>
      </w:r>
    </w:p>
    <w:p w14:paraId="23C7A406" w14:textId="77777777" w:rsidR="00FA7630" w:rsidRDefault="00D43342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11) специальной категории персональных данных: ограничениях в связи с состоянием здоровья (в том числе при наличии сведения, сод</w:t>
      </w:r>
      <w:r>
        <w:rPr>
          <w:rFonts w:ascii="Liberation Serif" w:hAnsi="Liberation Serif" w:cs="Liberation Serif"/>
          <w:szCs w:val="28"/>
          <w:shd w:val="clear" w:color="auto" w:fill="FFFFFF"/>
        </w:rPr>
        <w:t>ержащиеся в заключении психолого-медико-педагогической комиссии (ПМПК), медицинском заключении, справке, подтверждающей факт установления инвалидности, индивидуальной программе реабилитации или абилитации инвалида), номере полиса обязательного медицинского</w:t>
      </w:r>
      <w:r>
        <w:rPr>
          <w:rFonts w:ascii="Liberation Serif" w:hAnsi="Liberation Serif" w:cs="Liberation Serif"/>
          <w:szCs w:val="28"/>
          <w:shd w:val="clear" w:color="auto" w:fill="FFFFFF"/>
        </w:rPr>
        <w:t xml:space="preserve"> страхования (в случае предоставления таких данных);</w:t>
      </w:r>
    </w:p>
    <w:p w14:paraId="3CEC2F74" w14:textId="77777777" w:rsidR="00FA7630" w:rsidRDefault="00D43342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12) данных о ранее полученном образовании обучающимся, получаемом ином образовании обучающимся;</w:t>
      </w:r>
    </w:p>
    <w:p w14:paraId="4BE55499" w14:textId="77777777" w:rsidR="00FA7630" w:rsidRDefault="00D43342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13) фотографической карточки обучающегося.</w:t>
      </w:r>
    </w:p>
    <w:p w14:paraId="37EB5B28" w14:textId="77777777" w:rsidR="00FA7630" w:rsidRDefault="00D43342">
      <w:pPr>
        <w:tabs>
          <w:tab w:val="left" w:pos="0"/>
        </w:tabs>
        <w:ind w:firstLine="709"/>
        <w:jc w:val="both"/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В информационную систему </w:t>
      </w:r>
      <w:r>
        <w:rPr>
          <w:rFonts w:ascii="Liberation Serif" w:hAnsi="Liberation Serif" w:cs="Liberation Serif"/>
          <w:szCs w:val="28"/>
          <w:shd w:val="clear" w:color="auto" w:fill="FFFFFF"/>
        </w:rPr>
        <w:t xml:space="preserve">«Навигатор дополнительного образования </w:t>
      </w:r>
      <w:r>
        <w:rPr>
          <w:rFonts w:ascii="Liberation Serif" w:hAnsi="Liberation Serif" w:cs="Liberation Serif"/>
          <w:szCs w:val="28"/>
          <w:shd w:val="clear" w:color="auto" w:fill="FFFFFF"/>
        </w:rPr>
        <w:t xml:space="preserve">детей Свердловской области» 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для дальнейшего использования операторами персональных данных включаются исключительно данные о дате рождения ребенка. </w:t>
      </w:r>
      <w:r>
        <w:rPr>
          <w:rFonts w:ascii="Liberation Serif" w:hAnsi="Liberation Serif" w:cs="Liberation Serif"/>
          <w:szCs w:val="28"/>
          <w:shd w:val="clear" w:color="auto" w:fill="FFFFFF"/>
        </w:rPr>
        <w:t>Согласие на включение данных о дате рождения ребенка в информационную систему «Навигатор дополнительного обра</w:t>
      </w:r>
      <w:r>
        <w:rPr>
          <w:rFonts w:ascii="Liberation Serif" w:hAnsi="Liberation Serif" w:cs="Liberation Serif"/>
          <w:szCs w:val="28"/>
          <w:shd w:val="clear" w:color="auto" w:fill="FFFFFF"/>
        </w:rPr>
        <w:t>зования детей Свердловской области» дается на срок вплоть до достижения ребенком возраста 18 лет, в целях использования указанных персональных данных для реализации права ребенка на получение образования в соответствии с Федеральным законом от 29.12.2012 №</w:t>
      </w:r>
      <w:r>
        <w:rPr>
          <w:rFonts w:ascii="Liberation Serif" w:hAnsi="Liberation Serif" w:cs="Liberation Serif"/>
          <w:szCs w:val="28"/>
          <w:shd w:val="clear" w:color="auto" w:fill="FFFFFF"/>
        </w:rPr>
        <w:t xml:space="preserve"> 273-ФЗ «Об образовании в Российской Федерации», а также в целях обеспечения оказания в электронном виде государственной (муниципальной) услуги по записи на обучение по дополнительной образовательной программе в соответствии с требованиями Федерального зак</w:t>
      </w:r>
      <w:r>
        <w:rPr>
          <w:rFonts w:ascii="Liberation Serif" w:hAnsi="Liberation Serif" w:cs="Liberation Serif"/>
          <w:szCs w:val="28"/>
          <w:shd w:val="clear" w:color="auto" w:fill="FFFFFF"/>
        </w:rPr>
        <w:t xml:space="preserve">она от 27.07.2010 № 210-ФЗ «Об организации предоставления государственных и муниципальных услуг». 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 </w:t>
      </w:r>
    </w:p>
    <w:p w14:paraId="5B14E4BF" w14:textId="77777777" w:rsidR="00FA7630" w:rsidRDefault="00D43342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Согласие дается на обработку персональных данных в форме совершения с персональными данными любых действий, включаемых в понятие обработки персональных данн</w:t>
      </w:r>
      <w:r>
        <w:rPr>
          <w:rFonts w:ascii="Liberation Serif" w:hAnsi="Liberation Serif" w:cs="Liberation Serif"/>
          <w:szCs w:val="28"/>
          <w:shd w:val="clear" w:color="auto" w:fill="FFFFFF"/>
        </w:rPr>
        <w:t>ых законодательством, исключая автоматизированную обработку персональных данных и передачу персональных данных третьим лицам.</w:t>
      </w:r>
    </w:p>
    <w:p w14:paraId="4B985DB6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ind w:firstLine="709"/>
        <w:jc w:val="both"/>
      </w:pPr>
      <w:r>
        <w:rPr>
          <w:rFonts w:ascii="Liberation Serif" w:hAnsi="Liberation Serif" w:cs="Liberation Serif"/>
          <w:szCs w:val="28"/>
          <w:shd w:val="clear" w:color="auto" w:fill="FFFFFF"/>
        </w:rPr>
        <w:t>Согласие дается на срок получения государственной (муниципальной) услуги в социальной сфере «Реализация дополнительных общеразвива</w:t>
      </w:r>
      <w:r>
        <w:rPr>
          <w:rFonts w:ascii="Liberation Serif" w:hAnsi="Liberation Serif" w:cs="Liberation Serif"/>
          <w:szCs w:val="28"/>
          <w:shd w:val="clear" w:color="auto" w:fill="FFFFFF"/>
        </w:rPr>
        <w:t>ющих программ» и срок хранения документов в связи с нормативными требованиями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.</w:t>
      </w:r>
    </w:p>
    <w:p w14:paraId="2F4FDF4B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Согласие информированное, дано свободно. </w:t>
      </w:r>
    </w:p>
    <w:p w14:paraId="2636015C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Согласие может быть отозвано в любое время в письменной форме. </w:t>
      </w:r>
    </w:p>
    <w:p w14:paraId="00DEFA59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</w:rPr>
      </w:pPr>
    </w:p>
    <w:p w14:paraId="0536C63B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color w:val="000000"/>
          <w:szCs w:val="28"/>
        </w:rPr>
        <w:t xml:space="preserve">«____»    ____________ 20__ года </w:t>
      </w:r>
      <w:r>
        <w:rPr>
          <w:rFonts w:ascii="Liberation Serif" w:eastAsia="Arial Unicode MS" w:hAnsi="Liberation Serif" w:cs="Liberation Serif"/>
          <w:color w:val="000000"/>
          <w:szCs w:val="28"/>
        </w:rPr>
        <w:t xml:space="preserve">                    __________________/___________________/ </w:t>
      </w:r>
    </w:p>
    <w:p w14:paraId="215F8B1F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sectPr w:rsidR="00FA7630">
          <w:pgSz w:w="11906" w:h="16838"/>
          <w:pgMar w:top="1134" w:right="850" w:bottom="1134" w:left="1701" w:header="720" w:footer="720" w:gutter="0"/>
          <w:cols w:space="720"/>
        </w:sectPr>
      </w:pPr>
      <w:r>
        <w:rPr>
          <w:rFonts w:ascii="Liberation Serif" w:eastAsia="Arial Unicode MS" w:hAnsi="Liberation Serif" w:cs="Liberation Serif"/>
          <w:i/>
          <w:color w:val="000000"/>
          <w:szCs w:val="28"/>
          <w:shd w:val="clear" w:color="auto" w:fill="FFFFFF"/>
        </w:rPr>
        <w:lastRenderedPageBreak/>
        <w:t xml:space="preserve">                                                                                           </w:t>
      </w:r>
      <w:r>
        <w:rPr>
          <w:rFonts w:ascii="Liberation Serif" w:eastAsia="Arial Unicode MS" w:hAnsi="Liberation Serif" w:cs="Liberation Serif"/>
          <w:i/>
          <w:color w:val="000000"/>
          <w:sz w:val="20"/>
          <w:szCs w:val="28"/>
          <w:shd w:val="clear" w:color="auto" w:fill="FFFFFF"/>
        </w:rPr>
        <w:t xml:space="preserve"> подпись                       расшифровка</w:t>
      </w:r>
    </w:p>
    <w:p w14:paraId="6968E063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ind w:left="6521"/>
        <w:jc w:val="right"/>
        <w:rPr>
          <w:rFonts w:ascii="Liberation Serif" w:eastAsia="Calibri" w:hAnsi="Liberation Serif" w:cs="Liberation Serif"/>
          <w:color w:val="000000"/>
          <w:szCs w:val="28"/>
        </w:rPr>
      </w:pPr>
      <w:r>
        <w:rPr>
          <w:rFonts w:ascii="Liberation Serif" w:eastAsia="Calibri" w:hAnsi="Liberation Serif" w:cs="Liberation Serif"/>
          <w:color w:val="000000"/>
          <w:szCs w:val="28"/>
        </w:rPr>
        <w:lastRenderedPageBreak/>
        <w:t xml:space="preserve">Форма № 6 </w:t>
      </w:r>
    </w:p>
    <w:p w14:paraId="77751263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Calibri" w:hAnsi="Liberation Serif" w:cs="Liberation Serif"/>
          <w:caps/>
          <w:color w:val="000000"/>
          <w:szCs w:val="28"/>
        </w:rPr>
      </w:pPr>
    </w:p>
    <w:p w14:paraId="614F4F02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</w:pPr>
      <w:r>
        <w:rPr>
          <w:rFonts w:ascii="Liberation Serif" w:eastAsia="Calibri" w:hAnsi="Liberation Serif" w:cs="Liberation Serif"/>
          <w:caps/>
          <w:color w:val="000000"/>
          <w:szCs w:val="28"/>
        </w:rPr>
        <w:t xml:space="preserve">Согласие на обработку персональных данных </w:t>
      </w:r>
      <w:r>
        <w:rPr>
          <w:rFonts w:ascii="Liberation Serif" w:hAnsi="Liberation Serif" w:cs="Liberation Serif"/>
          <w:caps/>
        </w:rPr>
        <w:t>при ЗАЧ</w:t>
      </w:r>
      <w:r>
        <w:rPr>
          <w:rFonts w:ascii="Liberation Serif" w:hAnsi="Liberation Serif" w:cs="Liberation Serif"/>
          <w:caps/>
        </w:rPr>
        <w:t>ИСЛЕНИИ НА ОБУЧЕНИЕ ПО ДОПОЛНИТЕЛЬНОЙ ОБЩЕРАЗВИВАЮЩЕЙ ПРОГРАММЕ И формировании СОЦИАЛЬНОГО СЕРТИФИКАТА</w:t>
      </w:r>
      <w:r>
        <w:rPr>
          <w:rFonts w:ascii="Liberation Serif" w:eastAsia="Calibri" w:hAnsi="Liberation Serif" w:cs="Liberation Serif"/>
          <w:caps/>
          <w:color w:val="000000"/>
          <w:szCs w:val="28"/>
        </w:rPr>
        <w:t xml:space="preserve"> без внесения ТАКОВЫХ В информационную систему </w:t>
      </w:r>
      <w:r>
        <w:rPr>
          <w:rFonts w:ascii="Liberation Serif" w:eastAsia="Calibri" w:hAnsi="Liberation Serif" w:cs="Liberation Serif"/>
          <w:smallCaps/>
          <w:color w:val="000000"/>
          <w:szCs w:val="28"/>
        </w:rPr>
        <w:t>(ДАВАЕМОЕ ПОТРЕБИТЕЛЕМ)</w:t>
      </w:r>
    </w:p>
    <w:p w14:paraId="3A96E10F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ind w:firstLine="709"/>
        <w:jc w:val="center"/>
        <w:rPr>
          <w:rFonts w:ascii="Liberation Serif" w:eastAsia="Calibri" w:hAnsi="Liberation Serif" w:cs="Liberation Serif"/>
          <w:smallCaps/>
          <w:color w:val="000000"/>
          <w:szCs w:val="28"/>
        </w:rPr>
      </w:pPr>
    </w:p>
    <w:p w14:paraId="4944D46A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Я, 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___________________________________________________________________________ </w:t>
      </w: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(Ф.И.О.)</w:t>
      </w:r>
    </w:p>
    <w:p w14:paraId="7095C9C9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_____________________________________________________________________________, </w:t>
      </w: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(серия, номер паспорта, кем, когда выдан)</w:t>
      </w:r>
    </w:p>
    <w:p w14:paraId="3D6B17B6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__________________________________________________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___________________________, </w:t>
      </w: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(адрес местожительства)</w:t>
      </w:r>
    </w:p>
    <w:p w14:paraId="507965FA" w14:textId="77777777" w:rsidR="00FA7630" w:rsidRDefault="00D43342">
      <w:pP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для </w:t>
      </w:r>
      <w:r>
        <w:rPr>
          <w:rFonts w:ascii="Liberation Serif" w:hAnsi="Liberation Serif" w:cs="Liberation Serif"/>
          <w:szCs w:val="28"/>
          <w:shd w:val="clear" w:color="auto" w:fill="FFFFFF"/>
        </w:rPr>
        <w:t>зачисления на обучение по дополнительной общеразвивающей программе и формирования социального сертификата на оказание государственной (муниципальной) услуги в социальной сфере «Реализация дополнитель</w:t>
      </w:r>
      <w:r>
        <w:rPr>
          <w:rFonts w:ascii="Liberation Serif" w:hAnsi="Liberation Serif" w:cs="Liberation Serif"/>
          <w:szCs w:val="28"/>
          <w:shd w:val="clear" w:color="auto" w:fill="FFFFFF"/>
        </w:rPr>
        <w:t>ных общеразвивающих программ» и с целью организации персонифицированного учета детей, обучающихся по дополнительным общеобразовательным программам, даю согласие на обработку персональных данных следующим операторам персональных данных:</w:t>
      </w:r>
    </w:p>
    <w:p w14:paraId="5C49FEE3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____________________</w:t>
      </w:r>
      <w:r>
        <w:rPr>
          <w:rFonts w:ascii="Liberation Serif" w:hAnsi="Liberation Serif" w:cs="Liberation Serif"/>
          <w:szCs w:val="28"/>
          <w:shd w:val="clear" w:color="auto" w:fill="FFFFFF"/>
        </w:rPr>
        <w:t>_________________________________________________________</w:t>
      </w:r>
    </w:p>
    <w:p w14:paraId="1DC426DB" w14:textId="77777777" w:rsidR="00FA7630" w:rsidRDefault="00D43342">
      <w:pPr>
        <w:tabs>
          <w:tab w:val="left" w:pos="0"/>
        </w:tabs>
        <w:jc w:val="center"/>
        <w:rPr>
          <w:rFonts w:ascii="Liberation Serif" w:hAnsi="Liberation Serif" w:cs="Liberation Serif"/>
          <w:sz w:val="20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(наименование, адрес уполномоченного органа)</w:t>
      </w:r>
    </w:p>
    <w:p w14:paraId="0913519D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u w:val="single"/>
          <w:shd w:val="clear" w:color="auto" w:fill="FFFFFF"/>
        </w:rPr>
      </w:pPr>
      <w:r>
        <w:rPr>
          <w:rFonts w:ascii="Liberation Serif" w:hAnsi="Liberation Serif" w:cs="Liberation Serif"/>
          <w:szCs w:val="28"/>
          <w:u w:val="single"/>
          <w:shd w:val="clear" w:color="auto" w:fill="FFFFFF"/>
        </w:rPr>
        <w:t>_____________________________________________________________________________</w:t>
      </w:r>
    </w:p>
    <w:p w14:paraId="452EB466" w14:textId="77777777" w:rsidR="00FA7630" w:rsidRDefault="00D43342">
      <w:pPr>
        <w:tabs>
          <w:tab w:val="left" w:pos="0"/>
        </w:tabs>
        <w:jc w:val="center"/>
        <w:rPr>
          <w:rFonts w:ascii="Liberation Serif" w:hAnsi="Liberation Serif" w:cs="Liberation Serif"/>
          <w:sz w:val="20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(наименование, адрес исполнителя услуги)</w:t>
      </w:r>
    </w:p>
    <w:p w14:paraId="2BCB8805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_____________________________________________________________________________</w:t>
      </w:r>
    </w:p>
    <w:p w14:paraId="3A2DEEED" w14:textId="77777777" w:rsidR="00FA7630" w:rsidRDefault="00D43342">
      <w:pPr>
        <w:tabs>
          <w:tab w:val="left" w:pos="0"/>
        </w:tabs>
        <w:jc w:val="center"/>
        <w:rPr>
          <w:rFonts w:ascii="Liberation Serif" w:hAnsi="Liberation Serif" w:cs="Liberation Serif"/>
          <w:sz w:val="20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(наименование, адрес Регионального модельного центра)</w:t>
      </w:r>
    </w:p>
    <w:p w14:paraId="0F33BC0A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u w:val="single"/>
          <w:shd w:val="clear" w:color="auto" w:fill="FFFFFF"/>
        </w:rPr>
      </w:pPr>
      <w:r>
        <w:rPr>
          <w:rFonts w:ascii="Liberation Serif" w:hAnsi="Liberation Serif" w:cs="Liberation Serif"/>
          <w:szCs w:val="28"/>
          <w:u w:val="single"/>
          <w:shd w:val="clear" w:color="auto" w:fill="FFFFFF"/>
        </w:rPr>
        <w:t>_____________________________________________________________________________</w:t>
      </w:r>
    </w:p>
    <w:p w14:paraId="4EC1791D" w14:textId="77777777" w:rsidR="00FA7630" w:rsidRDefault="00D43342">
      <w:pPr>
        <w:tabs>
          <w:tab w:val="left" w:pos="0"/>
        </w:tabs>
        <w:jc w:val="center"/>
      </w:pP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(наименование, адрес Муниципального опорного ц</w:t>
      </w:r>
      <w:r>
        <w:rPr>
          <w:rFonts w:ascii="Liberation Serif" w:hAnsi="Liberation Serif" w:cs="Liberation Serif"/>
          <w:sz w:val="20"/>
          <w:szCs w:val="28"/>
          <w:shd w:val="clear" w:color="auto" w:fill="FFFFFF"/>
        </w:rPr>
        <w:t>ентра)</w:t>
      </w:r>
    </w:p>
    <w:p w14:paraId="6F503130" w14:textId="77777777" w:rsidR="00FA7630" w:rsidRDefault="00D43342">
      <w:pPr>
        <w:tabs>
          <w:tab w:val="left" w:pos="0"/>
        </w:tabs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(далее – Операторы персональных данных).</w:t>
      </w:r>
    </w:p>
    <w:p w14:paraId="727BEE9A" w14:textId="77777777" w:rsidR="00FA7630" w:rsidRDefault="00D43342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Согласие дано на обработку следующих персональных данных:</w:t>
      </w:r>
    </w:p>
    <w:p w14:paraId="177D8701" w14:textId="77777777" w:rsidR="00FA7630" w:rsidRDefault="00D43342">
      <w:pPr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1) </w:t>
      </w:r>
      <w:r>
        <w:rPr>
          <w:rFonts w:ascii="Liberation Serif" w:eastAsia="Calibri" w:hAnsi="Liberation Serif" w:cs="Liberation Serif"/>
        </w:rPr>
        <w:t>фамилия, имя, отчество (последнее – при наличии);</w:t>
      </w:r>
    </w:p>
    <w:p w14:paraId="45B0EAFC" w14:textId="77777777" w:rsidR="00FA7630" w:rsidRDefault="00D43342">
      <w:pPr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2) </w:t>
      </w:r>
      <w:r>
        <w:rPr>
          <w:rFonts w:ascii="Liberation Serif" w:hAnsi="Liberation Serif" w:cs="Liberation Serif"/>
        </w:rPr>
        <w:t xml:space="preserve">вид документа, удостоверяющего личность, его серия, номер и дата выдачи, а также </w:t>
      </w:r>
      <w:r>
        <w:rPr>
          <w:rFonts w:ascii="Liberation Serif" w:hAnsi="Liberation Serif" w:cs="Liberation Serif"/>
        </w:rPr>
        <w:t>наименование органа и код подразделения, выдавшего документ (при наличии);</w:t>
      </w:r>
    </w:p>
    <w:p w14:paraId="2F33932D" w14:textId="77777777" w:rsidR="00FA7630" w:rsidRDefault="00D43342">
      <w:pPr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3) </w:t>
      </w:r>
      <w:r>
        <w:rPr>
          <w:rFonts w:ascii="Liberation Serif" w:eastAsia="Calibri" w:hAnsi="Liberation Serif" w:cs="Liberation Serif"/>
        </w:rPr>
        <w:t>дата рождения;</w:t>
      </w:r>
    </w:p>
    <w:p w14:paraId="68A1DFB7" w14:textId="77777777" w:rsidR="00FA7630" w:rsidRDefault="00D43342">
      <w:pPr>
        <w:tabs>
          <w:tab w:val="left" w:pos="1134"/>
        </w:tabs>
        <w:ind w:firstLine="709"/>
        <w:jc w:val="both"/>
      </w:pPr>
      <w:r>
        <w:rPr>
          <w:rFonts w:ascii="Liberation Serif" w:eastAsia="Calibri" w:hAnsi="Liberation Serif" w:cs="Liberation Serif"/>
        </w:rPr>
        <w:t>4) данные страхового номера индивидуального лицевого счета (СНИЛС);</w:t>
      </w:r>
    </w:p>
    <w:p w14:paraId="25105C6E" w14:textId="77777777" w:rsidR="00FA7630" w:rsidRDefault="00D43342">
      <w:pPr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5) </w:t>
      </w:r>
      <w:r>
        <w:rPr>
          <w:rFonts w:ascii="Liberation Serif" w:eastAsia="Calibri" w:hAnsi="Liberation Serif" w:cs="Liberation Serif"/>
        </w:rPr>
        <w:t>фамилия, имя, отчество (последнее – при наличии) родителя (законного представителя);</w:t>
      </w:r>
    </w:p>
    <w:p w14:paraId="7FB69F7B" w14:textId="77777777" w:rsidR="00FA7630" w:rsidRDefault="00D43342">
      <w:pPr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6) </w:t>
      </w:r>
      <w:r>
        <w:rPr>
          <w:rFonts w:ascii="Liberation Serif" w:hAnsi="Liberation Serif" w:cs="Liberation Serif"/>
        </w:rPr>
        <w:t xml:space="preserve">вид </w:t>
      </w:r>
      <w:r>
        <w:rPr>
          <w:rFonts w:ascii="Liberation Serif" w:hAnsi="Liberation Serif" w:cs="Liberation Serif"/>
        </w:rPr>
        <w:t xml:space="preserve">документа, удостоверяющего личность </w:t>
      </w:r>
      <w:r>
        <w:rPr>
          <w:rFonts w:ascii="Liberation Serif" w:eastAsia="Calibri" w:hAnsi="Liberation Serif" w:cs="Liberation Serif"/>
        </w:rPr>
        <w:t>родителя (законного представителя)</w:t>
      </w:r>
      <w:r>
        <w:rPr>
          <w:rFonts w:ascii="Liberation Serif" w:hAnsi="Liberation Serif" w:cs="Liberation Serif"/>
        </w:rPr>
        <w:t>, его серия, номер и дата выдачи, а также наименование органа и код подразделения, выдавшего документ (при наличии);</w:t>
      </w:r>
    </w:p>
    <w:p w14:paraId="1C112261" w14:textId="77777777" w:rsidR="00FA7630" w:rsidRDefault="00D43342">
      <w:pPr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7) </w:t>
      </w:r>
      <w:r>
        <w:rPr>
          <w:rFonts w:ascii="Liberation Serif" w:eastAsia="Calibri" w:hAnsi="Liberation Serif" w:cs="Liberation Serif"/>
        </w:rPr>
        <w:t xml:space="preserve">контактная информация родителя (законного </w:t>
      </w:r>
      <w:r>
        <w:rPr>
          <w:rFonts w:ascii="Liberation Serif" w:eastAsia="Calibri" w:hAnsi="Liberation Serif" w:cs="Liberation Serif"/>
        </w:rPr>
        <w:t>представителя) (адрес электронной почты, телефон);</w:t>
      </w:r>
    </w:p>
    <w:p w14:paraId="58609DE8" w14:textId="77777777" w:rsidR="00FA7630" w:rsidRDefault="00D43342">
      <w:pPr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8) </w:t>
      </w:r>
      <w:r>
        <w:rPr>
          <w:rFonts w:ascii="Liberation Serif" w:eastAsia="Calibri" w:hAnsi="Liberation Serif" w:cs="Liberation Serif"/>
        </w:rPr>
        <w:t>данные страхового номера индивидуального лицевого счета (СНИЛС) родителя (законного представителя);</w:t>
      </w:r>
    </w:p>
    <w:p w14:paraId="0D96AFBE" w14:textId="77777777" w:rsidR="00FA7630" w:rsidRDefault="00D43342">
      <w:pPr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Cs w:val="28"/>
          <w:shd w:val="clear" w:color="auto" w:fill="FFFFFF"/>
        </w:rPr>
        <w:lastRenderedPageBreak/>
        <w:t xml:space="preserve">9) </w:t>
      </w:r>
      <w:r>
        <w:rPr>
          <w:rFonts w:ascii="Liberation Serif" w:hAnsi="Liberation Serif" w:cs="Liberation Serif"/>
          <w:shd w:val="clear" w:color="auto" w:fill="FFFFFF"/>
        </w:rPr>
        <w:t>данных об объеме и результатах освоения образовательной программы обучающимся;</w:t>
      </w:r>
    </w:p>
    <w:p w14:paraId="68E0B30F" w14:textId="77777777" w:rsidR="00FA7630" w:rsidRDefault="00D43342">
      <w:pPr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Cs w:val="28"/>
          <w:shd w:val="clear" w:color="auto" w:fill="FFFFFF"/>
        </w:rPr>
        <w:t xml:space="preserve">10) </w:t>
      </w:r>
      <w:r>
        <w:rPr>
          <w:rFonts w:ascii="Liberation Serif" w:hAnsi="Liberation Serif" w:cs="Liberation Serif"/>
          <w:shd w:val="clear" w:color="auto" w:fill="FFFFFF"/>
        </w:rPr>
        <w:t>данных о составе</w:t>
      </w:r>
      <w:r>
        <w:rPr>
          <w:rFonts w:ascii="Liberation Serif" w:hAnsi="Liberation Serif" w:cs="Liberation Serif"/>
          <w:shd w:val="clear" w:color="auto" w:fill="FFFFFF"/>
        </w:rPr>
        <w:t xml:space="preserve"> семьи (в том числе наличии статуса ребенка-сироты или ребенка, оставшегося</w:t>
      </w:r>
      <w:r>
        <w:rPr>
          <w:rFonts w:ascii="Liberation Serif" w:hAnsi="Liberation Serif" w:cs="Liberation Serif"/>
          <w:szCs w:val="28"/>
          <w:shd w:val="clear" w:color="auto" w:fill="FFFFFF"/>
        </w:rPr>
        <w:t xml:space="preserve"> без попечения родителей), статусе и материальном положении семьи (в том числе наличии статуса семьи, находящейся в трудной жизненной ситуации), включении сведений о ребенке в госуд</w:t>
      </w:r>
      <w:r>
        <w:rPr>
          <w:rFonts w:ascii="Liberation Serif" w:hAnsi="Liberation Serif" w:cs="Liberation Serif"/>
          <w:szCs w:val="28"/>
          <w:shd w:val="clear" w:color="auto" w:fill="FFFFFF"/>
        </w:rPr>
        <w:t>арственный информационный ресурс о лицах, проявивших выдающиеся способности и других персональных данных обучающегося, если они необходимы для предоставления ему мер социальной поддержки (в случае предоставления таких данных);</w:t>
      </w:r>
    </w:p>
    <w:p w14:paraId="0F4238A5" w14:textId="77777777" w:rsidR="00FA7630" w:rsidRDefault="00D43342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11) специальной категории пер</w:t>
      </w:r>
      <w:r>
        <w:rPr>
          <w:rFonts w:ascii="Liberation Serif" w:hAnsi="Liberation Serif" w:cs="Liberation Serif"/>
          <w:szCs w:val="28"/>
          <w:shd w:val="clear" w:color="auto" w:fill="FFFFFF"/>
        </w:rPr>
        <w:t>сональных данных: ограничениях в связи с состоянием здоровья (в том числе при наличии сведения, содержащиеся в заключении психолого-медико-педагогической комиссии (ПМПК), медицинском заключении, справке, подтверждающей факт установления инвалидности, индив</w:t>
      </w:r>
      <w:r>
        <w:rPr>
          <w:rFonts w:ascii="Liberation Serif" w:hAnsi="Liberation Serif" w:cs="Liberation Serif"/>
          <w:szCs w:val="28"/>
          <w:shd w:val="clear" w:color="auto" w:fill="FFFFFF"/>
        </w:rPr>
        <w:t>идуальной программе реабилитации или абилитации инвалида), номере полиса обязательного медицинского страхования (в случае предоставления таких данных);</w:t>
      </w:r>
    </w:p>
    <w:p w14:paraId="7A83BE85" w14:textId="77777777" w:rsidR="00FA7630" w:rsidRDefault="00D43342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12) данных о ранее полученном образовании обучающимся, получаемом ином образовании обучающимся;</w:t>
      </w:r>
    </w:p>
    <w:p w14:paraId="2B30F771" w14:textId="77777777" w:rsidR="00FA7630" w:rsidRDefault="00D43342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13) фото</w:t>
      </w:r>
      <w:r>
        <w:rPr>
          <w:rFonts w:ascii="Liberation Serif" w:hAnsi="Liberation Serif" w:cs="Liberation Serif"/>
          <w:szCs w:val="28"/>
          <w:shd w:val="clear" w:color="auto" w:fill="FFFFFF"/>
        </w:rPr>
        <w:t>графической карточки.</w:t>
      </w:r>
    </w:p>
    <w:p w14:paraId="10917F19" w14:textId="77777777" w:rsidR="00FA7630" w:rsidRDefault="00D43342">
      <w:pPr>
        <w:tabs>
          <w:tab w:val="left" w:pos="1134"/>
        </w:tabs>
        <w:ind w:firstLine="709"/>
        <w:jc w:val="both"/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В информационную систему «Навигатор дополнительного образования детей Свердловской области» с моего согласия для дальнейшего использования операторами персональных данных включаются исключительно данные о дате рождения. </w:t>
      </w:r>
      <w:r>
        <w:rPr>
          <w:rFonts w:ascii="Liberation Serif" w:hAnsi="Liberation Serif" w:cs="Liberation Serif"/>
          <w:szCs w:val="28"/>
          <w:shd w:val="clear" w:color="auto" w:fill="FFFFFF"/>
        </w:rPr>
        <w:t>Согласие на вк</w:t>
      </w:r>
      <w:r>
        <w:rPr>
          <w:rFonts w:ascii="Liberation Serif" w:hAnsi="Liberation Serif" w:cs="Liberation Serif"/>
          <w:szCs w:val="28"/>
          <w:shd w:val="clear" w:color="auto" w:fill="FFFFFF"/>
        </w:rPr>
        <w:t>лючение данных о дате рождения в информационную систему «Навигатор дополнительного образования детей Свердловской области» дается на срок вплоть до достижения мной возраста 18 лет, в целях использования указанных персональных данных для реализации моего пр</w:t>
      </w:r>
      <w:r>
        <w:rPr>
          <w:rFonts w:ascii="Liberation Serif" w:hAnsi="Liberation Serif" w:cs="Liberation Serif"/>
          <w:szCs w:val="28"/>
          <w:shd w:val="clear" w:color="auto" w:fill="FFFFFF"/>
        </w:rPr>
        <w:t>ава на получение образования в соответствии с Федеральным законом от 29.12.2012 № 273-ФЗ «Об образовании в Российской Федерации», а также в целях обеспечения оказания в электронном виде государственной (муниципальной) услуги по записи на обучение по дополн</w:t>
      </w:r>
      <w:r>
        <w:rPr>
          <w:rFonts w:ascii="Liberation Serif" w:hAnsi="Liberation Serif" w:cs="Liberation Serif"/>
          <w:szCs w:val="28"/>
          <w:shd w:val="clear" w:color="auto" w:fill="FFFFFF"/>
        </w:rPr>
        <w:t xml:space="preserve">ительной образовательной программе в соответствии с требованиями Федерального закона от 27.07.2010 № 210-ФЗ «Об организации предоставления государственных и муниципальных услуг». 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 </w:t>
      </w:r>
    </w:p>
    <w:p w14:paraId="38C59BC7" w14:textId="77777777" w:rsidR="00FA7630" w:rsidRDefault="00D43342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Cs w:val="28"/>
          <w:shd w:val="clear" w:color="auto" w:fill="FFFFFF"/>
        </w:rPr>
      </w:pPr>
      <w:r>
        <w:rPr>
          <w:rFonts w:ascii="Liberation Serif" w:hAnsi="Liberation Serif" w:cs="Liberation Serif"/>
          <w:szCs w:val="28"/>
          <w:shd w:val="clear" w:color="auto" w:fill="FFFFFF"/>
        </w:rPr>
        <w:t>Согласие дается на обработку персональных данных в форме совершения с персо</w:t>
      </w:r>
      <w:r>
        <w:rPr>
          <w:rFonts w:ascii="Liberation Serif" w:hAnsi="Liberation Serif" w:cs="Liberation Serif"/>
          <w:szCs w:val="28"/>
          <w:shd w:val="clear" w:color="auto" w:fill="FFFFFF"/>
        </w:rPr>
        <w:t>нальными данными любых действий, включаемых в понятие обработки персональных данных законодательством, исключая автоматизированную обработку персональных данных и передачу персональных данных третьим лицам.</w:t>
      </w:r>
    </w:p>
    <w:p w14:paraId="0FF5F5E4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ind w:firstLine="709"/>
        <w:jc w:val="both"/>
      </w:pPr>
      <w:r>
        <w:rPr>
          <w:rFonts w:ascii="Liberation Serif" w:hAnsi="Liberation Serif" w:cs="Liberation Serif"/>
          <w:szCs w:val="28"/>
          <w:shd w:val="clear" w:color="auto" w:fill="FFFFFF"/>
        </w:rPr>
        <w:t>Согласие дается на срок получения государственной</w:t>
      </w:r>
      <w:r>
        <w:rPr>
          <w:rFonts w:ascii="Liberation Serif" w:hAnsi="Liberation Serif" w:cs="Liberation Serif"/>
          <w:szCs w:val="28"/>
          <w:shd w:val="clear" w:color="auto" w:fill="FFFFFF"/>
        </w:rPr>
        <w:t xml:space="preserve"> (муниципальной) услуги в социальной сфере «Реализация дополнительных общеразвивающих программ» и срок хранения документов в связи с нормативными требованиями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.</w:t>
      </w:r>
    </w:p>
    <w:p w14:paraId="69E6E213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Согласие информированное, дано свободно. </w:t>
      </w:r>
    </w:p>
    <w:p w14:paraId="597BE039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Согласие может быть отозвано в любое время в 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письменной форме. </w:t>
      </w:r>
    </w:p>
    <w:p w14:paraId="0055C513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75761F9F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color w:val="000000"/>
          <w:szCs w:val="28"/>
        </w:rPr>
        <w:t xml:space="preserve">«____»    ____________ 20__ года                     __________________/___________________/ </w:t>
      </w:r>
    </w:p>
    <w:p w14:paraId="4FA82008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sectPr w:rsidR="00FA7630">
          <w:pgSz w:w="11906" w:h="16838"/>
          <w:pgMar w:top="1134" w:right="850" w:bottom="1134" w:left="1701" w:header="720" w:footer="720" w:gutter="0"/>
          <w:cols w:space="720"/>
        </w:sectPr>
      </w:pPr>
      <w:r>
        <w:rPr>
          <w:rFonts w:ascii="Liberation Serif" w:eastAsia="Arial Unicode MS" w:hAnsi="Liberation Serif" w:cs="Liberation Serif"/>
          <w:i/>
          <w:color w:val="000000"/>
          <w:szCs w:val="28"/>
          <w:shd w:val="clear" w:color="auto" w:fill="FFFFFF"/>
        </w:rPr>
        <w:t xml:space="preserve">                                                                                           </w:t>
      </w:r>
      <w:r>
        <w:rPr>
          <w:rFonts w:ascii="Liberation Serif" w:eastAsia="Arial Unicode MS" w:hAnsi="Liberation Serif" w:cs="Liberation Serif"/>
          <w:i/>
          <w:color w:val="000000"/>
          <w:sz w:val="20"/>
          <w:szCs w:val="28"/>
          <w:shd w:val="clear" w:color="auto" w:fill="FFFFFF"/>
        </w:rPr>
        <w:t xml:space="preserve">подпись </w:t>
      </w:r>
      <w:r>
        <w:rPr>
          <w:rFonts w:ascii="Liberation Serif" w:eastAsia="Arial Unicode MS" w:hAnsi="Liberation Serif" w:cs="Liberation Serif"/>
          <w:i/>
          <w:color w:val="000000"/>
          <w:sz w:val="20"/>
          <w:szCs w:val="28"/>
          <w:shd w:val="clear" w:color="auto" w:fill="FFFFFF"/>
        </w:rPr>
        <w:t xml:space="preserve">                          расшифровка</w:t>
      </w:r>
    </w:p>
    <w:p w14:paraId="7FE1B223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ind w:left="6521"/>
        <w:jc w:val="right"/>
        <w:rPr>
          <w:rFonts w:ascii="Liberation Serif" w:eastAsia="Calibri" w:hAnsi="Liberation Serif" w:cs="Liberation Serif"/>
          <w:color w:val="000000"/>
          <w:szCs w:val="28"/>
        </w:rPr>
      </w:pPr>
      <w:r>
        <w:rPr>
          <w:rFonts w:ascii="Liberation Serif" w:eastAsia="Calibri" w:hAnsi="Liberation Serif" w:cs="Liberation Serif"/>
          <w:color w:val="000000"/>
          <w:szCs w:val="28"/>
        </w:rPr>
        <w:lastRenderedPageBreak/>
        <w:t>Форма № 7</w:t>
      </w:r>
    </w:p>
    <w:p w14:paraId="107BE3C0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Calibri" w:hAnsi="Liberation Serif" w:cs="Liberation Serif"/>
          <w:caps/>
          <w:color w:val="000000"/>
          <w:szCs w:val="28"/>
        </w:rPr>
      </w:pPr>
    </w:p>
    <w:p w14:paraId="7BDCFA1D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</w:pPr>
      <w:r>
        <w:rPr>
          <w:rFonts w:ascii="Liberation Serif" w:eastAsia="Calibri" w:hAnsi="Liberation Serif" w:cs="Liberation Serif"/>
          <w:caps/>
          <w:color w:val="000000"/>
          <w:szCs w:val="28"/>
        </w:rPr>
        <w:t xml:space="preserve">ЗАЯВЛЕНИЕ Об изменении сведений, содержащихся в реестре получателей СОЦИАЛЬНОГО СЕРТИФИКАТА </w:t>
      </w:r>
      <w:r>
        <w:rPr>
          <w:rFonts w:ascii="Liberation Serif" w:eastAsia="Calibri" w:hAnsi="Liberation Serif" w:cs="Liberation Serif"/>
          <w:smallCaps/>
          <w:color w:val="000000"/>
          <w:szCs w:val="28"/>
        </w:rPr>
        <w:t>(ПОДАВАЕМОЕ ЗАКОННЫМ ПРЕДСТАВИТЕЛЕМ ПОТРЕБИТЕЛЯ)</w:t>
      </w:r>
    </w:p>
    <w:p w14:paraId="677421AB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ind w:firstLine="709"/>
        <w:jc w:val="center"/>
        <w:rPr>
          <w:rFonts w:ascii="Liberation Serif" w:eastAsia="Calibri" w:hAnsi="Liberation Serif" w:cs="Liberation Serif"/>
          <w:smallCaps/>
          <w:color w:val="000000"/>
          <w:sz w:val="20"/>
          <w:szCs w:val="28"/>
        </w:rPr>
      </w:pPr>
    </w:p>
    <w:p w14:paraId="6D3C9621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Я, 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___________________________________________________________________________, </w:t>
      </w:r>
    </w:p>
    <w:p w14:paraId="4858573D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(Ф.И.О.)</w:t>
      </w:r>
    </w:p>
    <w:p w14:paraId="0017A4B1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являющийся(щаяся) родителем (законным представителем):</w:t>
      </w:r>
    </w:p>
    <w:p w14:paraId="2615D280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Фамилия, имя, отчество (при наличии) ребенка 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_____________________________________</w:t>
      </w:r>
    </w:p>
    <w:p w14:paraId="2E3934D2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spacing w:before="120"/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_____________________________________________________________________________</w:t>
      </w:r>
    </w:p>
    <w:p w14:paraId="63AC25DE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spacing w:before="120"/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Дата рождения ребенка ___/___/___________</w:t>
      </w:r>
    </w:p>
    <w:p w14:paraId="5E359DB9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spacing w:before="120"/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Номер СНИЛС ________________________________________________________________</w:t>
      </w:r>
    </w:p>
    <w:p w14:paraId="49F0A783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 прошу 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изменить следующие включенные в реестр получателей социального сертификата сведения о моем ребенке, являющемся получателем социального сертификата:</w:t>
      </w:r>
    </w:p>
    <w:p w14:paraId="3057163F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_____________________________________________________________________________</w:t>
      </w:r>
    </w:p>
    <w:p w14:paraId="17FD3792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Arial Unicode MS" w:hAnsi="Liberation Serif" w:cs="Liberation Serif"/>
          <w:color w:val="000000"/>
          <w:sz w:val="20"/>
          <w:szCs w:val="20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 w:val="20"/>
          <w:szCs w:val="20"/>
          <w:shd w:val="clear" w:color="auto" w:fill="FFFFFF"/>
        </w:rPr>
        <w:t>(указываются сведения, подлежа</w:t>
      </w:r>
      <w:r>
        <w:rPr>
          <w:rFonts w:ascii="Liberation Serif" w:eastAsia="Arial Unicode MS" w:hAnsi="Liberation Serif" w:cs="Liberation Serif"/>
          <w:color w:val="000000"/>
          <w:sz w:val="20"/>
          <w:szCs w:val="20"/>
          <w:shd w:val="clear" w:color="auto" w:fill="FFFFFF"/>
        </w:rPr>
        <w:t>щие изменению)</w:t>
      </w:r>
    </w:p>
    <w:p w14:paraId="684996DB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__________________________________________________________________________________________________________________________________________________________</w:t>
      </w:r>
    </w:p>
    <w:p w14:paraId="6A2D3FF3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64FB38CC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Причиной изменения указанных выше сведений является _________________________________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____________________________________________</w:t>
      </w:r>
    </w:p>
    <w:p w14:paraId="14BEDD0D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</w:pPr>
      <w:r>
        <w:rPr>
          <w:rFonts w:ascii="Liberation Serif" w:eastAsia="Arial Unicode MS" w:hAnsi="Liberation Serif" w:cs="Liberation Serif"/>
          <w:color w:val="000000"/>
          <w:sz w:val="20"/>
          <w:szCs w:val="20"/>
          <w:shd w:val="clear" w:color="auto" w:fill="FFFFFF"/>
        </w:rPr>
        <w:t xml:space="preserve">(указываются причины изменения сведений, например: </w:t>
      </w:r>
      <w:r>
        <w:rPr>
          <w:rFonts w:ascii="Liberation Serif" w:eastAsia="Arial Unicode MS" w:hAnsi="Liberation Serif" w:cs="Liberation Serif"/>
          <w:i/>
          <w:iCs/>
          <w:color w:val="000000"/>
          <w:sz w:val="20"/>
          <w:szCs w:val="20"/>
          <w:shd w:val="clear" w:color="auto" w:fill="FFFFFF"/>
        </w:rPr>
        <w:t>получение</w:t>
      </w:r>
      <w:r>
        <w:rPr>
          <w:rFonts w:ascii="Liberation Serif" w:eastAsia="Arial Unicode MS" w:hAnsi="Liberation Serif" w:cs="Liberation Serif"/>
          <w:color w:val="000000"/>
          <w:sz w:val="20"/>
          <w:szCs w:val="20"/>
          <w:shd w:val="clear" w:color="auto" w:fill="FFFFFF"/>
        </w:rPr>
        <w:t>/</w:t>
      </w:r>
      <w:r>
        <w:rPr>
          <w:rFonts w:ascii="Liberation Serif" w:eastAsia="Arial Unicode MS" w:hAnsi="Liberation Serif" w:cs="Liberation Serif"/>
          <w:i/>
          <w:iCs/>
          <w:color w:val="000000"/>
          <w:sz w:val="20"/>
          <w:szCs w:val="20"/>
          <w:shd w:val="clear" w:color="auto" w:fill="FFFFFF"/>
        </w:rPr>
        <w:t>замена паспорта</w:t>
      </w:r>
      <w:r>
        <w:rPr>
          <w:rFonts w:ascii="Liberation Serif" w:eastAsia="Arial Unicode MS" w:hAnsi="Liberation Serif" w:cs="Liberation Serif"/>
          <w:color w:val="000000"/>
          <w:sz w:val="20"/>
          <w:szCs w:val="20"/>
          <w:shd w:val="clear" w:color="auto" w:fill="FFFFFF"/>
        </w:rPr>
        <w:t>)</w:t>
      </w:r>
    </w:p>
    <w:p w14:paraId="7933079F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__________________________________________________________________________________________________________________________________________________________</w:t>
      </w:r>
    </w:p>
    <w:p w14:paraId="35B85F0A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7D22DB45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3D42E1B3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560C24" wp14:editId="051CA782">
                <wp:simplePos x="0" y="0"/>
                <wp:positionH relativeFrom="column">
                  <wp:posOffset>9528</wp:posOffset>
                </wp:positionH>
                <wp:positionV relativeFrom="paragraph">
                  <wp:posOffset>28575</wp:posOffset>
                </wp:positionV>
                <wp:extent cx="161291" cy="142875"/>
                <wp:effectExtent l="0" t="0" r="10159" b="28575"/>
                <wp:wrapNone/>
                <wp:docPr id="10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1" cy="142875"/>
                        </a:xfrm>
                        <a:prstGeom prst="rect">
                          <a:avLst/>
                        </a:prstGeom>
                        <a:noFill/>
                        <a:ln w="19046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5FB75E63" id="Прямоугольник 3" o:spid="_x0000_s1026" style="position:absolute;margin-left:.75pt;margin-top:2.25pt;width:12.7pt;height:1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" filled="f" strokeweight=".52906mm">
                <v:textbox inset="0,0,0,0"/>
              </v:rect>
            </w:pict>
          </mc:Fallback>
        </mc:AlternateConten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ab/>
        <w:t>Настоящим подтверждаю, что я ознакомлен(а) с последствиями предоставления ложной информации и гар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антирую достоверность предоставленных сведений.</w:t>
      </w:r>
    </w:p>
    <w:p w14:paraId="49D95EC7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3315CE76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52E551" wp14:editId="02342C05">
                <wp:simplePos x="0" y="0"/>
                <wp:positionH relativeFrom="column">
                  <wp:posOffset>9528</wp:posOffset>
                </wp:positionH>
                <wp:positionV relativeFrom="paragraph">
                  <wp:posOffset>17145</wp:posOffset>
                </wp:positionV>
                <wp:extent cx="161291" cy="142875"/>
                <wp:effectExtent l="0" t="0" r="10159" b="28575"/>
                <wp:wrapNone/>
                <wp:docPr id="11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1" cy="142875"/>
                        </a:xfrm>
                        <a:prstGeom prst="rect">
                          <a:avLst/>
                        </a:prstGeom>
                        <a:noFill/>
                        <a:ln w="19046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77D22331" id="Прямоугольник 6" o:spid="_x0000_s1026" style="position:absolute;margin-left:.75pt;margin-top:1.35pt;width:12.7pt;height:11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" filled="f" strokeweight=".52906mm">
                <v:textbox inset="0,0,0,0"/>
              </v:rect>
            </w:pict>
          </mc:Fallback>
        </mc:AlternateConten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ab/>
        <w:t>Настоящим подтверждаю, что я ознакомлен(а) с Правилами формирования в электронном виде социальных сертификатов на получение муниципальной услуги в социальной сфере «Реализация дополнительных общеразвивающи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х программ» и реестра их получателей и обязуюсь соблюдать положения указанных Правил.</w:t>
      </w:r>
    </w:p>
    <w:p w14:paraId="669E5A5C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</w:pPr>
    </w:p>
    <w:p w14:paraId="63FD5EED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color w:val="000000"/>
          <w:szCs w:val="28"/>
        </w:rPr>
        <w:t xml:space="preserve">«____»    ____________ 20__ года                     __________________/___________________/ </w:t>
      </w:r>
    </w:p>
    <w:p w14:paraId="0A2F8C55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i/>
          <w:color w:val="000000"/>
          <w:sz w:val="2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i/>
          <w:color w:val="000000"/>
          <w:sz w:val="20"/>
          <w:szCs w:val="28"/>
          <w:shd w:val="clear" w:color="auto" w:fill="FFFFFF"/>
        </w:rPr>
        <w:t xml:space="preserve">                                                                                                               подпись                         расшифровка</w:t>
      </w:r>
    </w:p>
    <w:p w14:paraId="5D275160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4869A811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Для отметок учреждения, принявшего заявление</w:t>
      </w:r>
    </w:p>
    <w:tbl>
      <w:tblPr>
        <w:tblW w:w="9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45"/>
      </w:tblGrid>
      <w:tr w:rsidR="00FA7630" w14:paraId="6B92CEF6" w14:textId="77777777">
        <w:tblPrEx>
          <w:tblCellMar>
            <w:top w:w="0" w:type="dxa"/>
            <w:bottom w:w="0" w:type="dxa"/>
          </w:tblCellMar>
        </w:tblPrEx>
        <w:tc>
          <w:tcPr>
            <w:tcW w:w="9345" w:type="dxa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16600" w14:textId="77777777" w:rsidR="00FA7630" w:rsidRDefault="00D43342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tabs>
                <w:tab w:val="left" w:pos="0"/>
              </w:tabs>
              <w:jc w:val="center"/>
              <w:rPr>
                <w:rFonts w:ascii="Liberation Serif" w:eastAsia="Arial Unicode MS" w:hAnsi="Liberation Serif" w:cs="Liberation Serif"/>
                <w:color w:val="000000"/>
                <w:szCs w:val="28"/>
                <w:shd w:val="clear" w:color="auto" w:fill="FFFFFF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szCs w:val="28"/>
                <w:shd w:val="clear" w:color="auto" w:fill="FFFFFF"/>
              </w:rPr>
              <w:t>Заявление принял</w:t>
            </w:r>
          </w:p>
        </w:tc>
      </w:tr>
      <w:tr w:rsidR="00FA7630" w14:paraId="6A6DFC21" w14:textId="77777777">
        <w:tblPrEx>
          <w:tblCellMar>
            <w:top w:w="0" w:type="dxa"/>
            <w:bottom w:w="0" w:type="dxa"/>
          </w:tblCellMar>
        </w:tblPrEx>
        <w:tc>
          <w:tcPr>
            <w:tcW w:w="9345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A9FB6" w14:textId="77777777" w:rsidR="00FA7630" w:rsidRDefault="00FA7630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tabs>
                <w:tab w:val="left" w:pos="0"/>
              </w:tabs>
              <w:jc w:val="both"/>
              <w:rPr>
                <w:rFonts w:ascii="Liberation Serif" w:eastAsia="Arial Unicode MS" w:hAnsi="Liberation Serif" w:cs="Liberation Serif"/>
                <w:color w:val="000000"/>
                <w:szCs w:val="28"/>
                <w:shd w:val="clear" w:color="auto" w:fill="FFFFFF"/>
              </w:rPr>
            </w:pPr>
          </w:p>
        </w:tc>
      </w:tr>
      <w:tr w:rsidR="00FA7630" w14:paraId="114A1728" w14:textId="77777777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9345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9129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795"/>
              <w:gridCol w:w="3336"/>
              <w:gridCol w:w="2998"/>
            </w:tblGrid>
            <w:tr w:rsidR="00FA7630" w14:paraId="35251CD2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95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86E774D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  <w:t>Организация</w:t>
                  </w:r>
                </w:p>
                <w:p w14:paraId="60E37B5E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33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200C069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  <w:t>Должность</w:t>
                  </w:r>
                </w:p>
                <w:p w14:paraId="41E227E7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299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C21A5C2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  <w:t>Фамилия ИО</w:t>
                  </w:r>
                </w:p>
                <w:p w14:paraId="51E0B8F9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  <w:tr w:rsidR="00FA7630" w14:paraId="65C8088C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95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BCF817F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</w:t>
                  </w:r>
                </w:p>
                <w:p w14:paraId="12A7E3D8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33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DDC8EF0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________________________</w:t>
                  </w:r>
                </w:p>
              </w:tc>
              <w:tc>
                <w:tcPr>
                  <w:tcW w:w="299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164733E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_______________________</w:t>
                  </w:r>
                </w:p>
                <w:p w14:paraId="25A5D423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  <w:tr w:rsidR="00FA7630" w14:paraId="7B30211A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95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5FCC7CA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right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Подпись</w:t>
                  </w:r>
                </w:p>
              </w:tc>
              <w:tc>
                <w:tcPr>
                  <w:tcW w:w="333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D895D90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__________________________</w:t>
                  </w:r>
                </w:p>
              </w:tc>
              <w:tc>
                <w:tcPr>
                  <w:tcW w:w="299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9D7143C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  <w:tr w:rsidR="00FA7630" w14:paraId="6DBD5310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95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072E473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right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33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2B2C8F2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299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FD3DC75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</w:tbl>
          <w:p w14:paraId="13286F7F" w14:textId="77777777" w:rsidR="00FA7630" w:rsidRDefault="00FA7630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rPr>
                <w:rFonts w:ascii="Liberation Serif" w:eastAsia="Arial Unicode MS" w:hAnsi="Liberation Serif" w:cs="Liberation Serif"/>
                <w:color w:val="000000"/>
                <w:szCs w:val="28"/>
              </w:rPr>
            </w:pPr>
          </w:p>
        </w:tc>
      </w:tr>
    </w:tbl>
    <w:p w14:paraId="62671FF6" w14:textId="77777777" w:rsidR="00000000" w:rsidRDefault="00D43342">
      <w:pPr>
        <w:sectPr w:rsidR="00000000">
          <w:pgSz w:w="11906" w:h="16838"/>
          <w:pgMar w:top="1134" w:right="850" w:bottom="1134" w:left="1701" w:header="720" w:footer="720" w:gutter="0"/>
          <w:cols w:space="720"/>
        </w:sectPr>
      </w:pPr>
    </w:p>
    <w:p w14:paraId="294216AE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ind w:left="6521"/>
        <w:jc w:val="right"/>
        <w:rPr>
          <w:rFonts w:ascii="Liberation Serif" w:eastAsia="Calibri" w:hAnsi="Liberation Serif" w:cs="Liberation Serif"/>
          <w:color w:val="000000"/>
          <w:szCs w:val="28"/>
        </w:rPr>
      </w:pPr>
      <w:r>
        <w:rPr>
          <w:rFonts w:ascii="Liberation Serif" w:eastAsia="Calibri" w:hAnsi="Liberation Serif" w:cs="Liberation Serif"/>
          <w:color w:val="000000"/>
          <w:szCs w:val="28"/>
        </w:rPr>
        <w:t xml:space="preserve">Форма № 8 </w:t>
      </w:r>
    </w:p>
    <w:p w14:paraId="676CE3C8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Calibri" w:hAnsi="Liberation Serif" w:cs="Liberation Serif"/>
          <w:smallCaps/>
          <w:color w:val="000000"/>
          <w:szCs w:val="28"/>
        </w:rPr>
      </w:pPr>
    </w:p>
    <w:p w14:paraId="576B4FF0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</w:pPr>
      <w:r>
        <w:rPr>
          <w:rFonts w:ascii="Liberation Serif" w:eastAsia="Calibri" w:hAnsi="Liberation Serif" w:cs="Liberation Serif"/>
          <w:smallCaps/>
          <w:color w:val="000000"/>
          <w:szCs w:val="28"/>
        </w:rPr>
        <w:t xml:space="preserve">ЗАЯВЛЕНИЕ </w:t>
      </w:r>
      <w:r>
        <w:rPr>
          <w:rFonts w:ascii="Liberation Serif" w:eastAsia="Calibri" w:hAnsi="Liberation Serif" w:cs="Liberation Serif"/>
          <w:caps/>
          <w:color w:val="000000"/>
          <w:szCs w:val="28"/>
        </w:rPr>
        <w:t xml:space="preserve">Об изменении сведений, содержащихся в реестре получателей СОЦИАЛЬНОГО СЕРТИФИКАТА </w:t>
      </w:r>
      <w:r>
        <w:rPr>
          <w:rFonts w:ascii="Liberation Serif" w:eastAsia="Calibri" w:hAnsi="Liberation Serif" w:cs="Liberation Serif"/>
          <w:smallCaps/>
          <w:color w:val="000000"/>
          <w:szCs w:val="28"/>
        </w:rPr>
        <w:t>(ПОДАВАЕМОЕ ПОТРЕБИТЕЛЕМ)</w:t>
      </w:r>
    </w:p>
    <w:p w14:paraId="4AE693B0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ind w:firstLine="709"/>
        <w:jc w:val="center"/>
        <w:rPr>
          <w:rFonts w:ascii="Liberation Serif" w:eastAsia="Calibri" w:hAnsi="Liberation Serif" w:cs="Liberation Serif"/>
          <w:smallCaps/>
          <w:color w:val="000000"/>
          <w:szCs w:val="28"/>
        </w:rPr>
      </w:pPr>
    </w:p>
    <w:p w14:paraId="0ABC9730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Я, __________________________________________________________________________, </w:t>
      </w:r>
    </w:p>
    <w:p w14:paraId="0000D486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Arial Unicode MS" w:hAnsi="Liberation Serif" w:cs="Liberation Serif"/>
          <w:color w:val="000000"/>
          <w:sz w:val="20"/>
          <w:szCs w:val="20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 w:val="20"/>
          <w:szCs w:val="20"/>
          <w:shd w:val="clear" w:color="auto" w:fill="FFFFFF"/>
        </w:rPr>
        <w:t>(Ф.И.О. (при наличии)</w:t>
      </w:r>
    </w:p>
    <w:p w14:paraId="3AE5C21E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Дата рождения ___/___/___________</w:t>
      </w:r>
    </w:p>
    <w:p w14:paraId="1B54BD89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spacing w:before="120"/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Номер СНИЛС ______________________________________________________________ прошу изменить сле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дующие включенные в реестр получателей социального сертификата сведения:</w:t>
      </w:r>
    </w:p>
    <w:p w14:paraId="1CF800B8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_____________________________________________________________________________</w:t>
      </w:r>
    </w:p>
    <w:p w14:paraId="71406569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Arial Unicode MS" w:hAnsi="Liberation Serif" w:cs="Liberation Serif"/>
          <w:color w:val="000000"/>
          <w:sz w:val="20"/>
          <w:szCs w:val="20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 w:val="20"/>
          <w:szCs w:val="20"/>
          <w:shd w:val="clear" w:color="auto" w:fill="FFFFFF"/>
        </w:rPr>
        <w:t>(указываются сведения, подлежащие изменению)</w:t>
      </w:r>
    </w:p>
    <w:p w14:paraId="4E7F73CA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__________________________________________________________________________________________________________________________________________________________</w:t>
      </w:r>
    </w:p>
    <w:p w14:paraId="0A89F5F6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69AD8F38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Причиной изменения указанных выше сведений является ________________________________________________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_____________________________</w:t>
      </w:r>
    </w:p>
    <w:p w14:paraId="425C41AB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</w:pPr>
      <w:r>
        <w:rPr>
          <w:rFonts w:ascii="Liberation Serif" w:eastAsia="Arial Unicode MS" w:hAnsi="Liberation Serif" w:cs="Liberation Serif"/>
          <w:color w:val="000000"/>
          <w:sz w:val="20"/>
          <w:szCs w:val="20"/>
          <w:shd w:val="clear" w:color="auto" w:fill="FFFFFF"/>
        </w:rPr>
        <w:t xml:space="preserve">(указываются причины изменения сведений, например: </w:t>
      </w:r>
      <w:r>
        <w:rPr>
          <w:rFonts w:ascii="Liberation Serif" w:eastAsia="Arial Unicode MS" w:hAnsi="Liberation Serif" w:cs="Liberation Serif"/>
          <w:i/>
          <w:iCs/>
          <w:color w:val="000000"/>
          <w:sz w:val="20"/>
          <w:szCs w:val="20"/>
          <w:shd w:val="clear" w:color="auto" w:fill="FFFFFF"/>
        </w:rPr>
        <w:t>получение/замена паспорта</w:t>
      </w:r>
      <w:r>
        <w:rPr>
          <w:rFonts w:ascii="Liberation Serif" w:eastAsia="Arial Unicode MS" w:hAnsi="Liberation Serif" w:cs="Liberation Serif"/>
          <w:color w:val="000000"/>
          <w:sz w:val="20"/>
          <w:szCs w:val="20"/>
          <w:shd w:val="clear" w:color="auto" w:fill="FFFFFF"/>
        </w:rPr>
        <w:t>)</w:t>
      </w:r>
    </w:p>
    <w:p w14:paraId="68500D4B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____________________________________________________________________________________________________________________________________________________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</w:t>
      </w:r>
    </w:p>
    <w:p w14:paraId="621ADDB8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3BB8D621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3CFB7440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897C42" wp14:editId="0370AB8D">
                <wp:simplePos x="0" y="0"/>
                <wp:positionH relativeFrom="column">
                  <wp:posOffset>9528</wp:posOffset>
                </wp:positionH>
                <wp:positionV relativeFrom="paragraph">
                  <wp:posOffset>28575</wp:posOffset>
                </wp:positionV>
                <wp:extent cx="161291" cy="142875"/>
                <wp:effectExtent l="0" t="0" r="10159" b="28575"/>
                <wp:wrapNone/>
                <wp:docPr id="12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1" cy="142875"/>
                        </a:xfrm>
                        <a:prstGeom prst="rect">
                          <a:avLst/>
                        </a:prstGeom>
                        <a:noFill/>
                        <a:ln w="19046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4DF184DF" id="Прямоугольник 9" o:spid="_x0000_s1026" style="position:absolute;margin-left:.75pt;margin-top:2.25pt;width:12.7pt;height:1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" filled="f" strokeweight=".52906mm">
                <v:textbox inset="0,0,0,0"/>
              </v:rect>
            </w:pict>
          </mc:Fallback>
        </mc:AlternateConten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ab/>
        <w:t>Настоящим подтверждаю, что я ознакомлен(а) с последствиями предоставления ложной информации и гарантирую достоверность предоставленных сведений.</w:t>
      </w:r>
    </w:p>
    <w:p w14:paraId="15A780F0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560A27D1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71F3DA" wp14:editId="72A4AB70">
                <wp:simplePos x="0" y="0"/>
                <wp:positionH relativeFrom="column">
                  <wp:posOffset>9528</wp:posOffset>
                </wp:positionH>
                <wp:positionV relativeFrom="paragraph">
                  <wp:posOffset>17145</wp:posOffset>
                </wp:positionV>
                <wp:extent cx="161291" cy="142875"/>
                <wp:effectExtent l="0" t="0" r="10159" b="28575"/>
                <wp:wrapNone/>
                <wp:docPr id="13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1" cy="142875"/>
                        </a:xfrm>
                        <a:prstGeom prst="rect">
                          <a:avLst/>
                        </a:prstGeom>
                        <a:noFill/>
                        <a:ln w="19046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2B36C02" id="Прямоугольник 10" o:spid="_x0000_s1026" style="position:absolute;margin-left:.75pt;margin-top:1.35pt;width:12.7pt;height:11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" filled="f" strokeweight=".52906mm">
                <v:textbox inset="0,0,0,0"/>
              </v:rect>
            </w:pict>
          </mc:Fallback>
        </mc:AlternateConten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ab/>
        <w:t xml:space="preserve">Настоящим подтверждаю, что я ознакомлен(а) с Правилами формирования в электронном виде 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социальных сертификатов на получение муниципальной услуги в социальной сфере «Реализация дополнительных общеразвивающих программ» и реестра их получателей и обязуюсь соблюдать положения указанных Правил.</w:t>
      </w:r>
    </w:p>
    <w:p w14:paraId="5EA65258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</w:pPr>
    </w:p>
    <w:p w14:paraId="2DB1D682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color w:val="000000"/>
          <w:szCs w:val="28"/>
        </w:rPr>
        <w:t xml:space="preserve">«____»    ____________ 20__ года                   </w:t>
      </w:r>
      <w:r>
        <w:rPr>
          <w:rFonts w:ascii="Liberation Serif" w:eastAsia="Arial Unicode MS" w:hAnsi="Liberation Serif" w:cs="Liberation Serif"/>
          <w:color w:val="000000"/>
          <w:szCs w:val="28"/>
        </w:rPr>
        <w:t xml:space="preserve">  __________________/___________________/ </w:t>
      </w:r>
    </w:p>
    <w:p w14:paraId="1A7EF938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i/>
          <w:color w:val="000000"/>
          <w:sz w:val="2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i/>
          <w:color w:val="000000"/>
          <w:sz w:val="20"/>
          <w:szCs w:val="28"/>
          <w:shd w:val="clear" w:color="auto" w:fill="FFFFFF"/>
        </w:rPr>
        <w:t xml:space="preserve">                                                                                                       подпись                         расшифровка</w:t>
      </w:r>
    </w:p>
    <w:p w14:paraId="142B9178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66785DF1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Для отметок учреждения, принявшего заявление</w:t>
      </w:r>
    </w:p>
    <w:tbl>
      <w:tblPr>
        <w:tblW w:w="9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45"/>
      </w:tblGrid>
      <w:tr w:rsidR="00FA7630" w14:paraId="769C7845" w14:textId="77777777">
        <w:tblPrEx>
          <w:tblCellMar>
            <w:top w:w="0" w:type="dxa"/>
            <w:bottom w:w="0" w:type="dxa"/>
          </w:tblCellMar>
        </w:tblPrEx>
        <w:tc>
          <w:tcPr>
            <w:tcW w:w="9345" w:type="dxa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8CCFB" w14:textId="77777777" w:rsidR="00FA7630" w:rsidRDefault="00D43342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tabs>
                <w:tab w:val="left" w:pos="0"/>
              </w:tabs>
              <w:jc w:val="center"/>
              <w:rPr>
                <w:rFonts w:ascii="Liberation Serif" w:eastAsia="Arial Unicode MS" w:hAnsi="Liberation Serif" w:cs="Liberation Serif"/>
                <w:color w:val="000000"/>
                <w:szCs w:val="28"/>
                <w:shd w:val="clear" w:color="auto" w:fill="FFFFFF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szCs w:val="28"/>
                <w:shd w:val="clear" w:color="auto" w:fill="FFFFFF"/>
              </w:rPr>
              <w:t xml:space="preserve">Заявление </w:t>
            </w:r>
            <w:r>
              <w:rPr>
                <w:rFonts w:ascii="Liberation Serif" w:eastAsia="Arial Unicode MS" w:hAnsi="Liberation Serif" w:cs="Liberation Serif"/>
                <w:color w:val="000000"/>
                <w:szCs w:val="28"/>
                <w:shd w:val="clear" w:color="auto" w:fill="FFFFFF"/>
              </w:rPr>
              <w:t>принял</w:t>
            </w:r>
          </w:p>
        </w:tc>
      </w:tr>
      <w:tr w:rsidR="00FA7630" w14:paraId="1697BFB2" w14:textId="77777777">
        <w:tblPrEx>
          <w:tblCellMar>
            <w:top w:w="0" w:type="dxa"/>
            <w:bottom w:w="0" w:type="dxa"/>
          </w:tblCellMar>
        </w:tblPrEx>
        <w:tc>
          <w:tcPr>
            <w:tcW w:w="9345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EED05" w14:textId="77777777" w:rsidR="00FA7630" w:rsidRDefault="00FA7630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tabs>
                <w:tab w:val="left" w:pos="0"/>
              </w:tabs>
              <w:jc w:val="both"/>
              <w:rPr>
                <w:rFonts w:ascii="Liberation Serif" w:eastAsia="Arial Unicode MS" w:hAnsi="Liberation Serif" w:cs="Liberation Serif"/>
                <w:color w:val="000000"/>
                <w:szCs w:val="28"/>
                <w:shd w:val="clear" w:color="auto" w:fill="FFFFFF"/>
              </w:rPr>
            </w:pPr>
          </w:p>
        </w:tc>
      </w:tr>
      <w:tr w:rsidR="00FA7630" w14:paraId="6C050A98" w14:textId="77777777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9345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9129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784"/>
              <w:gridCol w:w="3456"/>
              <w:gridCol w:w="2889"/>
            </w:tblGrid>
            <w:tr w:rsidR="00FA7630" w14:paraId="403FF5F7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8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6A1D246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  <w:t>Организация</w:t>
                  </w:r>
                </w:p>
                <w:p w14:paraId="190CB3A1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45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753E60E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  <w:t>Должность</w:t>
                  </w:r>
                </w:p>
                <w:p w14:paraId="08AD7444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2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1520BA1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  <w:t>Фамилия ИО</w:t>
                  </w:r>
                </w:p>
                <w:p w14:paraId="4394D86F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  <w:tr w:rsidR="00FA7630" w14:paraId="0FF460F7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8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0CBC94A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</w:t>
                  </w:r>
                </w:p>
                <w:p w14:paraId="54F5FD70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45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C089EB4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________________________</w:t>
                  </w:r>
                </w:p>
              </w:tc>
              <w:tc>
                <w:tcPr>
                  <w:tcW w:w="2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1BD6A9B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______________________</w:t>
                  </w:r>
                </w:p>
                <w:p w14:paraId="0AAFA908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  <w:tr w:rsidR="00FA7630" w14:paraId="334C91FA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8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D389B07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right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Подпись</w:t>
                  </w:r>
                </w:p>
              </w:tc>
              <w:tc>
                <w:tcPr>
                  <w:tcW w:w="345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FA03754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___________________________</w:t>
                  </w:r>
                </w:p>
              </w:tc>
              <w:tc>
                <w:tcPr>
                  <w:tcW w:w="2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0777EE9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  <w:tr w:rsidR="00FA7630" w14:paraId="1529B31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8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B88FBDD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right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45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133112B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2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F268E30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</w:tbl>
          <w:p w14:paraId="7BC913AF" w14:textId="77777777" w:rsidR="00FA7630" w:rsidRDefault="00FA7630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rPr>
                <w:rFonts w:ascii="Liberation Serif" w:eastAsia="Arial Unicode MS" w:hAnsi="Liberation Serif" w:cs="Liberation Serif"/>
                <w:color w:val="000000"/>
                <w:szCs w:val="28"/>
              </w:rPr>
            </w:pPr>
          </w:p>
        </w:tc>
      </w:tr>
    </w:tbl>
    <w:p w14:paraId="18746A53" w14:textId="77777777" w:rsidR="00000000" w:rsidRDefault="00D43342">
      <w:pPr>
        <w:sectPr w:rsidR="00000000">
          <w:pgSz w:w="11906" w:h="16838"/>
          <w:pgMar w:top="1134" w:right="850" w:bottom="1134" w:left="1701" w:header="720" w:footer="720" w:gutter="0"/>
          <w:cols w:space="720"/>
        </w:sectPr>
      </w:pPr>
    </w:p>
    <w:p w14:paraId="451FA46E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ind w:left="6521"/>
        <w:jc w:val="right"/>
        <w:rPr>
          <w:rFonts w:ascii="Liberation Serif" w:eastAsia="Calibri" w:hAnsi="Liberation Serif" w:cs="Liberation Serif"/>
          <w:color w:val="000000"/>
          <w:szCs w:val="28"/>
        </w:rPr>
      </w:pPr>
      <w:r>
        <w:rPr>
          <w:rFonts w:ascii="Liberation Serif" w:eastAsia="Calibri" w:hAnsi="Liberation Serif" w:cs="Liberation Serif"/>
          <w:color w:val="000000"/>
          <w:szCs w:val="28"/>
        </w:rPr>
        <w:t xml:space="preserve">Форма № 9 </w:t>
      </w:r>
    </w:p>
    <w:p w14:paraId="69F3E53A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Calibri" w:hAnsi="Liberation Serif" w:cs="Liberation Serif"/>
          <w:caps/>
          <w:color w:val="000000"/>
          <w:szCs w:val="28"/>
        </w:rPr>
      </w:pPr>
    </w:p>
    <w:p w14:paraId="4CADD708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</w:pPr>
      <w:r>
        <w:rPr>
          <w:rFonts w:ascii="Liberation Serif" w:eastAsia="Calibri" w:hAnsi="Liberation Serif" w:cs="Liberation Serif"/>
          <w:caps/>
          <w:color w:val="000000"/>
          <w:szCs w:val="28"/>
        </w:rPr>
        <w:t xml:space="preserve">ЗАЯВЛЕНИЕ Об исключении сведений из реестра получателей СОЦИАЛЬНОГО </w:t>
      </w:r>
      <w:r>
        <w:rPr>
          <w:rFonts w:ascii="Liberation Serif" w:eastAsia="Calibri" w:hAnsi="Liberation Serif" w:cs="Liberation Serif"/>
          <w:caps/>
          <w:color w:val="000000"/>
          <w:szCs w:val="28"/>
        </w:rPr>
        <w:t xml:space="preserve">СЕРТИФИКАТА </w:t>
      </w:r>
      <w:r>
        <w:rPr>
          <w:rFonts w:ascii="Liberation Serif" w:eastAsia="Calibri" w:hAnsi="Liberation Serif" w:cs="Liberation Serif"/>
          <w:smallCaps/>
          <w:color w:val="000000"/>
          <w:szCs w:val="28"/>
        </w:rPr>
        <w:t>(ПОДАВАЕМОЕ ЗАКОННЫМ ПРЕДСТАВИТЕЛЕМ ПОТРЕБИТЕЛЯ)</w:t>
      </w:r>
    </w:p>
    <w:p w14:paraId="441F3C80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ind w:firstLine="709"/>
        <w:jc w:val="center"/>
        <w:rPr>
          <w:rFonts w:ascii="Liberation Serif" w:eastAsia="Calibri" w:hAnsi="Liberation Serif" w:cs="Liberation Serif"/>
          <w:smallCaps/>
          <w:color w:val="000000"/>
          <w:sz w:val="20"/>
          <w:szCs w:val="28"/>
        </w:rPr>
      </w:pPr>
    </w:p>
    <w:p w14:paraId="7D60D83B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Я, ___________________________________________________________________________, </w:t>
      </w:r>
    </w:p>
    <w:p w14:paraId="0754588E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  <w:t>(Ф.И.О.)</w:t>
      </w:r>
    </w:p>
    <w:p w14:paraId="49D602A6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являющийся(щаяся) родителем (законным представителем):</w:t>
      </w:r>
    </w:p>
    <w:p w14:paraId="32306396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Фамилия, имя, отчество (при наличии) 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ребенка ___________________________________</w:t>
      </w:r>
    </w:p>
    <w:p w14:paraId="05693DB3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spacing w:before="120"/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_____________________________________________________________________________</w:t>
      </w:r>
    </w:p>
    <w:p w14:paraId="3170A517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spacing w:before="120"/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Дата рождения ребенка ___/___/___________</w:t>
      </w:r>
    </w:p>
    <w:p w14:paraId="497A2B83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spacing w:before="120"/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Номер СНИЛС ______________________________________________________________</w:t>
      </w:r>
    </w:p>
    <w:p w14:paraId="6EE4175B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прошу 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исключить сведения о моем ребенке, являющемся получателем социального сертификата, из реестра получателей социального сертификата.</w:t>
      </w:r>
    </w:p>
    <w:p w14:paraId="3F60E4EF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033B8DCE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51DF33" wp14:editId="09EC7695">
                <wp:simplePos x="0" y="0"/>
                <wp:positionH relativeFrom="column">
                  <wp:posOffset>9528</wp:posOffset>
                </wp:positionH>
                <wp:positionV relativeFrom="paragraph">
                  <wp:posOffset>28575</wp:posOffset>
                </wp:positionV>
                <wp:extent cx="161291" cy="142875"/>
                <wp:effectExtent l="0" t="0" r="10159" b="28575"/>
                <wp:wrapNone/>
                <wp:docPr id="14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1" cy="142875"/>
                        </a:xfrm>
                        <a:prstGeom prst="rect">
                          <a:avLst/>
                        </a:prstGeom>
                        <a:noFill/>
                        <a:ln w="19046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72BD1C53" id="Прямоугольник 11" o:spid="_x0000_s1026" style="position:absolute;margin-left:.75pt;margin-top:2.25pt;width:12.7pt;height:11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" filled="f" strokeweight=".52906mm">
                <v:textbox inset="0,0,0,0"/>
              </v:rect>
            </w:pict>
          </mc:Fallback>
        </mc:AlternateConten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ab/>
        <w:t>Настоящим подтверждаю, что я ознакомлен(а) с последствиями исключения сведений о получателе социального сертификата из рее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стра получателей социального сертификата, включая невозможность использования социального сертификата. </w:t>
      </w:r>
    </w:p>
    <w:p w14:paraId="1EBBB74F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22741045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</w:pPr>
    </w:p>
    <w:p w14:paraId="59A0E4E2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color w:val="000000"/>
          <w:szCs w:val="28"/>
        </w:rPr>
        <w:t xml:space="preserve">«____»    ____________ 20__ года                     __________________/___________________/ </w:t>
      </w:r>
    </w:p>
    <w:p w14:paraId="0C798653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i/>
          <w:color w:val="000000"/>
          <w:sz w:val="2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i/>
          <w:color w:val="000000"/>
          <w:sz w:val="20"/>
          <w:szCs w:val="28"/>
          <w:shd w:val="clear" w:color="auto" w:fill="FFFFFF"/>
        </w:rPr>
        <w:t xml:space="preserve">                                                                                                           подпись                         расшифровка</w:t>
      </w:r>
    </w:p>
    <w:p w14:paraId="2D22D7EC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2CC2544C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Для отметок учреждения, принявшего заявление</w:t>
      </w:r>
    </w:p>
    <w:tbl>
      <w:tblPr>
        <w:tblW w:w="9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45"/>
      </w:tblGrid>
      <w:tr w:rsidR="00FA7630" w14:paraId="545E6CC7" w14:textId="77777777">
        <w:tblPrEx>
          <w:tblCellMar>
            <w:top w:w="0" w:type="dxa"/>
            <w:bottom w:w="0" w:type="dxa"/>
          </w:tblCellMar>
        </w:tblPrEx>
        <w:tc>
          <w:tcPr>
            <w:tcW w:w="9345" w:type="dxa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8C01A" w14:textId="77777777" w:rsidR="00FA7630" w:rsidRDefault="00D43342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tabs>
                <w:tab w:val="left" w:pos="0"/>
              </w:tabs>
              <w:jc w:val="center"/>
              <w:rPr>
                <w:rFonts w:ascii="Liberation Serif" w:eastAsia="Arial Unicode MS" w:hAnsi="Liberation Serif" w:cs="Liberation Serif"/>
                <w:color w:val="000000"/>
                <w:szCs w:val="28"/>
                <w:shd w:val="clear" w:color="auto" w:fill="FFFFFF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szCs w:val="28"/>
                <w:shd w:val="clear" w:color="auto" w:fill="FFFFFF"/>
              </w:rPr>
              <w:t>Заявление принял</w:t>
            </w:r>
          </w:p>
        </w:tc>
      </w:tr>
      <w:tr w:rsidR="00FA7630" w14:paraId="56863732" w14:textId="77777777">
        <w:tblPrEx>
          <w:tblCellMar>
            <w:top w:w="0" w:type="dxa"/>
            <w:bottom w:w="0" w:type="dxa"/>
          </w:tblCellMar>
        </w:tblPrEx>
        <w:tc>
          <w:tcPr>
            <w:tcW w:w="9345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FE523" w14:textId="77777777" w:rsidR="00FA7630" w:rsidRDefault="00FA7630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tabs>
                <w:tab w:val="left" w:pos="0"/>
              </w:tabs>
              <w:jc w:val="both"/>
              <w:rPr>
                <w:rFonts w:ascii="Liberation Serif" w:eastAsia="Arial Unicode MS" w:hAnsi="Liberation Serif" w:cs="Liberation Serif"/>
                <w:color w:val="000000"/>
                <w:szCs w:val="28"/>
                <w:shd w:val="clear" w:color="auto" w:fill="FFFFFF"/>
              </w:rPr>
            </w:pPr>
          </w:p>
        </w:tc>
      </w:tr>
      <w:tr w:rsidR="00FA7630" w14:paraId="511BC756" w14:textId="77777777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9345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9129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784"/>
              <w:gridCol w:w="3456"/>
              <w:gridCol w:w="2889"/>
            </w:tblGrid>
            <w:tr w:rsidR="00FA7630" w14:paraId="12A689E6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8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6005DF1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  <w:t>Организация</w:t>
                  </w:r>
                </w:p>
                <w:p w14:paraId="0720CC28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45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044D9B3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  <w:t>Должность</w:t>
                  </w:r>
                </w:p>
                <w:p w14:paraId="3C606039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2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8584D63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  <w:t>Фамилия ИО</w:t>
                  </w:r>
                </w:p>
                <w:p w14:paraId="4E9DB145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  <w:tr w:rsidR="00FA7630" w14:paraId="7AE4CC8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8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A04EA43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</w:t>
                  </w:r>
                </w:p>
                <w:p w14:paraId="499BDE89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45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BB51192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________________________</w:t>
                  </w:r>
                </w:p>
              </w:tc>
              <w:tc>
                <w:tcPr>
                  <w:tcW w:w="2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C700C24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______________________</w:t>
                  </w:r>
                </w:p>
                <w:p w14:paraId="218EB5E5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  <w:tr w:rsidR="00FA7630" w14:paraId="51DBB608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8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68876E5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right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Подпись</w:t>
                  </w:r>
                </w:p>
              </w:tc>
              <w:tc>
                <w:tcPr>
                  <w:tcW w:w="345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C460D3A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___________________________</w:t>
                  </w:r>
                </w:p>
              </w:tc>
              <w:tc>
                <w:tcPr>
                  <w:tcW w:w="2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6764257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  <w:tr w:rsidR="00FA7630" w14:paraId="63B5528C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8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4E3341C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right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45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B5302E4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2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AA2D43F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</w:tbl>
          <w:p w14:paraId="3E2CA0A6" w14:textId="77777777" w:rsidR="00FA7630" w:rsidRDefault="00FA7630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rPr>
                <w:rFonts w:ascii="Liberation Serif" w:eastAsia="Arial Unicode MS" w:hAnsi="Liberation Serif" w:cs="Liberation Serif"/>
                <w:color w:val="000000"/>
                <w:szCs w:val="28"/>
              </w:rPr>
            </w:pPr>
          </w:p>
        </w:tc>
      </w:tr>
    </w:tbl>
    <w:p w14:paraId="31BB0F93" w14:textId="77777777" w:rsidR="00000000" w:rsidRDefault="00D43342">
      <w:pPr>
        <w:sectPr w:rsidR="00000000">
          <w:pgSz w:w="11906" w:h="16838"/>
          <w:pgMar w:top="1134" w:right="850" w:bottom="1134" w:left="1701" w:header="720" w:footer="720" w:gutter="0"/>
          <w:cols w:space="720"/>
        </w:sectPr>
      </w:pPr>
    </w:p>
    <w:p w14:paraId="7051525E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ind w:left="6521"/>
        <w:jc w:val="right"/>
        <w:rPr>
          <w:rFonts w:ascii="Liberation Serif" w:eastAsia="Calibri" w:hAnsi="Liberation Serif" w:cs="Liberation Serif"/>
          <w:color w:val="000000"/>
          <w:szCs w:val="28"/>
        </w:rPr>
      </w:pPr>
      <w:r>
        <w:rPr>
          <w:rFonts w:ascii="Liberation Serif" w:eastAsia="Calibri" w:hAnsi="Liberation Serif" w:cs="Liberation Serif"/>
          <w:color w:val="000000"/>
          <w:szCs w:val="28"/>
        </w:rPr>
        <w:t>Форма № 10</w:t>
      </w:r>
    </w:p>
    <w:p w14:paraId="7AD1C36D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Calibri" w:hAnsi="Liberation Serif" w:cs="Liberation Serif"/>
          <w:caps/>
          <w:color w:val="000000"/>
          <w:szCs w:val="28"/>
        </w:rPr>
      </w:pPr>
    </w:p>
    <w:p w14:paraId="5C43205C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</w:pPr>
      <w:r>
        <w:rPr>
          <w:rFonts w:ascii="Liberation Serif" w:eastAsia="Calibri" w:hAnsi="Liberation Serif" w:cs="Liberation Serif"/>
          <w:caps/>
          <w:color w:val="000000"/>
          <w:szCs w:val="28"/>
        </w:rPr>
        <w:t xml:space="preserve">ЗАЯВЛЕНИЕ Об исключении сведений из реестра получателей СОЦИАЛЬНОГО СЕРТИФИКАТА </w:t>
      </w:r>
      <w:r>
        <w:rPr>
          <w:rFonts w:ascii="Liberation Serif" w:eastAsia="Calibri" w:hAnsi="Liberation Serif" w:cs="Liberation Serif"/>
          <w:smallCaps/>
          <w:color w:val="000000"/>
          <w:szCs w:val="28"/>
        </w:rPr>
        <w:t>(ПОДАВАЕМОЕ ПОТРЕБИТЕЛЕМ)</w:t>
      </w:r>
    </w:p>
    <w:p w14:paraId="163D5BB1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ind w:firstLine="709"/>
        <w:jc w:val="center"/>
        <w:rPr>
          <w:rFonts w:ascii="Liberation Serif" w:eastAsia="Calibri" w:hAnsi="Liberation Serif" w:cs="Liberation Serif"/>
          <w:smallCaps/>
          <w:color w:val="000000"/>
          <w:szCs w:val="28"/>
        </w:rPr>
      </w:pPr>
    </w:p>
    <w:p w14:paraId="4AF348DA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Я, 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 xml:space="preserve">__________________________________________________________________________________, </w:t>
      </w:r>
    </w:p>
    <w:p w14:paraId="723EABD5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center"/>
        <w:rPr>
          <w:rFonts w:ascii="Liberation Serif" w:eastAsia="Arial Unicode MS" w:hAnsi="Liberation Serif" w:cs="Liberation Serif"/>
          <w:color w:val="000000"/>
          <w:sz w:val="20"/>
          <w:szCs w:val="20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 w:val="20"/>
          <w:szCs w:val="20"/>
          <w:shd w:val="clear" w:color="auto" w:fill="FFFFFF"/>
        </w:rPr>
        <w:t>(Ф.И.О. (при наличии)</w:t>
      </w:r>
    </w:p>
    <w:p w14:paraId="69530602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Дата рождения ___/___/___________</w:t>
      </w:r>
    </w:p>
    <w:p w14:paraId="311A6FD7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spacing w:before="120"/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Номер СНИЛС ____________________________________________________________________ прошу исключить сведения обо мне и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з реестра получателей социального сертификата.</w:t>
      </w:r>
    </w:p>
    <w:p w14:paraId="5E416145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0D3D8FED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8DD771" wp14:editId="0F8EF56D">
                <wp:simplePos x="0" y="0"/>
                <wp:positionH relativeFrom="column">
                  <wp:posOffset>9528</wp:posOffset>
                </wp:positionH>
                <wp:positionV relativeFrom="paragraph">
                  <wp:posOffset>28575</wp:posOffset>
                </wp:positionV>
                <wp:extent cx="161291" cy="142875"/>
                <wp:effectExtent l="0" t="0" r="10159" b="28575"/>
                <wp:wrapNone/>
                <wp:docPr id="15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1" cy="142875"/>
                        </a:xfrm>
                        <a:prstGeom prst="rect">
                          <a:avLst/>
                        </a:prstGeom>
                        <a:noFill/>
                        <a:ln w="19046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0CABEA99" id="Прямоугольник 13" o:spid="_x0000_s1026" style="position:absolute;margin-left:.75pt;margin-top:2.25pt;width:12.7pt;height:11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" filled="f" strokeweight=".52906mm">
                <v:textbox inset="0,0,0,0"/>
              </v:rect>
            </w:pict>
          </mc:Fallback>
        </mc:AlternateConten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ab/>
        <w:t xml:space="preserve">Настоящим подтверждаю, что я ознакомлен(а) с последствиями исключения сведений о получателе социального сертификата из реестра получателей социального сертификата, включая невозможность </w:t>
      </w: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использования социального сертификата.</w:t>
      </w:r>
    </w:p>
    <w:p w14:paraId="0DC7343E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2E2BEA64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 w:val="20"/>
          <w:szCs w:val="28"/>
          <w:shd w:val="clear" w:color="auto" w:fill="FFFFFF"/>
        </w:rPr>
      </w:pPr>
    </w:p>
    <w:p w14:paraId="65CBDD2F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</w:pPr>
      <w:r>
        <w:rPr>
          <w:rFonts w:ascii="Liberation Serif" w:eastAsia="Arial Unicode MS" w:hAnsi="Liberation Serif" w:cs="Liberation Serif"/>
          <w:color w:val="000000"/>
          <w:szCs w:val="28"/>
        </w:rPr>
        <w:t xml:space="preserve">«____»    ____________ 20__ года                     __________________/___________________/ </w:t>
      </w:r>
    </w:p>
    <w:p w14:paraId="58F152A0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i/>
          <w:color w:val="000000"/>
          <w:sz w:val="2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i/>
          <w:color w:val="000000"/>
          <w:sz w:val="20"/>
          <w:szCs w:val="28"/>
          <w:shd w:val="clear" w:color="auto" w:fill="FFFFFF"/>
        </w:rPr>
        <w:t xml:space="preserve">                                                                                                           подпись                         расшифровка</w:t>
      </w:r>
    </w:p>
    <w:p w14:paraId="3CFBBC4F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</w:p>
    <w:p w14:paraId="20740A07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0"/>
        </w:tabs>
        <w:jc w:val="both"/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</w:pPr>
      <w:r>
        <w:rPr>
          <w:rFonts w:ascii="Liberation Serif" w:eastAsia="Arial Unicode MS" w:hAnsi="Liberation Serif" w:cs="Liberation Serif"/>
          <w:color w:val="000000"/>
          <w:szCs w:val="28"/>
          <w:shd w:val="clear" w:color="auto" w:fill="FFFFFF"/>
        </w:rPr>
        <w:t>Для отметок учреждения, принявшего заявление</w:t>
      </w:r>
    </w:p>
    <w:tbl>
      <w:tblPr>
        <w:tblW w:w="950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04"/>
      </w:tblGrid>
      <w:tr w:rsidR="00FA7630" w14:paraId="18D02B8C" w14:textId="77777777">
        <w:tblPrEx>
          <w:tblCellMar>
            <w:top w:w="0" w:type="dxa"/>
            <w:bottom w:w="0" w:type="dxa"/>
          </w:tblCellMar>
        </w:tblPrEx>
        <w:tc>
          <w:tcPr>
            <w:tcW w:w="9504" w:type="dxa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17487" w14:textId="77777777" w:rsidR="00FA7630" w:rsidRDefault="00D43342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tabs>
                <w:tab w:val="left" w:pos="0"/>
              </w:tabs>
              <w:jc w:val="center"/>
              <w:rPr>
                <w:rFonts w:ascii="Liberation Serif" w:eastAsia="Arial Unicode MS" w:hAnsi="Liberation Serif" w:cs="Liberation Serif"/>
                <w:color w:val="000000"/>
                <w:szCs w:val="28"/>
                <w:shd w:val="clear" w:color="auto" w:fill="FFFFFF"/>
              </w:rPr>
            </w:pPr>
            <w:r>
              <w:rPr>
                <w:rFonts w:ascii="Liberation Serif" w:eastAsia="Arial Unicode MS" w:hAnsi="Liberation Serif" w:cs="Liberation Serif"/>
                <w:color w:val="000000"/>
                <w:szCs w:val="28"/>
                <w:shd w:val="clear" w:color="auto" w:fill="FFFFFF"/>
              </w:rPr>
              <w:t>Заявление принял</w:t>
            </w:r>
          </w:p>
        </w:tc>
      </w:tr>
      <w:tr w:rsidR="00FA7630" w14:paraId="38F86FC8" w14:textId="77777777">
        <w:tblPrEx>
          <w:tblCellMar>
            <w:top w:w="0" w:type="dxa"/>
            <w:bottom w:w="0" w:type="dxa"/>
          </w:tblCellMar>
        </w:tblPrEx>
        <w:tc>
          <w:tcPr>
            <w:tcW w:w="9504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35ECC" w14:textId="77777777" w:rsidR="00FA7630" w:rsidRDefault="00FA7630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tabs>
                <w:tab w:val="left" w:pos="0"/>
              </w:tabs>
              <w:jc w:val="both"/>
              <w:rPr>
                <w:rFonts w:ascii="Liberation Serif" w:eastAsia="Arial Unicode MS" w:hAnsi="Liberation Serif" w:cs="Liberation Serif"/>
                <w:color w:val="000000"/>
                <w:szCs w:val="28"/>
                <w:shd w:val="clear" w:color="auto" w:fill="FFFFFF"/>
              </w:rPr>
            </w:pPr>
          </w:p>
        </w:tc>
      </w:tr>
      <w:tr w:rsidR="00FA7630" w14:paraId="6EBBA0A1" w14:textId="77777777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9504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9288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736"/>
              <w:gridCol w:w="3456"/>
              <w:gridCol w:w="3096"/>
            </w:tblGrid>
            <w:tr w:rsidR="00FA7630" w14:paraId="5A38884B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3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DE523EC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  <w:t>Организация</w:t>
                  </w:r>
                </w:p>
                <w:p w14:paraId="4A9FED86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45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46810E2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  <w:t>Должность</w:t>
                  </w:r>
                </w:p>
                <w:p w14:paraId="575C9AD2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09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6AC59B6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  <w:t>Фамилия ИО</w:t>
                  </w:r>
                </w:p>
                <w:p w14:paraId="6CFA5269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center"/>
                    <w:rPr>
                      <w:rFonts w:ascii="Liberation Serif" w:eastAsia="Arial Unicode MS" w:hAnsi="Liberation Serif" w:cs="Liberation Serif"/>
                      <w:b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  <w:tr w:rsidR="00FA7630" w14:paraId="6944FD99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3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5D192B7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</w:t>
                  </w:r>
                </w:p>
                <w:p w14:paraId="13F65EC9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45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D9EF280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________________________</w:t>
                  </w:r>
                </w:p>
              </w:tc>
              <w:tc>
                <w:tcPr>
                  <w:tcW w:w="309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5C9FC29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________________________</w:t>
                  </w:r>
                </w:p>
                <w:p w14:paraId="30DB547D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  <w:tr w:rsidR="00FA7630" w14:paraId="19103CCB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3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6C1CDA5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right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Подпись</w:t>
                  </w:r>
                </w:p>
              </w:tc>
              <w:tc>
                <w:tcPr>
                  <w:tcW w:w="345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3FAFE79" w14:textId="77777777" w:rsidR="00FA7630" w:rsidRDefault="00D43342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  <w:r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  <w:t>___________________________</w:t>
                  </w:r>
                </w:p>
              </w:tc>
              <w:tc>
                <w:tcPr>
                  <w:tcW w:w="309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F011F07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  <w:tr w:rsidR="00FA7630" w14:paraId="5FBF0AAE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3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EF8E4EE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right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45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D73463E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309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A5A92D0" w14:textId="77777777" w:rsidR="00FA7630" w:rsidRDefault="00FA7630">
                  <w:pPr>
                    <w:pBdr>
                      <w:top w:val="single" w:sz="2" w:space="31" w:color="FFFFFF" w:shadow="1"/>
                      <w:left w:val="single" w:sz="2" w:space="31" w:color="FFFFFF" w:shadow="1"/>
                      <w:bottom w:val="single" w:sz="2" w:space="31" w:color="FFFFFF" w:shadow="1"/>
                      <w:right w:val="single" w:sz="2" w:space="31" w:color="FFFFFF" w:shadow="1"/>
                    </w:pBdr>
                    <w:tabs>
                      <w:tab w:val="left" w:pos="0"/>
                    </w:tabs>
                    <w:jc w:val="both"/>
                    <w:rPr>
                      <w:rFonts w:ascii="Liberation Serif" w:eastAsia="Arial Unicode MS" w:hAnsi="Liberation Serif" w:cs="Liberation Serif"/>
                      <w:color w:val="000000"/>
                      <w:szCs w:val="28"/>
                      <w:shd w:val="clear" w:color="auto" w:fill="FFFFFF"/>
                    </w:rPr>
                  </w:pPr>
                </w:p>
              </w:tc>
            </w:tr>
          </w:tbl>
          <w:p w14:paraId="3F099C3D" w14:textId="77777777" w:rsidR="00FA7630" w:rsidRDefault="00FA7630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rPr>
                <w:rFonts w:ascii="Liberation Serif" w:eastAsia="Arial Unicode MS" w:hAnsi="Liberation Serif" w:cs="Liberation Serif"/>
                <w:color w:val="000000"/>
                <w:szCs w:val="28"/>
              </w:rPr>
            </w:pPr>
          </w:p>
        </w:tc>
      </w:tr>
    </w:tbl>
    <w:p w14:paraId="2F0E43D7" w14:textId="77777777" w:rsidR="00FA7630" w:rsidRDefault="00FA7630">
      <w:pPr>
        <w:tabs>
          <w:tab w:val="left" w:pos="0"/>
        </w:tabs>
        <w:jc w:val="center"/>
        <w:rPr>
          <w:rFonts w:ascii="Liberation Serif" w:eastAsia="Calibri" w:hAnsi="Liberation Serif" w:cs="Liberation Serif"/>
          <w:smallCaps/>
          <w:szCs w:val="28"/>
        </w:rPr>
      </w:pPr>
    </w:p>
    <w:p w14:paraId="514D529D" w14:textId="77777777" w:rsidR="00FA7630" w:rsidRDefault="00FA7630">
      <w:pPr>
        <w:pageBreakBefore/>
        <w:suppressAutoHyphens w:val="0"/>
        <w:rPr>
          <w:rFonts w:ascii="Liberation Serif" w:eastAsia="Calibri" w:hAnsi="Liberation Serif" w:cs="Liberation Serif"/>
          <w:smallCaps/>
          <w:szCs w:val="28"/>
        </w:rPr>
      </w:pPr>
    </w:p>
    <w:p w14:paraId="1E674421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ind w:left="5103"/>
        <w:rPr>
          <w:rFonts w:ascii="Liberation Serif" w:eastAsia="Calibri" w:hAnsi="Liberation Serif" w:cs="Liberation Serif"/>
          <w:color w:val="000000"/>
          <w:sz w:val="28"/>
          <w:szCs w:val="28"/>
        </w:rPr>
      </w:pPr>
      <w:r>
        <w:rPr>
          <w:rFonts w:ascii="Liberation Serif" w:eastAsia="Calibri" w:hAnsi="Liberation Serif" w:cs="Liberation Serif"/>
          <w:color w:val="000000"/>
          <w:sz w:val="28"/>
          <w:szCs w:val="28"/>
        </w:rPr>
        <w:t>УТВЕРЖДЕНА</w:t>
      </w:r>
    </w:p>
    <w:p w14:paraId="7AAD5976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ind w:left="5103"/>
        <w:rPr>
          <w:rFonts w:ascii="Liberation Serif" w:eastAsia="Calibri" w:hAnsi="Liberation Serif" w:cs="Liberation Serif"/>
          <w:color w:val="000000"/>
          <w:sz w:val="28"/>
          <w:szCs w:val="28"/>
        </w:rPr>
      </w:pPr>
      <w:r>
        <w:rPr>
          <w:rFonts w:ascii="Liberation Serif" w:eastAsia="Calibri" w:hAnsi="Liberation Serif" w:cs="Liberation Serif"/>
          <w:color w:val="000000"/>
          <w:sz w:val="28"/>
          <w:szCs w:val="28"/>
        </w:rPr>
        <w:t>постановлением Администрации</w:t>
      </w:r>
    </w:p>
    <w:p w14:paraId="674DFBE6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ind w:left="5103"/>
        <w:rPr>
          <w:rFonts w:ascii="Liberation Serif" w:eastAsia="Calibri" w:hAnsi="Liberation Serif" w:cs="Liberation Serif"/>
          <w:color w:val="000000"/>
          <w:sz w:val="28"/>
          <w:szCs w:val="28"/>
        </w:rPr>
      </w:pPr>
      <w:r>
        <w:rPr>
          <w:rFonts w:ascii="Liberation Serif" w:eastAsia="Calibri" w:hAnsi="Liberation Serif" w:cs="Liberation Serif"/>
          <w:color w:val="000000"/>
          <w:sz w:val="28"/>
          <w:szCs w:val="28"/>
        </w:rPr>
        <w:t>городского округа Верхняя Пышма</w:t>
      </w:r>
    </w:p>
    <w:p w14:paraId="35C5A675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ind w:left="5103"/>
        <w:rPr>
          <w:rFonts w:ascii="Liberation Serif" w:eastAsia="Calibri" w:hAnsi="Liberation Serif" w:cs="Liberation Serif"/>
          <w:color w:val="000000"/>
          <w:sz w:val="28"/>
          <w:szCs w:val="28"/>
        </w:rPr>
      </w:pPr>
      <w:r>
        <w:rPr>
          <w:rFonts w:ascii="Liberation Serif" w:eastAsia="Calibri" w:hAnsi="Liberation Serif" w:cs="Liberation Serif"/>
          <w:color w:val="000000"/>
          <w:sz w:val="28"/>
          <w:szCs w:val="28"/>
        </w:rPr>
        <w:t>от __03.07.2026_ № __993____</w:t>
      </w:r>
    </w:p>
    <w:p w14:paraId="7A8FB2AA" w14:textId="77777777" w:rsidR="00FA7630" w:rsidRDefault="00FA7630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ind w:left="5103"/>
        <w:rPr>
          <w:rFonts w:ascii="Liberation Serif" w:eastAsia="Calibri" w:hAnsi="Liberation Serif" w:cs="Liberation Serif"/>
          <w:color w:val="000000"/>
          <w:szCs w:val="28"/>
        </w:rPr>
      </w:pPr>
    </w:p>
    <w:p w14:paraId="75C60DA1" w14:textId="77777777" w:rsidR="00FA7630" w:rsidRDefault="00D4334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jc w:val="center"/>
        <w:rPr>
          <w:rFonts w:ascii="Liberation Serif" w:hAnsi="Liberation Serif" w:cs="Liberation Serif"/>
          <w:b/>
          <w:bCs/>
          <w:caps/>
          <w:sz w:val="28"/>
          <w:szCs w:val="28"/>
        </w:rPr>
      </w:pPr>
      <w:r>
        <w:rPr>
          <w:rFonts w:ascii="Liberation Serif" w:hAnsi="Liberation Serif" w:cs="Liberation Serif"/>
          <w:b/>
          <w:bCs/>
          <w:caps/>
          <w:sz w:val="28"/>
          <w:szCs w:val="28"/>
        </w:rPr>
        <w:t xml:space="preserve">ТИПОВАЯ ФормА </w:t>
      </w:r>
    </w:p>
    <w:p w14:paraId="4A05CCA7" w14:textId="77777777" w:rsidR="00FA7630" w:rsidRDefault="00D43342">
      <w:pPr>
        <w:tabs>
          <w:tab w:val="left" w:pos="0"/>
        </w:tabs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договора об </w:t>
      </w:r>
      <w:r>
        <w:rPr>
          <w:rFonts w:ascii="Liberation Serif" w:hAnsi="Liberation Serif" w:cs="Liberation Serif"/>
          <w:b/>
          <w:bCs/>
          <w:sz w:val="28"/>
          <w:szCs w:val="28"/>
        </w:rPr>
        <w:t>оказании муниципальных услуг в социальной сфере</w:t>
      </w:r>
    </w:p>
    <w:p w14:paraId="5B89038D" w14:textId="77777777" w:rsidR="00FA7630" w:rsidRDefault="00FA7630">
      <w:pPr>
        <w:tabs>
          <w:tab w:val="left" w:pos="0"/>
        </w:tabs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325A0CBE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Договор</w:t>
      </w:r>
    </w:p>
    <w:p w14:paraId="43A7AAAB" w14:textId="77777777" w:rsidR="00FA7630" w:rsidRDefault="00D43342">
      <w:pPr>
        <w:widowControl w:val="0"/>
        <w:autoSpaceDE w:val="0"/>
        <w:jc w:val="center"/>
      </w:pPr>
      <w:r>
        <w:rPr>
          <w:rFonts w:ascii="Liberation Serif" w:hAnsi="Liberation Serif" w:cs="Liberation Serif"/>
        </w:rPr>
        <w:t>об оказании муниципальных услуг в социальной сфере</w:t>
      </w:r>
    </w:p>
    <w:p w14:paraId="124B2D34" w14:textId="77777777" w:rsidR="00FA7630" w:rsidRDefault="00FA7630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</w:p>
    <w:p w14:paraId="6911D784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г. ________________________________</w:t>
      </w:r>
    </w:p>
    <w:p w14:paraId="6C85C28F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>(место заключения договора)</w:t>
      </w:r>
    </w:p>
    <w:p w14:paraId="6285DF75" w14:textId="77777777" w:rsidR="00FA7630" w:rsidRDefault="00FA7630">
      <w:pPr>
        <w:widowControl w:val="0"/>
        <w:autoSpaceDE w:val="0"/>
        <w:jc w:val="both"/>
        <w:rPr>
          <w:rFonts w:ascii="Liberation Serif" w:hAnsi="Liberation Serif" w:cs="Liberation Serif"/>
        </w:rPr>
      </w:pPr>
    </w:p>
    <w:p w14:paraId="44DA80EB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«__» _________________ 20__ г.                                                    </w:t>
      </w:r>
      <w:r>
        <w:rPr>
          <w:rFonts w:ascii="Liberation Serif" w:hAnsi="Liberation Serif" w:cs="Liberation Serif"/>
        </w:rPr>
        <w:t xml:space="preserve">                 № ____________________</w:t>
      </w:r>
    </w:p>
    <w:p w14:paraId="0D90830D" w14:textId="77777777" w:rsidR="00FA7630" w:rsidRDefault="00D43342">
      <w:pPr>
        <w:widowControl w:val="0"/>
        <w:autoSpaceDE w:val="0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 xml:space="preserve">         (дата заключения договора)                                                                                                            (номер договора)</w:t>
      </w:r>
    </w:p>
    <w:p w14:paraId="7C004EBA" w14:textId="77777777" w:rsidR="00FA7630" w:rsidRDefault="00FA7630">
      <w:pPr>
        <w:widowControl w:val="0"/>
        <w:autoSpaceDE w:val="0"/>
        <w:jc w:val="both"/>
        <w:rPr>
          <w:rFonts w:ascii="Liberation Serif" w:hAnsi="Liberation Serif" w:cs="Liberation Serif"/>
        </w:rPr>
      </w:pPr>
    </w:p>
    <w:p w14:paraId="32D940F0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</w:t>
      </w:r>
      <w:r>
        <w:rPr>
          <w:rFonts w:ascii="Liberation Serif" w:hAnsi="Liberation Serif" w:cs="Liberation Serif"/>
        </w:rPr>
        <w:t>_____________________________,</w:t>
      </w:r>
    </w:p>
    <w:p w14:paraId="539D0B55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>(наименование юридического лица (за исключением федеральных государственных учреждений),фамилия, имя отчество (при наличии) индивидуального предпринимателя или физического лица)</w:t>
      </w:r>
    </w:p>
    <w:p w14:paraId="4AC8950B" w14:textId="77777777" w:rsidR="00FA7630" w:rsidRDefault="00FA7630">
      <w:pPr>
        <w:widowControl w:val="0"/>
        <w:autoSpaceDE w:val="0"/>
        <w:jc w:val="center"/>
        <w:rPr>
          <w:rFonts w:ascii="Liberation Serif" w:hAnsi="Liberation Serif" w:cs="Liberation Serif"/>
          <w:sz w:val="20"/>
        </w:rPr>
      </w:pPr>
    </w:p>
    <w:p w14:paraId="0C0AA6AF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именуемый(ая) в дальнейшем «Исполнитель услуг»</w:t>
      </w:r>
      <w:r>
        <w:rPr>
          <w:rFonts w:ascii="Liberation Serif" w:hAnsi="Liberation Serif" w:cs="Liberation Serif"/>
        </w:rPr>
        <w:t>, в лице</w:t>
      </w:r>
    </w:p>
    <w:p w14:paraId="0FA93954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____________________________________________________________________________________,</w:t>
      </w:r>
    </w:p>
    <w:p w14:paraId="6A09165E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>(наименование должности, а также фамилия, имя, отчество (при наличии) лица, представляющего Исполнителя услуг, или уполномоченного им лица)</w:t>
      </w:r>
    </w:p>
    <w:p w14:paraId="79ABFF98" w14:textId="77777777" w:rsidR="00FA7630" w:rsidRDefault="00FA7630">
      <w:pPr>
        <w:widowControl w:val="0"/>
        <w:autoSpaceDE w:val="0"/>
        <w:jc w:val="center"/>
        <w:rPr>
          <w:rFonts w:ascii="Liberation Serif" w:hAnsi="Liberation Serif" w:cs="Liberation Serif"/>
        </w:rPr>
      </w:pPr>
    </w:p>
    <w:p w14:paraId="56795630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действующего на осно</w:t>
      </w:r>
      <w:r>
        <w:rPr>
          <w:rFonts w:ascii="Liberation Serif" w:hAnsi="Liberation Serif" w:cs="Liberation Serif"/>
        </w:rPr>
        <w:t>вании ____________________________________________________________</w:t>
      </w:r>
    </w:p>
    <w:p w14:paraId="07EC65E7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____________________________________________________________________________________,</w:t>
      </w:r>
    </w:p>
    <w:p w14:paraId="130E0911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 xml:space="preserve">(реквизиты учредительного документа юридического лица, свидетельства о государственной </w:t>
      </w:r>
      <w:r>
        <w:rPr>
          <w:rFonts w:ascii="Liberation Serif" w:hAnsi="Liberation Serif" w:cs="Liberation Serif"/>
          <w:sz w:val="20"/>
        </w:rPr>
        <w:t>регистрации индивидуального предпринимателя или иной документ, удостоверяющий полномочия)</w:t>
      </w:r>
    </w:p>
    <w:p w14:paraId="1C7E82DB" w14:textId="77777777" w:rsidR="00FA7630" w:rsidRDefault="00FA7630">
      <w:pPr>
        <w:widowControl w:val="0"/>
        <w:autoSpaceDE w:val="0"/>
        <w:jc w:val="center"/>
        <w:rPr>
          <w:rFonts w:ascii="Liberation Serif" w:hAnsi="Liberation Serif" w:cs="Liberation Serif"/>
        </w:rPr>
      </w:pPr>
    </w:p>
    <w:p w14:paraId="3C6ECF72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 одной стороны, и ___________________________________________________________________,</w:t>
      </w:r>
    </w:p>
    <w:p w14:paraId="021911A0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>(фамилия, имя, отчество (при наличии), наименование и реквизиты документа физ</w:t>
      </w:r>
      <w:r>
        <w:rPr>
          <w:rFonts w:ascii="Liberation Serif" w:hAnsi="Liberation Serif" w:cs="Liberation Serif"/>
          <w:sz w:val="20"/>
        </w:rPr>
        <w:t>ического лица - потребителя государственных услуг в социальной сфере)</w:t>
      </w:r>
    </w:p>
    <w:p w14:paraId="16C5C600" w14:textId="77777777" w:rsidR="00FA7630" w:rsidRDefault="00FA7630">
      <w:pPr>
        <w:widowControl w:val="0"/>
        <w:autoSpaceDE w:val="0"/>
        <w:jc w:val="center"/>
        <w:rPr>
          <w:rFonts w:ascii="Liberation Serif" w:hAnsi="Liberation Serif" w:cs="Liberation Serif"/>
        </w:rPr>
      </w:pPr>
    </w:p>
    <w:p w14:paraId="3C499B2F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проживающий(ая) по адресу: ___________________________________________________________,</w:t>
      </w:r>
    </w:p>
    <w:p w14:paraId="6ED338DB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>(адрес места жительства физического лица - потребителя государственных услуг в социальной сфере)</w:t>
      </w:r>
    </w:p>
    <w:p w14:paraId="38392125" w14:textId="77777777" w:rsidR="00FA7630" w:rsidRDefault="00FA7630">
      <w:pPr>
        <w:widowControl w:val="0"/>
        <w:autoSpaceDE w:val="0"/>
        <w:jc w:val="both"/>
        <w:rPr>
          <w:rFonts w:ascii="Liberation Serif" w:hAnsi="Liberation Serif" w:cs="Liberation Serif"/>
        </w:rPr>
      </w:pPr>
    </w:p>
    <w:p w14:paraId="02B95E63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которому выдан социальный сертификат № ______________________________________________,</w:t>
      </w:r>
    </w:p>
    <w:p w14:paraId="1C66BC8E" w14:textId="77777777" w:rsidR="00FA7630" w:rsidRDefault="00FA7630">
      <w:pPr>
        <w:widowControl w:val="0"/>
        <w:autoSpaceDE w:val="0"/>
        <w:jc w:val="both"/>
        <w:rPr>
          <w:rFonts w:ascii="Liberation Serif" w:hAnsi="Liberation Serif" w:cs="Liberation Serif"/>
        </w:rPr>
      </w:pPr>
    </w:p>
    <w:p w14:paraId="2C5C5D18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____________________________________________________________________________________,</w:t>
      </w:r>
    </w:p>
    <w:p w14:paraId="6E6C3377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>(фамилия, имя, отчество (при наличии), наименование и реквизиты документа законно</w:t>
      </w:r>
      <w:r>
        <w:rPr>
          <w:rFonts w:ascii="Liberation Serif" w:hAnsi="Liberation Serif" w:cs="Liberation Serif"/>
          <w:sz w:val="20"/>
        </w:rPr>
        <w:t>го представителя Потребителя услуг)</w:t>
      </w:r>
    </w:p>
    <w:p w14:paraId="47FF3C97" w14:textId="77777777" w:rsidR="00FA7630" w:rsidRDefault="00FA7630">
      <w:pPr>
        <w:widowControl w:val="0"/>
        <w:autoSpaceDE w:val="0"/>
        <w:jc w:val="center"/>
        <w:rPr>
          <w:rFonts w:ascii="Liberation Serif" w:hAnsi="Liberation Serif" w:cs="Liberation Serif"/>
        </w:rPr>
      </w:pPr>
    </w:p>
    <w:p w14:paraId="25C4371D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именуемый(ая) в дальнейшем «Потребитель услуг», в лице__________________________________</w:t>
      </w:r>
    </w:p>
    <w:p w14:paraId="7383073C" w14:textId="77777777" w:rsidR="00FA7630" w:rsidRDefault="00FA7630">
      <w:pPr>
        <w:widowControl w:val="0"/>
        <w:autoSpaceDE w:val="0"/>
        <w:jc w:val="both"/>
        <w:rPr>
          <w:rFonts w:ascii="Liberation Serif" w:hAnsi="Liberation Serif" w:cs="Liberation Serif"/>
        </w:rPr>
      </w:pPr>
    </w:p>
    <w:p w14:paraId="04B96F61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действующего на основании пункта 1 статьи 26/28 ГК РФ ___________________________________</w:t>
      </w:r>
    </w:p>
    <w:p w14:paraId="58F282FA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</w:t>
      </w:r>
      <w:r>
        <w:rPr>
          <w:rFonts w:ascii="Liberation Serif" w:hAnsi="Liberation Serif" w:cs="Liberation Serif"/>
        </w:rPr>
        <w:t>_____________________________________________,</w:t>
      </w:r>
    </w:p>
    <w:p w14:paraId="6A978723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>(основание правомочия)</w:t>
      </w:r>
    </w:p>
    <w:p w14:paraId="52282D25" w14:textId="77777777" w:rsidR="00FA7630" w:rsidRDefault="00FA7630">
      <w:pPr>
        <w:widowControl w:val="0"/>
        <w:autoSpaceDE w:val="0"/>
        <w:jc w:val="center"/>
        <w:rPr>
          <w:rFonts w:ascii="Liberation Serif" w:hAnsi="Liberation Serif" w:cs="Liberation Serif"/>
          <w:sz w:val="20"/>
        </w:rPr>
      </w:pPr>
    </w:p>
    <w:p w14:paraId="6A58BFB4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проживающего по адресу: ______________________________________________________________</w:t>
      </w:r>
    </w:p>
    <w:p w14:paraId="69BF3F5E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>(указывается адрес места жительства законного представителя Потребителя услуг)</w:t>
      </w:r>
    </w:p>
    <w:p w14:paraId="68EEF753" w14:textId="77777777" w:rsidR="00FA7630" w:rsidRDefault="00FA7630">
      <w:pPr>
        <w:widowControl w:val="0"/>
        <w:autoSpaceDE w:val="0"/>
        <w:jc w:val="center"/>
        <w:rPr>
          <w:rFonts w:ascii="Liberation Serif" w:hAnsi="Liberation Serif" w:cs="Liberation Serif"/>
        </w:rPr>
      </w:pPr>
    </w:p>
    <w:p w14:paraId="329326DC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с другой стороны, </w:t>
      </w:r>
      <w:r>
        <w:rPr>
          <w:rFonts w:ascii="Liberation Serif" w:hAnsi="Liberation Serif" w:cs="Liberation Serif"/>
        </w:rPr>
        <w:t>далее именуемые «Стороны», заключили настоящий Договор о нижеследующем.</w:t>
      </w:r>
    </w:p>
    <w:p w14:paraId="52469B7D" w14:textId="77777777" w:rsidR="00FA7630" w:rsidRDefault="00FA7630">
      <w:pPr>
        <w:widowControl w:val="0"/>
        <w:autoSpaceDE w:val="0"/>
        <w:jc w:val="both"/>
        <w:rPr>
          <w:rFonts w:ascii="Liberation Serif" w:hAnsi="Liberation Serif" w:cs="Liberation Serif"/>
        </w:rPr>
      </w:pPr>
    </w:p>
    <w:p w14:paraId="79C7F4E1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I. Предмет Договора</w:t>
      </w:r>
    </w:p>
    <w:p w14:paraId="070A6037" w14:textId="77777777" w:rsidR="00FA7630" w:rsidRDefault="00FA7630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</w:p>
    <w:p w14:paraId="3419D6DA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1.1. Потребитель услуг получает, а Исполнитель услуг обязуется оказать муниципальную услугу в социальной сфере «Реализация дополнительных </w:t>
      </w:r>
      <w:r>
        <w:rPr>
          <w:rFonts w:ascii="Liberation Serif" w:hAnsi="Liberation Serif" w:cs="Liberation Serif"/>
        </w:rPr>
        <w:t>общеразвивающих программ» Потребителю услуг:</w:t>
      </w:r>
    </w:p>
    <w:p w14:paraId="5E543DDD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Наименование программы: _______________________________________________________</w:t>
      </w:r>
    </w:p>
    <w:p w14:paraId="60D62ADD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Форма обучения, вид, уровень и (или) направленность образовательной программы: </w:t>
      </w:r>
    </w:p>
    <w:p w14:paraId="1337497D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_____________________________________________________________________________________</w:t>
      </w:r>
    </w:p>
    <w:p w14:paraId="4B0AF4C9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Срок освоения образовательной программы на момент подписания Договора составляет: </w:t>
      </w:r>
    </w:p>
    <w:p w14:paraId="7E5D9B95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_____________________________________________________________________________________</w:t>
      </w:r>
    </w:p>
    <w:p w14:paraId="682697CA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</w:t>
      </w:r>
      <w:r>
        <w:rPr>
          <w:rFonts w:ascii="Liberation Serif" w:hAnsi="Liberation Serif" w:cs="Liberation Serif"/>
        </w:rPr>
        <w:t>рок обучения по индивидуальному учебному плану (при его наличии у Обучающегося), в том числе ускоренному обучению, составляет: ____________________________________________</w:t>
      </w:r>
    </w:p>
    <w:p w14:paraId="2B9A198B" w14:textId="77777777" w:rsidR="00FA7630" w:rsidRDefault="00D43342">
      <w:pPr>
        <w:widowControl w:val="0"/>
        <w:autoSpaceDE w:val="0"/>
        <w:ind w:firstLine="709"/>
        <w:jc w:val="both"/>
      </w:pPr>
      <w:r>
        <w:rPr>
          <w:rFonts w:ascii="Liberation Serif" w:hAnsi="Liberation Serif" w:cs="Liberation Serif"/>
        </w:rPr>
        <w:t>Дата начала обучения:</w:t>
      </w:r>
      <w:r>
        <w:t xml:space="preserve"> </w:t>
      </w:r>
      <w:r>
        <w:rPr>
          <w:rFonts w:ascii="Liberation Serif" w:hAnsi="Liberation Serif" w:cs="Liberation Serif"/>
        </w:rPr>
        <w:t>_______/_______/_______</w:t>
      </w:r>
    </w:p>
    <w:p w14:paraId="51D2B852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Дата завершения обучения: _______/____</w:t>
      </w:r>
      <w:r>
        <w:rPr>
          <w:rFonts w:ascii="Liberation Serif" w:hAnsi="Liberation Serif" w:cs="Liberation Serif"/>
        </w:rPr>
        <w:t>___/_______</w:t>
      </w:r>
    </w:p>
    <w:p w14:paraId="1BF5FEED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(далее – Услуга (Услуги)), в соответствии с условиями ее оказания, определенные разделом II настоящего Договора.</w:t>
      </w:r>
    </w:p>
    <w:p w14:paraId="47419B78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1.2. Услуга (Услуги) оказывается(ются)_____________________________________________</w:t>
      </w:r>
    </w:p>
    <w:p w14:paraId="3AF62E79" w14:textId="77777777" w:rsidR="00FA7630" w:rsidRDefault="00D43342">
      <w:pPr>
        <w:widowControl w:val="0"/>
        <w:autoSpaceDE w:val="0"/>
        <w:ind w:firstLine="709"/>
        <w:jc w:val="center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>(местонахождение Потребителя)</w:t>
      </w:r>
    </w:p>
    <w:p w14:paraId="1161B6AB" w14:textId="77777777" w:rsidR="00FA7630" w:rsidRDefault="00FA7630">
      <w:pPr>
        <w:widowControl w:val="0"/>
        <w:autoSpaceDE w:val="0"/>
        <w:ind w:firstLine="709"/>
        <w:jc w:val="center"/>
        <w:rPr>
          <w:rFonts w:ascii="Liberation Serif" w:hAnsi="Liberation Serif" w:cs="Liberation Serif"/>
          <w:sz w:val="20"/>
        </w:rPr>
      </w:pPr>
    </w:p>
    <w:p w14:paraId="6CA9885F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1.3. Предоставле</w:t>
      </w:r>
      <w:r>
        <w:rPr>
          <w:rFonts w:ascii="Liberation Serif" w:hAnsi="Liberation Serif" w:cs="Liberation Serif"/>
        </w:rPr>
        <w:t>ние Услуги в соответствии с социальным сертификатом производится за счет средств местного бюджета городского округа Верхняя Пышма, за исключением случаев, предусмотренных частью 5 статьи 20 Федерального закона от 13.07.2020 N 189-ФЗ «О государственном (мун</w:t>
      </w:r>
      <w:r>
        <w:rPr>
          <w:rFonts w:ascii="Liberation Serif" w:hAnsi="Liberation Serif" w:cs="Liberation Serif"/>
        </w:rPr>
        <w:t>иципальном) социальном заказе на оказание государственных (муниципальных) услуг в социальной сфере».</w:t>
      </w:r>
    </w:p>
    <w:p w14:paraId="3EE1A4F0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1.4. По результатам оказания Услуги (Услуг) Исполнитель услуг представляет Потребителю услуг акт сдачи-приемки оказанных Услуг, подписанный Исполнителем, с</w:t>
      </w:r>
      <w:r>
        <w:rPr>
          <w:rFonts w:ascii="Liberation Serif" w:hAnsi="Liberation Serif" w:cs="Liberation Serif"/>
        </w:rPr>
        <w:t xml:space="preserve">оставленный по форме, согласованной Сторонами, который является неотъемлемой частью настоящего Договора. </w:t>
      </w:r>
    </w:p>
    <w:p w14:paraId="718171E9" w14:textId="77777777" w:rsidR="00FA7630" w:rsidRDefault="00FA7630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</w:p>
    <w:p w14:paraId="0DFBF8F9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II. Условия оказания Услуги (Услуг)</w:t>
      </w:r>
    </w:p>
    <w:p w14:paraId="168B2FB7" w14:textId="77777777" w:rsidR="00FA7630" w:rsidRDefault="00FA7630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</w:p>
    <w:p w14:paraId="74B24F5A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2.1. Услуга (Услуги) оказывается(ются) в соответствии с:</w:t>
      </w:r>
    </w:p>
    <w:p w14:paraId="779B21A8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2.1.1. Федеральным законом от 29.12.2012 N 273-ФЗ «Об о</w:t>
      </w:r>
      <w:r>
        <w:rPr>
          <w:rFonts w:ascii="Liberation Serif" w:hAnsi="Liberation Serif" w:cs="Liberation Serif"/>
        </w:rPr>
        <w:t>бразовании в Российской Федерации»;</w:t>
      </w:r>
    </w:p>
    <w:p w14:paraId="156734E0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2.1.2. Приказ Министерства просвещения РФ от 27 июля 2022 г. N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33643F2E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2.1.3. Локальными акт</w:t>
      </w:r>
      <w:r>
        <w:rPr>
          <w:rFonts w:ascii="Liberation Serif" w:hAnsi="Liberation Serif" w:cs="Liberation Serif"/>
        </w:rPr>
        <w:t>ами исполнителя услуг.</w:t>
      </w:r>
    </w:p>
    <w:p w14:paraId="27D89E54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2.2. Качество оказания Услуги (Услуг) и ее (их) результат должен соответствовать следующим обязательным требованиям:</w:t>
      </w:r>
    </w:p>
    <w:p w14:paraId="3C3ED575" w14:textId="77777777" w:rsidR="00FA7630" w:rsidRDefault="00D43342">
      <w:pPr>
        <w:widowControl w:val="0"/>
        <w:autoSpaceDE w:val="0"/>
        <w:ind w:firstLine="709"/>
        <w:jc w:val="both"/>
      </w:pPr>
      <w:r>
        <w:rPr>
          <w:rFonts w:ascii="Liberation Serif" w:hAnsi="Liberation Serif" w:cs="Liberation Serif"/>
        </w:rPr>
        <w:t>2.2.1. Требования к порядку и условиям оказания муниципальной услуги в социальной сфере «Реализация допол</w:t>
      </w:r>
      <w:r>
        <w:rPr>
          <w:rFonts w:ascii="Liberation Serif" w:hAnsi="Liberation Serif" w:cs="Liberation Serif"/>
        </w:rPr>
        <w:t xml:space="preserve">нительных общеразвивающих программ» в </w:t>
      </w:r>
      <w:r>
        <w:rPr>
          <w:rFonts w:ascii="Liberation Serif" w:hAnsi="Liberation Serif" w:cs="Liberation Serif"/>
          <w:iCs/>
        </w:rPr>
        <w:t>городском округе Верхняя Пышма</w:t>
      </w:r>
      <w:r>
        <w:rPr>
          <w:rFonts w:ascii="Liberation Serif" w:hAnsi="Liberation Serif" w:cs="Liberation Serif"/>
          <w:i/>
          <w:iCs/>
        </w:rPr>
        <w:t xml:space="preserve"> </w:t>
      </w:r>
      <w:r>
        <w:rPr>
          <w:rFonts w:ascii="Liberation Serif" w:hAnsi="Liberation Serif" w:cs="Liberation Serif"/>
        </w:rPr>
        <w:t xml:space="preserve">в соответствии с социальным сертификатом, утвержденные Уполномоченным органом </w:t>
      </w:r>
      <w:r>
        <w:rPr>
          <w:rFonts w:ascii="Liberation Serif" w:hAnsi="Liberation Serif" w:cs="Liberation Serif"/>
          <w:iCs/>
        </w:rPr>
        <w:t>городского округа Верхняя Пышма.</w:t>
      </w:r>
    </w:p>
    <w:p w14:paraId="518FB448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2.3. Услуга признается оказанной в полном объеме в случае фактической реализ</w:t>
      </w:r>
      <w:r>
        <w:rPr>
          <w:rFonts w:ascii="Liberation Serif" w:hAnsi="Liberation Serif" w:cs="Liberation Serif"/>
        </w:rPr>
        <w:t>ации Услуги в установленном объеме в группе обучающихся независимо от числа фактических посещений Потребителем услуг учебных занятий в соответствующем месяце.</w:t>
      </w:r>
    </w:p>
    <w:p w14:paraId="110412A3" w14:textId="77777777" w:rsidR="00FA7630" w:rsidRDefault="00FA7630">
      <w:pPr>
        <w:widowControl w:val="0"/>
        <w:autoSpaceDE w:val="0"/>
        <w:jc w:val="both"/>
        <w:rPr>
          <w:rFonts w:ascii="Liberation Serif" w:hAnsi="Liberation Serif" w:cs="Liberation Serif"/>
        </w:rPr>
      </w:pPr>
    </w:p>
    <w:p w14:paraId="644BC0F1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III. Взаимодействие Сторон </w:t>
      </w:r>
    </w:p>
    <w:p w14:paraId="4935D390" w14:textId="77777777" w:rsidR="00FA7630" w:rsidRDefault="00FA7630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</w:p>
    <w:p w14:paraId="31021860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3.1. Потребитель услуг (законный представитель Потребителя услуг) о</w:t>
      </w:r>
      <w:r>
        <w:rPr>
          <w:rFonts w:ascii="Liberation Serif" w:hAnsi="Liberation Serif" w:cs="Liberation Serif"/>
        </w:rPr>
        <w:t>бязан:</w:t>
      </w:r>
    </w:p>
    <w:p w14:paraId="386DE548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3.1.1. соблюдать сроки и условия, предусмотренные настоящим Договором;</w:t>
      </w:r>
    </w:p>
    <w:p w14:paraId="6B01BCCB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3.1.2. представлять сведения и документы, необходимые для предоставления Услуги (Услуг), предусмотренные порядком оказания Услуги (Услуг);</w:t>
      </w:r>
    </w:p>
    <w:p w14:paraId="3CB49615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3.1.3. своевременно информировать Испол</w:t>
      </w:r>
      <w:r>
        <w:rPr>
          <w:rFonts w:ascii="Liberation Serif" w:hAnsi="Liberation Serif" w:cs="Liberation Serif"/>
        </w:rPr>
        <w:t>нителя услуг об изменении обстоятельств, обусловливающих потребность в оказании Услуги (Услуг);</w:t>
      </w:r>
    </w:p>
    <w:p w14:paraId="76EE717A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3.1.4. информировать Исполнителя услуг о возникновении (изменении) обстоятельств, влекущих изменение (расторжение) настоящего Договора;</w:t>
      </w:r>
    </w:p>
    <w:p w14:paraId="34844AF5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3.1.5. уведомлять Исполн</w:t>
      </w:r>
      <w:r>
        <w:rPr>
          <w:rFonts w:ascii="Liberation Serif" w:hAnsi="Liberation Serif" w:cs="Liberation Serif"/>
        </w:rPr>
        <w:t>ителя услуг об отказе от получения Услуги (Услуг), предусмотренной(ых) настоящим Договором;</w:t>
      </w:r>
    </w:p>
    <w:p w14:paraId="523C79BC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3.1.6. соблюдать нормативный правовой акт, устанавливающий стандарт (порядок) оказания государственных (муниципальных) услуг в социальной сфере, а при отсутствии та</w:t>
      </w:r>
      <w:r>
        <w:rPr>
          <w:rFonts w:ascii="Liberation Serif" w:hAnsi="Liberation Serif" w:cs="Liberation Serif"/>
        </w:rPr>
        <w:t xml:space="preserve">кого нормативного правового акта - требования к оказанию государственных (муниципальных) услуг в социальной сфере, устанавливаемые Уполномоченным органом; </w:t>
      </w:r>
    </w:p>
    <w:p w14:paraId="75170E3D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3.1.7. сообщать Исполнителю услуг о выявленных нарушениях порядка оказания Услуги (Услуг);</w:t>
      </w:r>
    </w:p>
    <w:p w14:paraId="108A3E69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3.1.8. Св</w:t>
      </w:r>
      <w:r>
        <w:rPr>
          <w:rFonts w:ascii="Liberation Serif" w:hAnsi="Liberation Serif" w:cs="Liberation Serif"/>
        </w:rPr>
        <w:t>оевременно вносить плату за предоставляемую Услугу, указанную в пункте 1.1. настоящего Договора, в размере и порядке, определенными настоящим Договором, а также предоставлять платежные документы, подтверждающие такую оплату;</w:t>
      </w:r>
    </w:p>
    <w:p w14:paraId="22890C8D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3.1.9. Соблюдать требования, ус</w:t>
      </w:r>
      <w:r>
        <w:rPr>
          <w:rFonts w:ascii="Liberation Serif" w:hAnsi="Liberation Serif" w:cs="Liberation Serif"/>
        </w:rPr>
        <w:t>тановленные в статье 43 Федерального закона от 29 декабря 2012 г. N 273-ФЗ «Об образовании в Российской Федерации», в том числе:</w:t>
      </w:r>
    </w:p>
    <w:p w14:paraId="7EB33EDB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3.1.9.1. Выполнять задания для подготовки к занятиям, предусмотренным учебным планом, в том числе индивидуальным.</w:t>
      </w:r>
    </w:p>
    <w:p w14:paraId="3D7F5C42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3.1.9.2. Изве</w:t>
      </w:r>
      <w:r>
        <w:rPr>
          <w:rFonts w:ascii="Liberation Serif" w:hAnsi="Liberation Serif" w:cs="Liberation Serif"/>
        </w:rPr>
        <w:t>щать Исполнителя услуг о причинах отсутствия на занятиях.</w:t>
      </w:r>
    </w:p>
    <w:p w14:paraId="5A031DD3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3.1.9.3. Обучаться в организации по образовательной программе с соблюдением требований, установленных федеральными государственными требованиями (при реализации дополнительной </w:t>
      </w:r>
      <w:r>
        <w:rPr>
          <w:rFonts w:ascii="Liberation Serif" w:hAnsi="Liberation Serif" w:cs="Liberation Serif"/>
        </w:rPr>
        <w:t>предпрофессиональной программы) и учебным планом, в том числе индивидуальным (при его наличии у Потребителя), Исполнителя услуг.</w:t>
      </w:r>
    </w:p>
    <w:p w14:paraId="449C1D4A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3.1.9.4. Соблюдать требования учредительных документов, правила внутреннего распорядка и иные локальные нормативные акты Исполн</w:t>
      </w:r>
      <w:r>
        <w:rPr>
          <w:rFonts w:ascii="Liberation Serif" w:hAnsi="Liberation Serif" w:cs="Liberation Serif"/>
        </w:rPr>
        <w:t>ителя услуг.</w:t>
      </w:r>
    </w:p>
    <w:p w14:paraId="341C8077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3.2. Потребитель услуги (законный представитель Потребителя услуг) вправе:</w:t>
      </w:r>
    </w:p>
    <w:p w14:paraId="4479343D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3.2.1. получать надлежащее оказание ему Услуги (Услуг);</w:t>
      </w:r>
    </w:p>
    <w:p w14:paraId="78D5EE49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3.2.2. получать бесплатно в доступной форме информацию о своих правах и обязанностях, видах Услуг, сроках, поряд</w:t>
      </w:r>
      <w:r>
        <w:rPr>
          <w:rFonts w:ascii="Liberation Serif" w:hAnsi="Liberation Serif" w:cs="Liberation Serif"/>
        </w:rPr>
        <w:t>ке и об условиях их предоставления, о ценах (тарифах) на эти услуги и об их стоимости для (в случае, если законодательством Российской Федерации предусмотрено оказание Услуги за частичную плату), а также об Исполнителе услуг;</w:t>
      </w:r>
    </w:p>
    <w:p w14:paraId="42235676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3.2.3. отказаться от получения</w:t>
      </w:r>
      <w:r>
        <w:rPr>
          <w:rFonts w:ascii="Liberation Serif" w:hAnsi="Liberation Serif" w:cs="Liberation Serif"/>
        </w:rPr>
        <w:t xml:space="preserve"> Услуги (Услуг), если иное не установлено федеральными законами;</w:t>
      </w:r>
    </w:p>
    <w:p w14:paraId="60B8D517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3.2.4. обратиться в Уполномоченный орган с заявлением о неоказании или ненадлежащем оказании Услуги (Услуг) Исполнителем услуг;</w:t>
      </w:r>
    </w:p>
    <w:p w14:paraId="2DD3C699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3.2.5. давать оценку Исполнителю услуг на </w:t>
      </w:r>
      <w:r>
        <w:rPr>
          <w:rFonts w:ascii="Liberation Serif" w:hAnsi="Liberation Serif" w:cs="Liberation Serif"/>
        </w:rPr>
        <w:t>официальном сайте для размещения информации о государственных и муниципальных учреждениях в информационно-телекоммуникационной сети «Интернет»;</w:t>
      </w:r>
    </w:p>
    <w:p w14:paraId="30769CFF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3.2.6. получить Услугу (Услуг), на оказание которой выдан социальный сертификат, в объеме, превышающем установле</w:t>
      </w:r>
      <w:r>
        <w:rPr>
          <w:rFonts w:ascii="Liberation Serif" w:hAnsi="Liberation Serif" w:cs="Liberation Serif"/>
        </w:rPr>
        <w:t>нный социальным сертификатом объем оказания Услуги (Услуг). В случае, если стоимость оказания такой услуги превышает определенный социальным сертификатом объем финансового обеспечения ее оказания, Потребитель услуги (законный представитель Потребителя услу</w:t>
      </w:r>
      <w:r>
        <w:rPr>
          <w:rFonts w:ascii="Liberation Serif" w:hAnsi="Liberation Serif" w:cs="Liberation Serif"/>
        </w:rPr>
        <w:t xml:space="preserve">ги) возмещает разницу за счет собственных средств в соответствии с размером платы, определенной приложением к настоящему договору. </w:t>
      </w:r>
    </w:p>
    <w:p w14:paraId="5171AC11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3.2.7. осуществлять академические права в соответствии с частью 1 статьи 34 Федерального закона от 29 декабря 2012 г. N 273-</w:t>
      </w:r>
      <w:r>
        <w:rPr>
          <w:rFonts w:ascii="Liberation Serif" w:hAnsi="Liberation Serif" w:cs="Liberation Serif"/>
        </w:rPr>
        <w:t>ФЗ «Об образовании в Российской Федерации»;</w:t>
      </w:r>
    </w:p>
    <w:p w14:paraId="10E2E251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3.2.8. представлять письменное заявление о сохранении места у Исполнителя услуг на время отсутствия Потребителя по причинам санитарно-курортного лечения, карантина, отпуска, командировки, а также в иных случаях п</w:t>
      </w:r>
      <w:r>
        <w:rPr>
          <w:rFonts w:ascii="Liberation Serif" w:hAnsi="Liberation Serif" w:cs="Liberation Serif"/>
        </w:rPr>
        <w:t>о согласованию с Исполнителем услуг;</w:t>
      </w:r>
    </w:p>
    <w:p w14:paraId="6B11049B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3.2.9. обращаться к Исполнителю услуг по вопросам, касающимся образовательного процесса.</w:t>
      </w:r>
    </w:p>
    <w:p w14:paraId="06EA9D95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3.2.10.</w:t>
      </w:r>
      <w:r>
        <w:rPr>
          <w:rFonts w:ascii="Liberation Serif" w:hAnsi="Liberation Serif" w:cs="Liberation Serif"/>
        </w:rPr>
        <w:tab/>
        <w:t>пользоваться в порядке, установленном локальными нормативными актами, имуществом Исполнителя услуг, необходимым для освоен</w:t>
      </w:r>
      <w:r>
        <w:rPr>
          <w:rFonts w:ascii="Liberation Serif" w:hAnsi="Liberation Serif" w:cs="Liberation Serif"/>
        </w:rPr>
        <w:t>ия образовательной программы.</w:t>
      </w:r>
    </w:p>
    <w:p w14:paraId="71AC0690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3.2.11.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 услуг.</w:t>
      </w:r>
    </w:p>
    <w:p w14:paraId="6F84AD4F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3.2.12. получать полную и достоверную информаци</w:t>
      </w:r>
      <w:r>
        <w:rPr>
          <w:rFonts w:ascii="Liberation Serif" w:hAnsi="Liberation Serif" w:cs="Liberation Serif"/>
        </w:rPr>
        <w:t>ю об оценке своих знаний, умений, навыков и компетенций, а также о критериях этой оценки.</w:t>
      </w:r>
    </w:p>
    <w:p w14:paraId="4FF99839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3.3. Исполнитель услуг обязуется:</w:t>
      </w:r>
    </w:p>
    <w:p w14:paraId="3551AB88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3.3.1. предоставлять Потребителю услуг Услугу (Услуги) надлежащего качества в соответствии с нормативным правовым актом, указанном в</w:t>
      </w:r>
      <w:r>
        <w:rPr>
          <w:rFonts w:ascii="Liberation Serif" w:hAnsi="Liberation Serif" w:cs="Liberation Serif"/>
        </w:rPr>
        <w:t xml:space="preserve"> пункте 2.1 настоящего договора:</w:t>
      </w:r>
    </w:p>
    <w:p w14:paraId="192E5EAB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3.3.2. предоставлять бесплатно в доступной форме Потребителю услуг (законному представителю Потребителя услуг) информацию о его правах и обязанностях, о видах Услуги (Услуг), которые оказываются Потребителю услуг, и показат</w:t>
      </w:r>
      <w:r>
        <w:rPr>
          <w:rFonts w:ascii="Liberation Serif" w:hAnsi="Liberation Serif" w:cs="Liberation Serif"/>
        </w:rPr>
        <w:t>елях качества и (или) объема их оказания, о реквизитах нормативного правового акта, устанавливающего стандарт (порядок) оказания государственных (муниципальных) услуг в социальной сфере, а при отсутствии такого нормативного правового акта - о требованиях к</w:t>
      </w:r>
      <w:r>
        <w:rPr>
          <w:rFonts w:ascii="Liberation Serif" w:hAnsi="Liberation Serif" w:cs="Liberation Serif"/>
        </w:rPr>
        <w:t xml:space="preserve"> условиям и порядку оказания государственных (муниципальных) услуг в социальной сфере, установленных уполномоченным органом, о сроках, порядке и об условиях предоставления Услуги, о ценах (тарифах) на эти услуги и об их стоимости для потребителей услуг (в </w:t>
      </w:r>
      <w:r>
        <w:rPr>
          <w:rFonts w:ascii="Liberation Serif" w:hAnsi="Liberation Serif" w:cs="Liberation Serif"/>
        </w:rPr>
        <w:t>случае, если законодательством Российской Федерации предусмотрено оказание Услуги (Услуг) за частичную плату) либо о возможности получать их бесплатно;</w:t>
      </w:r>
    </w:p>
    <w:p w14:paraId="22F28CEE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3.3.3. использовать информацию о потребителях услуг в соответствии с установленными законодательством Ро</w:t>
      </w:r>
      <w:r>
        <w:rPr>
          <w:rFonts w:ascii="Liberation Serif" w:hAnsi="Liberation Serif" w:cs="Liberation Serif"/>
        </w:rPr>
        <w:t>ссийской Федерации в области персональных данных требованиями к защите обрабатываемых персональных данных;</w:t>
      </w:r>
    </w:p>
    <w:p w14:paraId="4E1552E3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3.3.4. своевременно информировать Потребителя услуг об изменении порядка и условий предоставления Услуги (Услуг), оказываемой(ых) в соответствии с на</w:t>
      </w:r>
      <w:r>
        <w:rPr>
          <w:rFonts w:ascii="Liberation Serif" w:hAnsi="Liberation Serif" w:cs="Liberation Serif"/>
        </w:rPr>
        <w:t>стоящим Договором;</w:t>
      </w:r>
    </w:p>
    <w:p w14:paraId="2319B2CC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3.3.5. вести учет Услуг, оказанных Потребителю услуг;</w:t>
      </w:r>
    </w:p>
    <w:p w14:paraId="2BECF7E7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3.3.6. довести до Потребителя услуг (законного представителя Потребителя услуг) информацию, содержащую сведения о предоставлении платных образовательных услуг в порядке и объеме, кото</w:t>
      </w:r>
      <w:r>
        <w:rPr>
          <w:rFonts w:ascii="Liberation Serif" w:hAnsi="Liberation Serif" w:cs="Liberation Serif"/>
        </w:rPr>
        <w:t>рые предусмотрены Законом Российской Федерации «О защите прав потребителей» и Федеральным законом «Об образовании в Российской Федерации»;</w:t>
      </w:r>
    </w:p>
    <w:p w14:paraId="3CEF30CF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3.3.7. обеспечить Потребителю услуг предусмотренные выбранной образовательной программой условия ее освоения, а также</w:t>
      </w:r>
      <w:r>
        <w:rPr>
          <w:rFonts w:ascii="Liberation Serif" w:hAnsi="Liberation Serif" w:cs="Liberation Serif"/>
        </w:rPr>
        <w:t xml:space="preserve"> специальные условия при необходимости (в случае если Потребитель услуг является лицом с ограниченными возможностями здоровья или инвалидом);</w:t>
      </w:r>
    </w:p>
    <w:p w14:paraId="3F305183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3.3.8. обеспечивать защиту прав Потребителя услуг в соответствии с законодательством;</w:t>
      </w:r>
    </w:p>
    <w:p w14:paraId="3BB3E00A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3.3.9. обеспечивать охрану ж</w:t>
      </w:r>
      <w:r>
        <w:rPr>
          <w:rFonts w:ascii="Liberation Serif" w:hAnsi="Liberation Serif" w:cs="Liberation Serif"/>
        </w:rPr>
        <w:t>изни, укрепление физического и психического здоровья Потребителя услуг, создавать благоприятные условия для интеллектуального, нравственного, эстетического развития личности, всестороннего развития его способностей;</w:t>
      </w:r>
    </w:p>
    <w:p w14:paraId="7EA6A41D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3.3.10. нести ответственность за жизнь и</w:t>
      </w:r>
      <w:r>
        <w:rPr>
          <w:rFonts w:ascii="Liberation Serif" w:hAnsi="Liberation Serif" w:cs="Liberation Serif"/>
        </w:rPr>
        <w:t xml:space="preserve"> здоровье Потребителя услуг во время образовательного процесса, за соблюдение установленных санитарно-гигиенических норм, правил и требований;</w:t>
      </w:r>
    </w:p>
    <w:p w14:paraId="59F2ED7C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3.3.11. обеспечивать, в пределах имеющихся возможностей, максимально комфортные условия для занятий в помещениях,</w:t>
      </w:r>
      <w:r>
        <w:rPr>
          <w:rFonts w:ascii="Liberation Serif" w:hAnsi="Liberation Serif" w:cs="Liberation Serif"/>
        </w:rPr>
        <w:t xml:space="preserve"> соответствующих санитарным и гигиеническим требованиям, а также предоставлять оснащение, соответствующее обязательным нормам и правилам, предъявляемым к образовательному процессу;</w:t>
      </w:r>
    </w:p>
    <w:p w14:paraId="578D9F1D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3.3.12. обеспечить Потребителю услуг уважение человеческого достоинства, за</w:t>
      </w:r>
      <w:r>
        <w:rPr>
          <w:rFonts w:ascii="Liberation Serif" w:hAnsi="Liberation Serif" w:cs="Liberation Serif"/>
        </w:rPr>
        <w:t>щиту от всех форм физического и психического насилия, оскорбления личности;</w:t>
      </w:r>
    </w:p>
    <w:p w14:paraId="6F1DF90B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3.3.13. предоставлять законному представителю Потребителя услуг возможность ознакомления с ходом и содержанием образовательного процесса и итогами освоения программы Потребителем у</w:t>
      </w:r>
      <w:r>
        <w:rPr>
          <w:rFonts w:ascii="Liberation Serif" w:hAnsi="Liberation Serif" w:cs="Liberation Serif"/>
        </w:rPr>
        <w:t>слуг;</w:t>
      </w:r>
    </w:p>
    <w:p w14:paraId="6BE80F35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3.3.14. Осуществлять подготовку к участию Потребителя услуг в соревнованиях, конкурсах и олимпиадах различного уровня;</w:t>
      </w:r>
    </w:p>
    <w:p w14:paraId="409C59F7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3.3.15. Сохранять место за Потребителем услуг в случае его болезни, лечения, карантина и других случаях пропуска занятий по уважите</w:t>
      </w:r>
      <w:r>
        <w:rPr>
          <w:rFonts w:ascii="Liberation Serif" w:hAnsi="Liberation Serif" w:cs="Liberation Serif"/>
        </w:rPr>
        <w:t>льной причине;</w:t>
      </w:r>
    </w:p>
    <w:p w14:paraId="4934405B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3.3.16. направить в адрес Потребителя услуг (законного представителя Потребителя услуг) уведомление о возникновении обстоятельств, препятствующих оказанию Услуги в очной форме (в случае оказания Услуги в очной форме), в течение двух рабочих </w:t>
      </w:r>
      <w:r>
        <w:rPr>
          <w:rFonts w:ascii="Liberation Serif" w:hAnsi="Liberation Serif" w:cs="Liberation Serif"/>
        </w:rPr>
        <w:t>дней после их возникновения.</w:t>
      </w:r>
    </w:p>
    <w:p w14:paraId="7495C4E9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3.3.17. в случае, предусмотренном п. 3.3.16, предложить Потребителю услуг оказание образовательной услуги по дополнительной общеразвивающей программе, указанной в п. 1.1 настоящего Договора, или аналогичной дополнительной общер</w:t>
      </w:r>
      <w:r>
        <w:rPr>
          <w:rFonts w:ascii="Liberation Serif" w:hAnsi="Liberation Serif" w:cs="Liberation Serif"/>
        </w:rPr>
        <w:t>азвивающей программе той же направленности в дистанционной форме;</w:t>
      </w:r>
    </w:p>
    <w:p w14:paraId="30B02764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3.3.18. принимать от Потребителя услуг (законного представителя Потребителя услуг) плату за образовательные услуги в соответствии с пунктом 5.1.1. настоящего Договора.</w:t>
      </w:r>
    </w:p>
    <w:p w14:paraId="70E3EDD5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3.4. Исполнитель услуг</w:t>
      </w:r>
      <w:r>
        <w:rPr>
          <w:rFonts w:ascii="Liberation Serif" w:hAnsi="Liberation Serif" w:cs="Liberation Serif"/>
        </w:rPr>
        <w:t xml:space="preserve"> вправе:</w:t>
      </w:r>
    </w:p>
    <w:p w14:paraId="732801A8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3.4.1. требовать от Потребителя услуг соблюдения условий настоящего Договора;</w:t>
      </w:r>
    </w:p>
    <w:p w14:paraId="60D47ED8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3.4.2. получать от Потребителя услуг информацию (сведения, документы), необходимую для выполнения своих обязательств по настоящему Договору;</w:t>
      </w:r>
    </w:p>
    <w:p w14:paraId="53130533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3.4.3. применять к </w:t>
      </w:r>
      <w:r>
        <w:rPr>
          <w:rFonts w:ascii="Liberation Serif" w:hAnsi="Liberation Serif" w:cs="Liberation Serif"/>
        </w:rPr>
        <w:t>Потребителю услуг меры поощрения и меры дисциплинарного взыскания в соответствии с законодательством Российской Федерации, учредительными документами Исполнителя услуг, настоящим Договором и локальными нормативными актами Исполнителя услуг.</w:t>
      </w:r>
    </w:p>
    <w:p w14:paraId="1BBB627A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3.4.4. устанавл</w:t>
      </w:r>
      <w:r>
        <w:rPr>
          <w:rFonts w:ascii="Liberation Serif" w:hAnsi="Liberation Serif" w:cs="Liberation Serif"/>
        </w:rPr>
        <w:t>ивать режим работы (расписание занятий, их сменность, продолжительность учебной недели и т.д.) в соответствии с Уставом.</w:t>
      </w:r>
    </w:p>
    <w:p w14:paraId="7EBD99D7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3.4.5.</w:t>
      </w:r>
      <w:r>
        <w:rPr>
          <w:rFonts w:ascii="Liberation Serif" w:hAnsi="Liberation Serif" w:cs="Liberation Serif"/>
        </w:rPr>
        <w:tab/>
        <w:t>Привлекать законного представителя Потребителя услуг к ответственности в случае причинения Исполнителю услуг имущественного вред</w:t>
      </w:r>
      <w:r>
        <w:rPr>
          <w:rFonts w:ascii="Liberation Serif" w:hAnsi="Liberation Serif" w:cs="Liberation Serif"/>
        </w:rPr>
        <w:t>а по вине Потребителя услуг в соответствии с действующим законодательством.</w:t>
      </w:r>
    </w:p>
    <w:p w14:paraId="4AC3BDCC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3.5. Исполнитель не вправе:</w:t>
      </w:r>
    </w:p>
    <w:p w14:paraId="52551C24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3.5.1. ограничивать права, свободы и законные интересы Потребителя услуг (законного представителя Потребителя услуг);</w:t>
      </w:r>
    </w:p>
    <w:p w14:paraId="26257389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3.5.2. применять физическое или пс</w:t>
      </w:r>
      <w:r>
        <w:rPr>
          <w:rFonts w:ascii="Liberation Serif" w:hAnsi="Liberation Serif" w:cs="Liberation Serif"/>
        </w:rPr>
        <w:t>ихологическое насилие в отношении Потребителей услуг (законного представителя Потребителя услуг), допускать его оскорбление, грубое обращение с ним.</w:t>
      </w:r>
    </w:p>
    <w:p w14:paraId="05CE1C2D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3.5.3. передавать исполнение обязательств по настоящему Договору третьим лицам.</w:t>
      </w:r>
    </w:p>
    <w:p w14:paraId="4F1B8FD0" w14:textId="77777777" w:rsidR="00FA7630" w:rsidRDefault="00FA7630">
      <w:pPr>
        <w:widowControl w:val="0"/>
        <w:autoSpaceDE w:val="0"/>
        <w:jc w:val="both"/>
        <w:rPr>
          <w:rFonts w:ascii="Liberation Serif" w:hAnsi="Liberation Serif" w:cs="Liberation Serif"/>
        </w:rPr>
      </w:pPr>
    </w:p>
    <w:p w14:paraId="6F68F181" w14:textId="77777777" w:rsidR="00FA7630" w:rsidRDefault="00D43342">
      <w:pPr>
        <w:widowControl w:val="0"/>
        <w:autoSpaceDE w:val="0"/>
        <w:jc w:val="center"/>
      </w:pPr>
      <w:r>
        <w:rPr>
          <w:rFonts w:ascii="Liberation Serif" w:hAnsi="Liberation Serif" w:cs="Liberation Serif"/>
          <w:lang w:val="en-US"/>
        </w:rPr>
        <w:t>I</w:t>
      </w:r>
      <w:r>
        <w:rPr>
          <w:rFonts w:ascii="Liberation Serif" w:hAnsi="Liberation Serif" w:cs="Liberation Serif"/>
        </w:rPr>
        <w:t xml:space="preserve">V. </w:t>
      </w:r>
      <w:r>
        <w:rPr>
          <w:rFonts w:ascii="Liberation Serif" w:hAnsi="Liberation Serif" w:cs="Liberation Serif"/>
        </w:rPr>
        <w:t>Ответственность Сторон</w:t>
      </w:r>
    </w:p>
    <w:p w14:paraId="2805E4FD" w14:textId="77777777" w:rsidR="00FA7630" w:rsidRDefault="00FA7630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</w:p>
    <w:p w14:paraId="052E92F5" w14:textId="77777777" w:rsidR="00FA7630" w:rsidRDefault="00D43342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4.1.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14:paraId="66C87AB2" w14:textId="77777777" w:rsidR="00FA7630" w:rsidRDefault="00FA7630">
      <w:pPr>
        <w:widowControl w:val="0"/>
        <w:autoSpaceDE w:val="0"/>
        <w:jc w:val="center"/>
        <w:rPr>
          <w:rFonts w:ascii="Liberation Serif" w:hAnsi="Liberation Serif" w:cs="Liberation Serif"/>
        </w:rPr>
      </w:pPr>
    </w:p>
    <w:p w14:paraId="3417F99F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V. Иные условия</w:t>
      </w:r>
    </w:p>
    <w:p w14:paraId="16D02560" w14:textId="77777777" w:rsidR="00FA7630" w:rsidRDefault="00FA7630">
      <w:pPr>
        <w:widowControl w:val="0"/>
        <w:autoSpaceDE w:val="0"/>
        <w:jc w:val="center"/>
        <w:rPr>
          <w:rFonts w:ascii="Liberation Serif" w:hAnsi="Liberation Serif" w:cs="Liberation Serif"/>
        </w:rPr>
      </w:pPr>
    </w:p>
    <w:p w14:paraId="4A369AD5" w14:textId="77777777" w:rsidR="00FA7630" w:rsidRDefault="00D43342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5.1. Иные условия по настоящему Договору:</w:t>
      </w:r>
    </w:p>
    <w:p w14:paraId="2BDEB7BE" w14:textId="77777777" w:rsidR="00FA7630" w:rsidRDefault="00D43342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5.1.1. Плата, осуществляемая Потребителем услуг (законным представителем Потребителя услуг) за счет собственных средств, составляет ___________;</w:t>
      </w:r>
    </w:p>
    <w:p w14:paraId="1A3BD01D" w14:textId="77777777" w:rsidR="00FA7630" w:rsidRDefault="00D43342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5.1.2. Объем оказания муниципальной услуги в социальной сфере в социальной сфере согласно социальному сертифика</w:t>
      </w:r>
      <w:r>
        <w:rPr>
          <w:rFonts w:ascii="Liberation Serif" w:hAnsi="Liberation Serif" w:cs="Liberation Serif"/>
        </w:rPr>
        <w:t>ту: ________ часов/рублей;</w:t>
      </w:r>
    </w:p>
    <w:p w14:paraId="03ABA515" w14:textId="77777777" w:rsidR="00FA7630" w:rsidRDefault="00D43342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5.1.3. Объем оказания муниципальной услуги в социальной сфере в социальной сфере, превышающий соответствующий показатель, определенный социальным сертификатом: _______ часов/рублей.</w:t>
      </w:r>
    </w:p>
    <w:p w14:paraId="6AE8C11C" w14:textId="77777777" w:rsidR="00FA7630" w:rsidRDefault="00FA7630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</w:p>
    <w:p w14:paraId="7E454EFF" w14:textId="77777777" w:rsidR="00FA7630" w:rsidRDefault="00FA7630">
      <w:pPr>
        <w:widowControl w:val="0"/>
        <w:autoSpaceDE w:val="0"/>
        <w:jc w:val="center"/>
        <w:rPr>
          <w:rFonts w:ascii="Liberation Serif" w:hAnsi="Liberation Serif" w:cs="Liberation Serif"/>
        </w:rPr>
      </w:pPr>
    </w:p>
    <w:p w14:paraId="43F48858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VI. Заключительные положения</w:t>
      </w:r>
    </w:p>
    <w:p w14:paraId="171F6D9D" w14:textId="77777777" w:rsidR="00FA7630" w:rsidRDefault="00FA7630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</w:p>
    <w:p w14:paraId="2BBCEB1D" w14:textId="77777777" w:rsidR="00FA7630" w:rsidRDefault="00D43342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6.1. Споры, воз</w:t>
      </w:r>
      <w:r>
        <w:rPr>
          <w:rFonts w:ascii="Liberation Serif" w:hAnsi="Liberation Serif" w:cs="Liberation Serif"/>
        </w:rPr>
        <w:t>никающие между Сторонами в связи с исполнением настоящего Договора, решаются ими, по возможности, путем проведения переговоров с оформлением соответствующих протоколов или иных документов. При недостижении согласия споры между Сторонами решаются в судебном</w:t>
      </w:r>
      <w:r>
        <w:rPr>
          <w:rFonts w:ascii="Liberation Serif" w:hAnsi="Liberation Serif" w:cs="Liberation Serif"/>
        </w:rPr>
        <w:t xml:space="preserve"> порядке.</w:t>
      </w:r>
    </w:p>
    <w:p w14:paraId="09949187" w14:textId="77777777" w:rsidR="00FA7630" w:rsidRDefault="00D43342">
      <w:pPr>
        <w:widowControl w:val="0"/>
        <w:autoSpaceDE w:val="0"/>
        <w:ind w:firstLine="540"/>
        <w:jc w:val="both"/>
      </w:pPr>
      <w:r>
        <w:rPr>
          <w:rFonts w:ascii="Liberation Serif" w:hAnsi="Liberation Serif" w:cs="Liberation Serif"/>
        </w:rPr>
        <w:t xml:space="preserve">6.2. Настоящий Договор вступает в силу со дня его акцепта Потребителем услуг (законным представителем Потребителя услуг) и действует до полного исполнения Сторонами своих обязательств по настоящему Договору. Срок акцепта настоящего </w:t>
      </w:r>
      <w:r>
        <w:rPr>
          <w:rFonts w:ascii="Liberation Serif" w:hAnsi="Liberation Serif" w:cs="Liberation Serif"/>
        </w:rPr>
        <w:t>Договора Потребителем услуг (законным представителем потребителя услуг) составляет не более 14 (четырнадцати) календарных дней с даты подачи Потребителем услуги одного из заявлений, предусмотренных</w:t>
      </w:r>
      <w:r>
        <w:rPr>
          <w:rFonts w:ascii="Liberation Serif" w:hAnsi="Liberation Serif" w:cs="Liberation Serif"/>
          <w:shd w:val="clear" w:color="auto" w:fill="FFFFFF"/>
        </w:rPr>
        <w:t xml:space="preserve"> пунктами 6-7</w:t>
      </w:r>
      <w:r>
        <w:rPr>
          <w:rFonts w:ascii="Liberation Serif" w:hAnsi="Liberation Serif" w:cs="Liberation Serif"/>
        </w:rPr>
        <w:t xml:space="preserve"> Правил формирования в электронном виде социал</w:t>
      </w:r>
      <w:r>
        <w:rPr>
          <w:rFonts w:ascii="Liberation Serif" w:hAnsi="Liberation Serif" w:cs="Liberation Serif"/>
        </w:rPr>
        <w:t>ьных сертификатов на получение муниципальной услуги в социальной сфере «Реализация дополнительных общеразвивающих программ» и реестра их получателей, утвержденными постановлением администрации городского округа Верхняя Пышма.</w:t>
      </w:r>
    </w:p>
    <w:p w14:paraId="239FA14A" w14:textId="77777777" w:rsidR="00FA7630" w:rsidRDefault="00D43342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6.3. Настоящий договор может б</w:t>
      </w:r>
      <w:r>
        <w:rPr>
          <w:rFonts w:ascii="Liberation Serif" w:hAnsi="Liberation Serif" w:cs="Liberation Serif"/>
        </w:rPr>
        <w:t>ыть изменен в случае изменения порядка оказания Услуги (Услуг).</w:t>
      </w:r>
    </w:p>
    <w:p w14:paraId="3DFB6508" w14:textId="77777777" w:rsidR="00FA7630" w:rsidRDefault="00D43342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6.4. Настоящий Договор может быть расторгнут по соглашению сторон. В таком случае Договор считается расторгнутым с даты достижения согласия сторон по его расторжению.</w:t>
      </w:r>
    </w:p>
    <w:p w14:paraId="705FB2E1" w14:textId="77777777" w:rsidR="00FA7630" w:rsidRDefault="00D43342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6.5. Настоящий Договор мо</w:t>
      </w:r>
      <w:r>
        <w:rPr>
          <w:rFonts w:ascii="Liberation Serif" w:hAnsi="Liberation Serif" w:cs="Liberation Serif"/>
        </w:rPr>
        <w:t>жет быть расторгнут по инициативе Потребителя услуг, в том числе в случае неоказания или ненадлежащего оказания Услуги (Услуг) Исполнителем услуг.</w:t>
      </w:r>
    </w:p>
    <w:p w14:paraId="225E4CD0" w14:textId="77777777" w:rsidR="00FA7630" w:rsidRDefault="00D43342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6.6. Настоящий Договор считается расторгнутым с первого дня месяца, следующего за днем уведомления Потребител</w:t>
      </w:r>
      <w:r>
        <w:rPr>
          <w:rFonts w:ascii="Liberation Serif" w:hAnsi="Liberation Serif" w:cs="Liberation Serif"/>
        </w:rPr>
        <w:t>ем услуг Исполнителя услуг об отказе от получения Услуги (Услуг) в случае, предусмотренном пунктом 6.5 настоящего Договора, если иные сроки не установлены настоящим Договором.</w:t>
      </w:r>
    </w:p>
    <w:p w14:paraId="16B590C5" w14:textId="77777777" w:rsidR="00FA7630" w:rsidRDefault="00D43342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6.7. Настоящий Договор может быть расторгнут по инициативе Исполнителя услуг в о</w:t>
      </w:r>
      <w:r>
        <w:rPr>
          <w:rFonts w:ascii="Liberation Serif" w:hAnsi="Liberation Serif" w:cs="Liberation Serif"/>
        </w:rPr>
        <w:t xml:space="preserve">дностороннем порядке в случаях: </w:t>
      </w:r>
    </w:p>
    <w:p w14:paraId="4E7F9ACD" w14:textId="77777777" w:rsidR="00FA7630" w:rsidRDefault="00D43342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6.7.1. установления нарушения порядка приема в образовательную организацию, повлекшего по вине Потребителя услуг его незаконное зачисление в эту образовательную организацию;</w:t>
      </w:r>
    </w:p>
    <w:p w14:paraId="10627E05" w14:textId="77777777" w:rsidR="00FA7630" w:rsidRDefault="00D43342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6.7.2. просрочки оплаты стоимости платных образов</w:t>
      </w:r>
      <w:r>
        <w:rPr>
          <w:rFonts w:ascii="Liberation Serif" w:hAnsi="Liberation Serif" w:cs="Liberation Serif"/>
        </w:rPr>
        <w:t>ательных услуг;</w:t>
      </w:r>
    </w:p>
    <w:p w14:paraId="2D894D99" w14:textId="77777777" w:rsidR="00FA7630" w:rsidRDefault="00D43342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6.7.3. невозможности надлежащего исполнения обязательства по оказанию образовательных услуг вследствие действий (бездействия) Потребителя услуг;</w:t>
      </w:r>
    </w:p>
    <w:p w14:paraId="0772C0E0" w14:textId="77777777" w:rsidR="00FA7630" w:rsidRDefault="00D43342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6.7.4. в иных случаях, предусмотренных законодательством Российской Федерации.</w:t>
      </w:r>
    </w:p>
    <w:p w14:paraId="585E0021" w14:textId="77777777" w:rsidR="00FA7630" w:rsidRDefault="00D43342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6.8. Исполнитель</w:t>
      </w:r>
      <w:r>
        <w:rPr>
          <w:rFonts w:ascii="Liberation Serif" w:hAnsi="Liberation Serif" w:cs="Liberation Serif"/>
        </w:rPr>
        <w:t xml:space="preserve"> услуг вправе отказаться от исполнения обязательств по Договору при условии полного возмещения Потребителю услуг (законному представителю Потребителя услуг) убытков.</w:t>
      </w:r>
    </w:p>
    <w:p w14:paraId="2937D904" w14:textId="77777777" w:rsidR="00FA7630" w:rsidRDefault="00D43342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6.9. Потребитель услуг (законный представитель Потребителя услуг) вправе отказаться от исп</w:t>
      </w:r>
      <w:r>
        <w:rPr>
          <w:rFonts w:ascii="Liberation Serif" w:hAnsi="Liberation Serif" w:cs="Liberation Serif"/>
        </w:rPr>
        <w:t>олнения настоящего Договора при условии оплаты Исполнителю услуг фактически понесенных им расходов, связанных с исполнением обязательств по Договору.</w:t>
      </w:r>
    </w:p>
    <w:p w14:paraId="5E8D3EED" w14:textId="77777777" w:rsidR="00FA7630" w:rsidRDefault="00D43342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6.10. При возникновении обстоятельств, препятствующих продолжению оказания Услуги в очной форме, Услуга по</w:t>
      </w:r>
      <w:r>
        <w:rPr>
          <w:rFonts w:ascii="Liberation Serif" w:hAnsi="Liberation Serif" w:cs="Liberation Serif"/>
        </w:rPr>
        <w:t xml:space="preserve"> настоящему Договору могут быть оказана в дистанционной форме в случае, если отсутствует отказ Потребителя услуг (законного представителя Потребителя услуг) в письменной форме, и Договор не расторгнут.</w:t>
      </w:r>
    </w:p>
    <w:p w14:paraId="6BB3E715" w14:textId="77777777" w:rsidR="00FA7630" w:rsidRDefault="00D43342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6.11. Стороны выражают согласие </w:t>
      </w:r>
      <w:bookmarkStart w:id="6" w:name="_Hlk25571309"/>
      <w:r>
        <w:rPr>
          <w:rFonts w:ascii="Liberation Serif" w:hAnsi="Liberation Serif" w:cs="Liberation Serif"/>
        </w:rPr>
        <w:t>на продление настоящег</w:t>
      </w:r>
      <w:r>
        <w:rPr>
          <w:rFonts w:ascii="Liberation Serif" w:hAnsi="Liberation Serif" w:cs="Liberation Serif"/>
        </w:rPr>
        <w:t xml:space="preserve">о Договора для получения Услуги в случае, если настоящий Договор не расторгнут в соответствии с пунктами 6.4. – 6.7. настоящего Договора по состоянию на 20 день до момента окончания срока действия настоящего </w:t>
      </w:r>
      <w:bookmarkEnd w:id="6"/>
      <w:r>
        <w:rPr>
          <w:rFonts w:ascii="Liberation Serif" w:hAnsi="Liberation Serif" w:cs="Liberation Serif"/>
        </w:rPr>
        <w:t>Договора при условии продолжения реализации допо</w:t>
      </w:r>
      <w:r>
        <w:rPr>
          <w:rFonts w:ascii="Liberation Serif" w:hAnsi="Liberation Serif" w:cs="Liberation Serif"/>
        </w:rPr>
        <w:t>лнительной общеразвивающей программы, указанной в пункте 1.1. настоящего Договора.</w:t>
      </w:r>
    </w:p>
    <w:p w14:paraId="6FB4FA6D" w14:textId="77777777" w:rsidR="00FA7630" w:rsidRDefault="00FA7630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</w:p>
    <w:p w14:paraId="0CF813B9" w14:textId="77777777" w:rsidR="00FA7630" w:rsidRDefault="00FA7630">
      <w:pPr>
        <w:widowControl w:val="0"/>
        <w:autoSpaceDE w:val="0"/>
        <w:ind w:firstLine="540"/>
        <w:jc w:val="both"/>
        <w:rPr>
          <w:rFonts w:ascii="Liberation Serif" w:hAnsi="Liberation Serif" w:cs="Liberation Serif"/>
        </w:rPr>
      </w:pPr>
    </w:p>
    <w:p w14:paraId="241957E1" w14:textId="77777777" w:rsidR="00FA7630" w:rsidRDefault="00FA7630">
      <w:pPr>
        <w:widowControl w:val="0"/>
        <w:autoSpaceDE w:val="0"/>
        <w:jc w:val="center"/>
        <w:rPr>
          <w:rFonts w:ascii="Liberation Serif" w:hAnsi="Liberation Serif" w:cs="Liberation Serif"/>
        </w:rPr>
      </w:pPr>
    </w:p>
    <w:p w14:paraId="7B4D2B00" w14:textId="77777777" w:rsidR="00FA7630" w:rsidRDefault="00FA7630">
      <w:pPr>
        <w:widowControl w:val="0"/>
        <w:autoSpaceDE w:val="0"/>
        <w:jc w:val="center"/>
        <w:rPr>
          <w:rFonts w:ascii="Liberation Serif" w:hAnsi="Liberation Serif" w:cs="Liberation Serif"/>
        </w:rPr>
      </w:pPr>
    </w:p>
    <w:p w14:paraId="5A779E27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VII. Адрес, реквизиты и подписи Сторон</w:t>
      </w:r>
    </w:p>
    <w:p w14:paraId="39FB2173" w14:textId="77777777" w:rsidR="00FA7630" w:rsidRDefault="00FA7630">
      <w:pPr>
        <w:widowControl w:val="0"/>
        <w:autoSpaceDE w:val="0"/>
        <w:jc w:val="center"/>
        <w:rPr>
          <w:rFonts w:ascii="Liberation Serif" w:hAnsi="Liberation Serif" w:cs="Liberation Serif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95"/>
        <w:gridCol w:w="5100"/>
      </w:tblGrid>
      <w:tr w:rsidR="00FA7630" w14:paraId="240BBD44" w14:textId="77777777">
        <w:tblPrEx>
          <w:tblCellMar>
            <w:top w:w="0" w:type="dxa"/>
            <w:bottom w:w="0" w:type="dxa"/>
          </w:tblCellMar>
        </w:tblPrEx>
        <w:tc>
          <w:tcPr>
            <w:tcW w:w="5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3F061A" w14:textId="77777777" w:rsidR="00FA7630" w:rsidRDefault="00D43342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Исполнитель услуг</w:t>
            </w:r>
          </w:p>
        </w:tc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D9FEAA" w14:textId="77777777" w:rsidR="00FA7630" w:rsidRDefault="00D43342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Потребитель услуг (законный представитель Потребителя услуг)</w:t>
            </w:r>
          </w:p>
        </w:tc>
      </w:tr>
      <w:tr w:rsidR="00FA7630" w14:paraId="6FAD4E25" w14:textId="77777777">
        <w:tblPrEx>
          <w:tblCellMar>
            <w:top w:w="0" w:type="dxa"/>
            <w:bottom w:w="0" w:type="dxa"/>
          </w:tblCellMar>
        </w:tblPrEx>
        <w:tc>
          <w:tcPr>
            <w:tcW w:w="5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6896C4" w14:textId="77777777" w:rsidR="00FA7630" w:rsidRDefault="00D43342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Исполнителя услуг</w:t>
            </w:r>
          </w:p>
        </w:tc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6CDED4" w14:textId="77777777" w:rsidR="00FA7630" w:rsidRDefault="00D43342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Фамилия, имя, </w:t>
            </w:r>
            <w:r>
              <w:rPr>
                <w:rFonts w:ascii="Liberation Serif" w:hAnsi="Liberation Serif" w:cs="Liberation Serif"/>
              </w:rPr>
              <w:t>отчество (при наличии) Потребителя услуг (законного представителя Потребителя услуг)</w:t>
            </w:r>
          </w:p>
        </w:tc>
      </w:tr>
      <w:tr w:rsidR="00FA7630" w14:paraId="7FD844C2" w14:textId="77777777">
        <w:tblPrEx>
          <w:tblCellMar>
            <w:top w:w="0" w:type="dxa"/>
            <w:bottom w:w="0" w:type="dxa"/>
          </w:tblCellMar>
        </w:tblPrEx>
        <w:tc>
          <w:tcPr>
            <w:tcW w:w="50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9BC731" w14:textId="77777777" w:rsidR="00FA7630" w:rsidRDefault="00D43342">
            <w:pPr>
              <w:widowControl w:val="0"/>
              <w:autoSpaceDE w:val="0"/>
              <w:jc w:val="both"/>
            </w:pPr>
            <w:r>
              <w:rPr>
                <w:rFonts w:ascii="Liberation Serif" w:hAnsi="Liberation Serif" w:cs="Liberation Serif"/>
              </w:rPr>
              <w:t xml:space="preserve">ОГРН, </w:t>
            </w:r>
            <w:hyperlink r:id="rId6" w:history="1">
              <w:r>
                <w:rPr>
                  <w:rFonts w:ascii="Liberation Serif" w:hAnsi="Liberation Serif" w:cs="Liberation Serif"/>
                </w:rPr>
                <w:t>ОКТМО</w:t>
              </w:r>
            </w:hyperlink>
          </w:p>
        </w:tc>
        <w:tc>
          <w:tcPr>
            <w:tcW w:w="5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35966B" w14:textId="77777777" w:rsidR="00FA7630" w:rsidRDefault="00D43342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Данные документа, удостоверяющего личность Потребителя услуг (зак</w:t>
            </w:r>
            <w:r>
              <w:rPr>
                <w:rFonts w:ascii="Liberation Serif" w:hAnsi="Liberation Serif" w:cs="Liberation Serif"/>
              </w:rPr>
              <w:t>онного представителя Потребителя услуг)</w:t>
            </w:r>
          </w:p>
        </w:tc>
      </w:tr>
      <w:tr w:rsidR="00FA7630" w14:paraId="5283FF7A" w14:textId="77777777">
        <w:tblPrEx>
          <w:tblCellMar>
            <w:top w:w="0" w:type="dxa"/>
            <w:bottom w:w="0" w:type="dxa"/>
          </w:tblCellMar>
        </w:tblPrEx>
        <w:tc>
          <w:tcPr>
            <w:tcW w:w="5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D2C808" w14:textId="77777777" w:rsidR="00FA7630" w:rsidRDefault="00D43342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ИНН/КПП </w:t>
            </w:r>
          </w:p>
        </w:tc>
        <w:tc>
          <w:tcPr>
            <w:tcW w:w="5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509C2A" w14:textId="77777777" w:rsidR="00FA7630" w:rsidRDefault="00FA7630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FA7630" w14:paraId="47C99A62" w14:textId="77777777">
        <w:tblPrEx>
          <w:tblCellMar>
            <w:top w:w="0" w:type="dxa"/>
            <w:bottom w:w="0" w:type="dxa"/>
          </w:tblCellMar>
        </w:tblPrEx>
        <w:tc>
          <w:tcPr>
            <w:tcW w:w="50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ECCDDA" w14:textId="77777777" w:rsidR="00FA7630" w:rsidRDefault="00D43342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Место нахождения:</w:t>
            </w:r>
          </w:p>
        </w:tc>
        <w:tc>
          <w:tcPr>
            <w:tcW w:w="51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A1F891" w14:textId="77777777" w:rsidR="00FA7630" w:rsidRDefault="00D43342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Место жительства Потребителя услуг:</w:t>
            </w:r>
          </w:p>
        </w:tc>
      </w:tr>
      <w:tr w:rsidR="00FA7630" w14:paraId="0E8CE91D" w14:textId="77777777">
        <w:tblPrEx>
          <w:tblCellMar>
            <w:top w:w="0" w:type="dxa"/>
            <w:bottom w:w="0" w:type="dxa"/>
          </w:tblCellMar>
        </w:tblPrEx>
        <w:tc>
          <w:tcPr>
            <w:tcW w:w="5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3474ED" w14:textId="77777777" w:rsidR="00FA7630" w:rsidRDefault="00FA7630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765AFA" w14:textId="77777777" w:rsidR="00FA7630" w:rsidRDefault="00FA7630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FA7630" w14:paraId="2B82685E" w14:textId="77777777">
        <w:tblPrEx>
          <w:tblCellMar>
            <w:top w:w="0" w:type="dxa"/>
            <w:bottom w:w="0" w:type="dxa"/>
          </w:tblCellMar>
        </w:tblPrEx>
        <w:tc>
          <w:tcPr>
            <w:tcW w:w="5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D7AB2A" w14:textId="77777777" w:rsidR="00FA7630" w:rsidRDefault="00D43342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Платежные реквизиты:</w:t>
            </w:r>
          </w:p>
          <w:p w14:paraId="42CE5BD9" w14:textId="77777777" w:rsidR="00FA7630" w:rsidRDefault="00D43342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учреждения Банка России, БИК</w:t>
            </w:r>
          </w:p>
          <w:p w14:paraId="01A67BC3" w14:textId="77777777" w:rsidR="00FA7630" w:rsidRDefault="00D43342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Расчетный счет</w:t>
            </w:r>
          </w:p>
        </w:tc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E698D7" w14:textId="77777777" w:rsidR="00FA7630" w:rsidRDefault="00FA7630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FA7630" w14:paraId="5D57841F" w14:textId="77777777">
        <w:tblPrEx>
          <w:tblCellMar>
            <w:top w:w="0" w:type="dxa"/>
            <w:bottom w:w="0" w:type="dxa"/>
          </w:tblCellMar>
        </w:tblPrEx>
        <w:tc>
          <w:tcPr>
            <w:tcW w:w="5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EAB1B2" w14:textId="77777777" w:rsidR="00FA7630" w:rsidRDefault="00D43342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____________________/__________________________</w:t>
            </w:r>
          </w:p>
          <w:p w14:paraId="7AAFC171" w14:textId="77777777" w:rsidR="00FA7630" w:rsidRDefault="00D43342">
            <w:pPr>
              <w:widowControl w:val="0"/>
              <w:autoSpaceDE w:val="0"/>
              <w:jc w:val="both"/>
            </w:pPr>
            <w:r>
              <w:rPr>
                <w:rFonts w:ascii="Liberation Serif" w:hAnsi="Liberation Serif" w:cs="Liberation Serif"/>
                <w:szCs w:val="20"/>
              </w:rPr>
              <w:t xml:space="preserve">          (подпись)                           (ФИО)</w:t>
            </w:r>
          </w:p>
        </w:tc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9D0CB4" w14:textId="77777777" w:rsidR="00FA7630" w:rsidRDefault="00D43342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____________________/__________________________</w:t>
            </w:r>
          </w:p>
          <w:p w14:paraId="7AFD2A95" w14:textId="77777777" w:rsidR="00FA7630" w:rsidRDefault="00D43342">
            <w:pPr>
              <w:widowControl w:val="0"/>
              <w:autoSpaceDE w:val="0"/>
              <w:jc w:val="both"/>
            </w:pPr>
            <w:r>
              <w:rPr>
                <w:rFonts w:ascii="Liberation Serif" w:hAnsi="Liberation Serif" w:cs="Liberation Serif"/>
                <w:szCs w:val="20"/>
              </w:rPr>
              <w:t xml:space="preserve">          (подпись)                           (ФИО)</w:t>
            </w:r>
          </w:p>
        </w:tc>
      </w:tr>
    </w:tbl>
    <w:p w14:paraId="01748BFB" w14:textId="77777777" w:rsidR="00FA7630" w:rsidRDefault="00FA7630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</w:rPr>
      </w:pPr>
      <w:bookmarkStart w:id="7" w:name="Par2292"/>
      <w:bookmarkEnd w:id="7"/>
    </w:p>
    <w:p w14:paraId="6F2AD32E" w14:textId="77777777" w:rsidR="00FA7630" w:rsidRDefault="00FA7630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</w:rPr>
      </w:pPr>
    </w:p>
    <w:p w14:paraId="58F471FD" w14:textId="77777777" w:rsidR="00FA7630" w:rsidRDefault="00FA7630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</w:rPr>
      </w:pPr>
    </w:p>
    <w:p w14:paraId="34C5DA0B" w14:textId="77777777" w:rsidR="00FA7630" w:rsidRDefault="00FA7630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</w:rPr>
      </w:pPr>
    </w:p>
    <w:p w14:paraId="254A9763" w14:textId="77777777" w:rsidR="00FA7630" w:rsidRDefault="00D43342">
      <w:pPr>
        <w:pageBreakBefore/>
        <w:widowControl w:val="0"/>
        <w:autoSpaceDE w:val="0"/>
        <w:ind w:firstLine="5103"/>
        <w:rPr>
          <w:rFonts w:ascii="Liberation Serif" w:hAnsi="Liberation Serif" w:cs="Liberation Serif"/>
          <w:szCs w:val="26"/>
        </w:rPr>
      </w:pPr>
      <w:r>
        <w:rPr>
          <w:rFonts w:ascii="Liberation Serif" w:hAnsi="Liberation Serif" w:cs="Liberation Serif"/>
          <w:szCs w:val="26"/>
        </w:rPr>
        <w:t xml:space="preserve">Приложение </w:t>
      </w:r>
    </w:p>
    <w:p w14:paraId="399E7E11" w14:textId="77777777" w:rsidR="00FA7630" w:rsidRDefault="00D43342">
      <w:pPr>
        <w:widowControl w:val="0"/>
        <w:autoSpaceDE w:val="0"/>
        <w:ind w:firstLine="5103"/>
        <w:rPr>
          <w:rFonts w:ascii="Liberation Serif" w:hAnsi="Liberation Serif" w:cs="Liberation Serif"/>
          <w:szCs w:val="26"/>
        </w:rPr>
      </w:pPr>
      <w:r>
        <w:rPr>
          <w:rFonts w:ascii="Liberation Serif" w:hAnsi="Liberation Serif" w:cs="Liberation Serif"/>
          <w:szCs w:val="26"/>
        </w:rPr>
        <w:t xml:space="preserve">к Договору об оказании </w:t>
      </w:r>
      <w:r>
        <w:rPr>
          <w:rFonts w:ascii="Liberation Serif" w:hAnsi="Liberation Serif" w:cs="Liberation Serif"/>
          <w:szCs w:val="26"/>
        </w:rPr>
        <w:t xml:space="preserve">муниципальных </w:t>
      </w:r>
    </w:p>
    <w:p w14:paraId="1057287F" w14:textId="77777777" w:rsidR="00FA7630" w:rsidRDefault="00D43342">
      <w:pPr>
        <w:widowControl w:val="0"/>
        <w:autoSpaceDE w:val="0"/>
        <w:ind w:firstLine="5103"/>
        <w:rPr>
          <w:rFonts w:ascii="Liberation Serif" w:hAnsi="Liberation Serif" w:cs="Liberation Serif"/>
          <w:szCs w:val="26"/>
        </w:rPr>
      </w:pPr>
      <w:r>
        <w:rPr>
          <w:rFonts w:ascii="Liberation Serif" w:hAnsi="Liberation Serif" w:cs="Liberation Serif"/>
          <w:szCs w:val="26"/>
        </w:rPr>
        <w:t>услуг в социальной сфере</w:t>
      </w:r>
    </w:p>
    <w:p w14:paraId="7AB94D33" w14:textId="77777777" w:rsidR="00FA7630" w:rsidRDefault="00D43342">
      <w:pPr>
        <w:widowControl w:val="0"/>
        <w:autoSpaceDE w:val="0"/>
        <w:ind w:firstLine="5103"/>
        <w:rPr>
          <w:rFonts w:ascii="Liberation Serif" w:hAnsi="Liberation Serif" w:cs="Liberation Serif"/>
          <w:szCs w:val="26"/>
        </w:rPr>
      </w:pPr>
      <w:r>
        <w:rPr>
          <w:rFonts w:ascii="Liberation Serif" w:hAnsi="Liberation Serif" w:cs="Liberation Serif"/>
          <w:szCs w:val="26"/>
        </w:rPr>
        <w:t>от_____________________ №___________</w:t>
      </w:r>
    </w:p>
    <w:p w14:paraId="31D39F28" w14:textId="77777777" w:rsidR="00FA7630" w:rsidRDefault="00FA7630">
      <w:pPr>
        <w:widowControl w:val="0"/>
        <w:autoSpaceDE w:val="0"/>
        <w:jc w:val="right"/>
        <w:rPr>
          <w:rFonts w:ascii="Liberation Serif" w:hAnsi="Liberation Serif" w:cs="Liberation Serif"/>
          <w:sz w:val="26"/>
          <w:szCs w:val="26"/>
        </w:rPr>
      </w:pPr>
    </w:p>
    <w:p w14:paraId="1E8D7E4D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  <w:szCs w:val="26"/>
        </w:rPr>
      </w:pPr>
      <w:r>
        <w:rPr>
          <w:rFonts w:ascii="Liberation Serif" w:hAnsi="Liberation Serif" w:cs="Liberation Serif"/>
          <w:szCs w:val="26"/>
        </w:rPr>
        <w:t xml:space="preserve">Информация </w:t>
      </w:r>
      <w:r>
        <w:rPr>
          <w:rFonts w:ascii="Liberation Serif" w:hAnsi="Liberation Serif" w:cs="Liberation Serif"/>
          <w:szCs w:val="26"/>
        </w:rPr>
        <w:br/>
      </w:r>
      <w:r>
        <w:rPr>
          <w:rFonts w:ascii="Liberation Serif" w:hAnsi="Liberation Serif" w:cs="Liberation Serif"/>
          <w:szCs w:val="26"/>
        </w:rPr>
        <w:t>об оказании муниципальной(ых) услуги (услуг) в социальной сфере оплата оказания которой(ых) осуществляется Потребителем услуг (законным представителем Потребителя усл</w:t>
      </w:r>
      <w:r>
        <w:rPr>
          <w:rFonts w:ascii="Liberation Serif" w:hAnsi="Liberation Serif" w:cs="Liberation Serif"/>
          <w:szCs w:val="26"/>
        </w:rPr>
        <w:t>уг) за счет собственных средств</w:t>
      </w:r>
    </w:p>
    <w:p w14:paraId="35330F5D" w14:textId="77777777" w:rsidR="00FA7630" w:rsidRDefault="00FA7630">
      <w:pPr>
        <w:widowControl w:val="0"/>
        <w:autoSpaceDE w:val="0"/>
        <w:jc w:val="center"/>
        <w:rPr>
          <w:rFonts w:ascii="Liberation Serif" w:hAnsi="Liberation Serif" w:cs="Liberation Serif"/>
          <w:sz w:val="26"/>
          <w:szCs w:val="26"/>
        </w:rPr>
      </w:pPr>
    </w:p>
    <w:tbl>
      <w:tblPr>
        <w:tblW w:w="497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"/>
        <w:gridCol w:w="1096"/>
        <w:gridCol w:w="1079"/>
        <w:gridCol w:w="620"/>
        <w:gridCol w:w="697"/>
        <w:gridCol w:w="704"/>
        <w:gridCol w:w="979"/>
        <w:gridCol w:w="814"/>
        <w:gridCol w:w="639"/>
        <w:gridCol w:w="704"/>
        <w:gridCol w:w="1118"/>
        <w:gridCol w:w="1197"/>
      </w:tblGrid>
      <w:tr w:rsidR="00FA7630" w14:paraId="0832D94B" w14:textId="77777777">
        <w:tblPrEx>
          <w:tblCellMar>
            <w:top w:w="0" w:type="dxa"/>
            <w:bottom w:w="0" w:type="dxa"/>
          </w:tblCellMar>
        </w:tblPrEx>
        <w:trPr>
          <w:trHeight w:val="574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E12FE4" w14:textId="77777777" w:rsidR="00FA7630" w:rsidRDefault="00D43342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№ п/п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F6EDC9" w14:textId="77777777" w:rsidR="00FA7630" w:rsidRDefault="00D43342">
            <w:pPr>
              <w:widowControl w:val="0"/>
              <w:autoSpaceDE w:val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Наименование муниципальной(ых) услуги (услуг) в социальной сфере (далее –Услуга (Услуги))</w:t>
            </w:r>
            <w:r>
              <w:rPr>
                <w:rFonts w:ascii="Liberation Serif" w:hAnsi="Liberation Serif" w:cs="Liberation Serif"/>
                <w:sz w:val="20"/>
                <w:szCs w:val="20"/>
                <w:vertAlign w:val="superscript"/>
              </w:rPr>
              <w:t>1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0CF518" w14:textId="77777777" w:rsidR="00FA7630" w:rsidRDefault="00D43342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Размер оплаты, осуществляемой Потребителем услуг (законным представителем Потребителя услуг) за счет собственных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средств, рубль2</w:t>
            </w:r>
          </w:p>
          <w:p w14:paraId="23233F43" w14:textId="77777777" w:rsidR="00FA7630" w:rsidRDefault="00FA7630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3EA0E5" w14:textId="77777777" w:rsidR="00FA7630" w:rsidRDefault="00D43342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Показатель, характеризующий объем оказания Услуги (Услуг)3</w:t>
            </w:r>
          </w:p>
        </w:tc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AF3A78" w14:textId="77777777" w:rsidR="00FA7630" w:rsidRDefault="00D43342">
            <w:pPr>
              <w:widowControl w:val="0"/>
              <w:autoSpaceDE w:val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Значение показателя объема оказания Услуги (Услуг), превышающий соответствующий показатель, определенный социальным сертификатом3</w:t>
            </w:r>
          </w:p>
        </w:tc>
        <w:tc>
          <w:tcPr>
            <w:tcW w:w="21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630029" w14:textId="77777777" w:rsidR="00FA7630" w:rsidRDefault="00D43342">
            <w:pPr>
              <w:widowControl w:val="0"/>
              <w:autoSpaceDE w:val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Показатель, характеризующий качество оказания Услу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ги (Услуг)</w:t>
            </w:r>
            <w:r>
              <w:rPr>
                <w:rFonts w:ascii="Liberation Serif" w:hAnsi="Liberation Serif" w:cs="Liberation Serif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09F464" w14:textId="77777777" w:rsidR="00FA7630" w:rsidRDefault="00D43342">
            <w:pPr>
              <w:widowControl w:val="0"/>
              <w:autoSpaceDE w:val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Значение показателя, характеризующего качество оказания Услуги (Услуг) превышающее соответствующий показатель, определенный социальным сертификатом</w:t>
            </w:r>
            <w:r>
              <w:rPr>
                <w:rFonts w:ascii="Liberation Serif" w:hAnsi="Liberation Serif" w:cs="Liberation Serif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1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F195D1" w14:textId="77777777" w:rsidR="00FA7630" w:rsidRDefault="00D43342">
            <w:pPr>
              <w:widowControl w:val="0"/>
              <w:autoSpaceDE w:val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Значение показателя, превышающего стандарт оказания Услуги (Услуг)</w:t>
            </w:r>
            <w:r>
              <w:rPr>
                <w:rFonts w:ascii="Liberation Serif" w:hAnsi="Liberation Serif" w:cs="Liberation Serif"/>
                <w:sz w:val="20"/>
                <w:szCs w:val="20"/>
                <w:vertAlign w:val="superscript"/>
              </w:rPr>
              <w:t>5</w:t>
            </w:r>
          </w:p>
          <w:p w14:paraId="300D4593" w14:textId="77777777" w:rsidR="00FA7630" w:rsidRDefault="00FA7630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A7630" w14:paraId="1E9489AA" w14:textId="77777777">
        <w:tblPrEx>
          <w:tblCellMar>
            <w:top w:w="0" w:type="dxa"/>
            <w:bottom w:w="0" w:type="dxa"/>
          </w:tblCellMar>
        </w:tblPrEx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C6D143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56C7F6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42134B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8EADF70" w14:textId="77777777" w:rsidR="00FA7630" w:rsidRDefault="00D43342">
            <w:pPr>
              <w:jc w:val="center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8AB890" w14:textId="77777777" w:rsidR="00FA7630" w:rsidRDefault="00D43342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единица измерения</w:t>
            </w:r>
          </w:p>
        </w:tc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D71CDF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87B3F1A" w14:textId="77777777" w:rsidR="00FA7630" w:rsidRDefault="00D43342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3082BE" w14:textId="77777777" w:rsidR="00FA7630" w:rsidRDefault="00D43342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единица измерения</w:t>
            </w:r>
          </w:p>
        </w:tc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1472A4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7EB939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A7630" w14:paraId="05925AD4" w14:textId="77777777">
        <w:tblPrEx>
          <w:tblCellMar>
            <w:top w:w="0" w:type="dxa"/>
            <w:bottom w:w="0" w:type="dxa"/>
          </w:tblCellMar>
        </w:tblPrEx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71FCF3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01C6FB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3B3059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BBAA3C4" w14:textId="77777777" w:rsidR="00FA7630" w:rsidRDefault="00FA7630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2298373" w14:textId="77777777" w:rsidR="00FA7630" w:rsidRDefault="00D43342">
            <w:pPr>
              <w:jc w:val="center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</w:rPr>
              <w:t>наименование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DA4A652" w14:textId="77777777" w:rsidR="00FA7630" w:rsidRDefault="00D43342">
            <w:pPr>
              <w:jc w:val="center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</w:rPr>
              <w:t>код по ОКЕИ</w:t>
            </w:r>
          </w:p>
        </w:tc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8D85EF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057FC1E" w14:textId="77777777" w:rsidR="00FA7630" w:rsidRDefault="00FA7630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A6FB9A8" w14:textId="77777777" w:rsidR="00FA7630" w:rsidRDefault="00D43342">
            <w:pPr>
              <w:jc w:val="center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</w:rPr>
              <w:t>наименование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B3222B2" w14:textId="77777777" w:rsidR="00FA7630" w:rsidRDefault="00D43342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код по ОКЕИ</w:t>
            </w:r>
          </w:p>
        </w:tc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69D723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6F36B3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A7630" w14:paraId="4404AC95" w14:textId="77777777">
        <w:tblPrEx>
          <w:tblCellMar>
            <w:top w:w="0" w:type="dxa"/>
            <w:bottom w:w="0" w:type="dxa"/>
          </w:tblCellMar>
        </w:tblPrEx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B33CC6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2F55E4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FEDD21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75F18A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BFF799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8A98D3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15B463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B61CB9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78A81E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D6689B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77D6C0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7678CB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A7630" w14:paraId="52489695" w14:textId="77777777">
        <w:tblPrEx>
          <w:tblCellMar>
            <w:top w:w="0" w:type="dxa"/>
            <w:bottom w:w="0" w:type="dxa"/>
          </w:tblCellMar>
        </w:tblPrEx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5DA9BF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45C127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0FDAED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4E73D7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BECC5C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B2A350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300F3F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C5E643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1F7448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BC9CC4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D6BDED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412C2E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45C5C2F9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</w:t>
      </w:r>
    </w:p>
    <w:p w14:paraId="4ED59310" w14:textId="77777777" w:rsidR="00FA7630" w:rsidRDefault="00D43342">
      <w:pPr>
        <w:widowControl w:val="0"/>
        <w:autoSpaceDE w:val="0"/>
        <w:ind w:firstLine="709"/>
        <w:jc w:val="both"/>
      </w:pPr>
      <w:r>
        <w:rPr>
          <w:rFonts w:ascii="Liberation Serif" w:hAnsi="Liberation Serif" w:cs="Liberation Serif"/>
          <w:sz w:val="20"/>
          <w:szCs w:val="20"/>
          <w:vertAlign w:val="superscript"/>
        </w:rPr>
        <w:t>1</w:t>
      </w:r>
      <w:r>
        <w:rPr>
          <w:rFonts w:ascii="Liberation Serif" w:hAnsi="Liberation Serif" w:cs="Liberation Serif"/>
          <w:sz w:val="20"/>
          <w:szCs w:val="20"/>
        </w:rPr>
        <w:t xml:space="preserve">Указывается в соответствии с </w:t>
      </w:r>
      <w:r>
        <w:rPr>
          <w:rFonts w:ascii="Liberation Serif" w:hAnsi="Liberation Serif" w:cs="Liberation Serif"/>
          <w:sz w:val="20"/>
          <w:szCs w:val="20"/>
        </w:rPr>
        <w:t>наименованием(ями) муниципальной(ых) услуги (услуг) в социальной сфере (далее – Услуга (Услуги)), определенным(ыми) пунктом 1.1 Договора об оказании муниципальных услуг в социальной сфере.</w:t>
      </w:r>
    </w:p>
    <w:p w14:paraId="7277A706" w14:textId="77777777" w:rsidR="00FA7630" w:rsidRDefault="00D43342">
      <w:pPr>
        <w:widowControl w:val="0"/>
        <w:autoSpaceDE w:val="0"/>
        <w:ind w:firstLine="709"/>
        <w:jc w:val="both"/>
      </w:pPr>
      <w:r>
        <w:rPr>
          <w:rFonts w:ascii="Liberation Serif" w:hAnsi="Liberation Serif" w:cs="Liberation Serif"/>
          <w:sz w:val="20"/>
          <w:szCs w:val="20"/>
          <w:vertAlign w:val="superscript"/>
        </w:rPr>
        <w:t>2</w:t>
      </w:r>
      <w:r>
        <w:rPr>
          <w:rFonts w:ascii="Liberation Serif" w:hAnsi="Liberation Serif" w:cs="Liberation Serif"/>
          <w:sz w:val="20"/>
          <w:szCs w:val="20"/>
        </w:rPr>
        <w:t>Указывается размер оплаты, осуществляемой Потребителем услуг (зако</w:t>
      </w:r>
      <w:r>
        <w:rPr>
          <w:rFonts w:ascii="Liberation Serif" w:hAnsi="Liberation Serif" w:cs="Liberation Serif"/>
          <w:sz w:val="20"/>
          <w:szCs w:val="20"/>
        </w:rPr>
        <w:t>нным представителем Потребителя услуг) за счет собственных средств, в соответствии с информацией о стоимости оказания Услуги (Услуги) в объеме, превышающем установленный социальным сертификатом объем оказания такой(их) Услуги (Услуг), определенной на основ</w:t>
      </w:r>
      <w:r>
        <w:rPr>
          <w:rFonts w:ascii="Liberation Serif" w:hAnsi="Liberation Serif" w:cs="Liberation Serif"/>
          <w:sz w:val="20"/>
          <w:szCs w:val="20"/>
        </w:rPr>
        <w:t>ании нормативных затрат или цены (тарифа), указанных в подпунктах «з» и «и» пункта 5 Положения о структуре реестра исполнителей государственных (муниципальных) услуг в социальной сфере в соответствии с социальным сертификатом и порядка формирования информа</w:t>
      </w:r>
      <w:r>
        <w:rPr>
          <w:rFonts w:ascii="Liberation Serif" w:hAnsi="Liberation Serif" w:cs="Liberation Serif"/>
          <w:sz w:val="20"/>
          <w:szCs w:val="20"/>
        </w:rPr>
        <w:t>ции, включаемой в такой реестр, утвержденной постановлением Правительства Российской Федерации от 13 февраля 2021 г. № 183 (далее – Положение), и (или) сверх установленного стандарта, в случае, если соответствующим нормативным правовым актом установлен ста</w:t>
      </w:r>
      <w:r>
        <w:rPr>
          <w:rFonts w:ascii="Liberation Serif" w:hAnsi="Liberation Serif" w:cs="Liberation Serif"/>
          <w:sz w:val="20"/>
          <w:szCs w:val="20"/>
        </w:rPr>
        <w:t>ндарт оказания такой(их) услуги (Услуг), включенной в реестр исполнителей.</w:t>
      </w:r>
    </w:p>
    <w:p w14:paraId="734F85B1" w14:textId="77777777" w:rsidR="00FA7630" w:rsidRDefault="00D43342">
      <w:pPr>
        <w:widowControl w:val="0"/>
        <w:autoSpaceDE w:val="0"/>
        <w:ind w:firstLine="709"/>
        <w:jc w:val="both"/>
      </w:pPr>
      <w:r>
        <w:rPr>
          <w:rFonts w:ascii="Liberation Serif" w:hAnsi="Liberation Serif" w:cs="Liberation Serif"/>
          <w:sz w:val="20"/>
          <w:szCs w:val="20"/>
          <w:vertAlign w:val="superscript"/>
        </w:rPr>
        <w:t>3</w:t>
      </w:r>
      <w:r>
        <w:rPr>
          <w:rFonts w:ascii="Liberation Serif" w:hAnsi="Liberation Serif" w:cs="Liberation Serif"/>
          <w:sz w:val="20"/>
          <w:szCs w:val="20"/>
        </w:rPr>
        <w:t>указывается в случае оказания Услуги (Услуг) Потребителю услуг в объеме предоставления Услуги (Услуг), превышающем соответствующие показатели, определенные социальным сертификатом.</w:t>
      </w:r>
    </w:p>
    <w:p w14:paraId="4CC8C286" w14:textId="77777777" w:rsidR="00FA7630" w:rsidRDefault="00D43342">
      <w:pPr>
        <w:widowControl w:val="0"/>
        <w:autoSpaceDE w:val="0"/>
        <w:ind w:firstLine="709"/>
        <w:jc w:val="both"/>
      </w:pPr>
      <w:r>
        <w:rPr>
          <w:rFonts w:ascii="Liberation Serif" w:hAnsi="Liberation Serif" w:cs="Liberation Serif"/>
          <w:sz w:val="20"/>
          <w:szCs w:val="20"/>
          <w:vertAlign w:val="superscript"/>
        </w:rPr>
        <w:t>4</w:t>
      </w:r>
      <w:r>
        <w:rPr>
          <w:rFonts w:ascii="Liberation Serif" w:hAnsi="Liberation Serif" w:cs="Liberation Serif"/>
          <w:sz w:val="20"/>
          <w:szCs w:val="20"/>
        </w:rPr>
        <w:t>указывается в случае если показатели качества оказания Услуги (Услуг), оказываемой Потребителю услуг, превышают соответствующие показатели, включенные в реестр исполнителей в соответствии с подпунктом «г» пункта 5 Положения.</w:t>
      </w:r>
    </w:p>
    <w:p w14:paraId="4CDB65D2" w14:textId="77777777" w:rsidR="00FA7630" w:rsidRDefault="00D43342">
      <w:pPr>
        <w:widowControl w:val="0"/>
        <w:autoSpaceDE w:val="0"/>
        <w:ind w:firstLine="709"/>
        <w:jc w:val="both"/>
        <w:sectPr w:rsidR="00FA7630">
          <w:pgSz w:w="11906" w:h="16838"/>
          <w:pgMar w:top="1134" w:right="567" w:bottom="1134" w:left="1134" w:header="720" w:footer="720" w:gutter="0"/>
          <w:pgNumType w:start="1"/>
          <w:cols w:space="720"/>
          <w:titlePg/>
        </w:sectPr>
      </w:pPr>
      <w:r>
        <w:rPr>
          <w:rFonts w:ascii="Liberation Serif" w:hAnsi="Liberation Serif" w:cs="Liberation Serif"/>
          <w:sz w:val="20"/>
          <w:szCs w:val="20"/>
          <w:vertAlign w:val="superscript"/>
        </w:rPr>
        <w:t>5</w:t>
      </w:r>
      <w:r>
        <w:rPr>
          <w:rFonts w:ascii="Liberation Serif" w:hAnsi="Liberation Serif" w:cs="Liberation Serif"/>
          <w:sz w:val="20"/>
          <w:szCs w:val="20"/>
        </w:rPr>
        <w:t xml:space="preserve">указывается в случае </w:t>
      </w:r>
      <w:r>
        <w:rPr>
          <w:rFonts w:ascii="Liberation Serif" w:hAnsi="Liberation Serif" w:cs="Liberation Serif"/>
          <w:sz w:val="20"/>
          <w:szCs w:val="20"/>
        </w:rPr>
        <w:t>если оказание Услуги (Услуг) Потребителю услуг превышает стандарт оказания Услуги (Услуг).</w:t>
      </w:r>
    </w:p>
    <w:p w14:paraId="17DE0CA6" w14:textId="77777777" w:rsidR="00FA7630" w:rsidRDefault="00D43342">
      <w:pPr>
        <w:widowControl w:val="0"/>
        <w:autoSpaceDE w:val="0"/>
        <w:ind w:firstLine="5103"/>
        <w:rPr>
          <w:rFonts w:ascii="Liberation Serif" w:hAnsi="Liberation Serif" w:cs="Liberation Serif"/>
          <w:szCs w:val="26"/>
        </w:rPr>
      </w:pPr>
      <w:r>
        <w:rPr>
          <w:rFonts w:ascii="Liberation Serif" w:hAnsi="Liberation Serif" w:cs="Liberation Serif"/>
          <w:szCs w:val="26"/>
        </w:rPr>
        <w:t xml:space="preserve">Приложение </w:t>
      </w:r>
    </w:p>
    <w:p w14:paraId="3C97EA3C" w14:textId="77777777" w:rsidR="00FA7630" w:rsidRDefault="00D43342">
      <w:pPr>
        <w:widowControl w:val="0"/>
        <w:autoSpaceDE w:val="0"/>
        <w:ind w:firstLine="5103"/>
        <w:rPr>
          <w:rFonts w:ascii="Liberation Serif" w:hAnsi="Liberation Serif" w:cs="Liberation Serif"/>
          <w:szCs w:val="26"/>
        </w:rPr>
      </w:pPr>
      <w:r>
        <w:rPr>
          <w:rFonts w:ascii="Liberation Serif" w:hAnsi="Liberation Serif" w:cs="Liberation Serif"/>
          <w:szCs w:val="26"/>
        </w:rPr>
        <w:t xml:space="preserve">к Договору об оказании муниципальных </w:t>
      </w:r>
    </w:p>
    <w:p w14:paraId="2B01E6E6" w14:textId="77777777" w:rsidR="00FA7630" w:rsidRDefault="00D43342">
      <w:pPr>
        <w:widowControl w:val="0"/>
        <w:autoSpaceDE w:val="0"/>
        <w:ind w:firstLine="5103"/>
        <w:rPr>
          <w:rFonts w:ascii="Liberation Serif" w:hAnsi="Liberation Serif" w:cs="Liberation Serif"/>
          <w:szCs w:val="26"/>
        </w:rPr>
      </w:pPr>
      <w:r>
        <w:rPr>
          <w:rFonts w:ascii="Liberation Serif" w:hAnsi="Liberation Serif" w:cs="Liberation Serif"/>
          <w:szCs w:val="26"/>
        </w:rPr>
        <w:t>услуг в социальной сфере</w:t>
      </w:r>
    </w:p>
    <w:p w14:paraId="0303DD00" w14:textId="77777777" w:rsidR="00FA7630" w:rsidRDefault="00D43342">
      <w:pPr>
        <w:widowControl w:val="0"/>
        <w:autoSpaceDE w:val="0"/>
        <w:ind w:firstLine="5103"/>
        <w:rPr>
          <w:rFonts w:ascii="Liberation Serif" w:hAnsi="Liberation Serif" w:cs="Liberation Serif"/>
          <w:szCs w:val="26"/>
        </w:rPr>
      </w:pPr>
      <w:r>
        <w:rPr>
          <w:rFonts w:ascii="Liberation Serif" w:hAnsi="Liberation Serif" w:cs="Liberation Serif"/>
          <w:szCs w:val="26"/>
        </w:rPr>
        <w:t>от_____________________ №___________</w:t>
      </w:r>
    </w:p>
    <w:p w14:paraId="4641FB80" w14:textId="77777777" w:rsidR="00FA7630" w:rsidRDefault="00FA7630">
      <w:pPr>
        <w:pStyle w:val="ConsPlusNormal"/>
        <w:spacing w:line="360" w:lineRule="auto"/>
        <w:ind w:firstLine="540"/>
        <w:jc w:val="right"/>
        <w:rPr>
          <w:rFonts w:ascii="Liberation Serif" w:hAnsi="Liberation Serif" w:cs="Liberation Serif"/>
          <w:sz w:val="28"/>
          <w:szCs w:val="28"/>
        </w:rPr>
      </w:pPr>
    </w:p>
    <w:p w14:paraId="6C5A47AC" w14:textId="77777777" w:rsidR="00FA7630" w:rsidRDefault="00D43342">
      <w:pPr>
        <w:pStyle w:val="ConsPlusNormal"/>
        <w:spacing w:line="360" w:lineRule="auto"/>
        <w:ind w:firstLine="540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Акт сдачи-приемки оказанных услуг</w:t>
      </w:r>
    </w:p>
    <w:p w14:paraId="5E7C9116" w14:textId="77777777" w:rsidR="00FA7630" w:rsidRDefault="00D43342">
      <w:pPr>
        <w:pStyle w:val="ConsPlusNormal"/>
        <w:spacing w:line="36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«____» </w:t>
      </w:r>
      <w:r>
        <w:rPr>
          <w:rFonts w:ascii="Liberation Serif" w:hAnsi="Liberation Serif" w:cs="Liberation Serif"/>
          <w:sz w:val="24"/>
          <w:szCs w:val="24"/>
        </w:rPr>
        <w:t xml:space="preserve">__________ ________ </w:t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  <w:t xml:space="preserve">           </w:t>
      </w:r>
      <w:r>
        <w:rPr>
          <w:rFonts w:ascii="Liberation Serif" w:hAnsi="Liberation Serif" w:cs="Liberation Serif"/>
          <w:sz w:val="24"/>
          <w:szCs w:val="24"/>
        </w:rPr>
        <w:tab/>
        <w:t>__________________</w:t>
      </w:r>
    </w:p>
    <w:p w14:paraId="6BD6DFB7" w14:textId="77777777" w:rsidR="00FA7630" w:rsidRDefault="00FA7630">
      <w:pPr>
        <w:widowControl w:val="0"/>
        <w:autoSpaceDE w:val="0"/>
        <w:jc w:val="both"/>
        <w:rPr>
          <w:rFonts w:ascii="Liberation Serif" w:hAnsi="Liberation Serif" w:cs="Liberation Serif"/>
        </w:rPr>
      </w:pPr>
    </w:p>
    <w:p w14:paraId="2D5170CF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_______________________________________________________________________________,</w:t>
      </w:r>
    </w:p>
    <w:p w14:paraId="28617C75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>(наименование юридического лица (за исключением федеральных государственных учреждений),фамилия, имя отчество (при нал</w:t>
      </w:r>
      <w:r>
        <w:rPr>
          <w:rFonts w:ascii="Liberation Serif" w:hAnsi="Liberation Serif" w:cs="Liberation Serif"/>
          <w:sz w:val="20"/>
        </w:rPr>
        <w:t>ичии) индивидуального предпринимателя или физического лица)</w:t>
      </w:r>
    </w:p>
    <w:p w14:paraId="3EF06461" w14:textId="77777777" w:rsidR="00FA7630" w:rsidRDefault="00FA7630">
      <w:pPr>
        <w:widowControl w:val="0"/>
        <w:autoSpaceDE w:val="0"/>
        <w:jc w:val="center"/>
        <w:rPr>
          <w:rFonts w:ascii="Liberation Serif" w:hAnsi="Liberation Serif" w:cs="Liberation Serif"/>
        </w:rPr>
      </w:pPr>
    </w:p>
    <w:p w14:paraId="2747A8D8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именуемый(ая) в дальнейшем «Исполнитель услуг», в лице</w:t>
      </w:r>
    </w:p>
    <w:p w14:paraId="03252483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_______________________________________________________________________________,</w:t>
      </w:r>
    </w:p>
    <w:p w14:paraId="42F6785A" w14:textId="77777777" w:rsidR="00FA7630" w:rsidRDefault="00D43342">
      <w:pPr>
        <w:widowControl w:val="0"/>
        <w:autoSpaceDE w:val="0"/>
        <w:jc w:val="center"/>
      </w:pPr>
      <w:r>
        <w:rPr>
          <w:rFonts w:ascii="Liberation Serif" w:hAnsi="Liberation Serif" w:cs="Liberation Serif"/>
          <w:sz w:val="20"/>
        </w:rPr>
        <w:t>(наименование должности, а также фамилия, имя, отчество (пр</w:t>
      </w:r>
      <w:r>
        <w:rPr>
          <w:rFonts w:ascii="Liberation Serif" w:hAnsi="Liberation Serif" w:cs="Liberation Serif"/>
          <w:sz w:val="20"/>
        </w:rPr>
        <w:t>и наличии) лица, представляющего Исполнителя услуг, или уполномоченного им лица)</w:t>
      </w:r>
    </w:p>
    <w:p w14:paraId="0473E879" w14:textId="77777777" w:rsidR="00FA7630" w:rsidRDefault="00FA7630">
      <w:pPr>
        <w:widowControl w:val="0"/>
        <w:autoSpaceDE w:val="0"/>
        <w:jc w:val="center"/>
        <w:rPr>
          <w:rFonts w:ascii="Liberation Serif" w:hAnsi="Liberation Serif" w:cs="Liberation Serif"/>
        </w:rPr>
      </w:pPr>
    </w:p>
    <w:p w14:paraId="6DAA10EB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действующего на основании ______________________________________________________</w:t>
      </w:r>
    </w:p>
    <w:p w14:paraId="3057F298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_______________________________________________________________________________,</w:t>
      </w:r>
    </w:p>
    <w:p w14:paraId="3902885C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>(реквизиты у</w:t>
      </w:r>
      <w:r>
        <w:rPr>
          <w:rFonts w:ascii="Liberation Serif" w:hAnsi="Liberation Serif" w:cs="Liberation Serif"/>
          <w:sz w:val="20"/>
        </w:rPr>
        <w:t>чредительного документа юридического лица, свидетельства о государственной регистрации индивидуального предпринимателя или иной документ, удостоверяющий полномочия)</w:t>
      </w:r>
    </w:p>
    <w:p w14:paraId="313614C7" w14:textId="77777777" w:rsidR="00FA7630" w:rsidRDefault="00FA7630">
      <w:pPr>
        <w:widowControl w:val="0"/>
        <w:autoSpaceDE w:val="0"/>
        <w:jc w:val="center"/>
        <w:rPr>
          <w:rFonts w:ascii="Liberation Serif" w:hAnsi="Liberation Serif" w:cs="Liberation Serif"/>
        </w:rPr>
      </w:pPr>
    </w:p>
    <w:p w14:paraId="02C7EA97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с одной стороны, и </w:t>
      </w:r>
      <w:r>
        <w:rPr>
          <w:rFonts w:ascii="Liberation Serif" w:hAnsi="Liberation Serif" w:cs="Liberation Serif"/>
        </w:rPr>
        <w:t>______________________________________________________________,</w:t>
      </w:r>
    </w:p>
    <w:p w14:paraId="4A7F6398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>(фамилия, имя, отчество (при наличии), наименование и реквизиты документа физического лица - потребителя государственных услуг в социальной сфере)</w:t>
      </w:r>
    </w:p>
    <w:p w14:paraId="141C95AA" w14:textId="77777777" w:rsidR="00FA7630" w:rsidRDefault="00FA7630">
      <w:pPr>
        <w:widowControl w:val="0"/>
        <w:autoSpaceDE w:val="0"/>
        <w:jc w:val="center"/>
        <w:rPr>
          <w:rFonts w:ascii="Liberation Serif" w:hAnsi="Liberation Serif" w:cs="Liberation Serif"/>
        </w:rPr>
      </w:pPr>
    </w:p>
    <w:p w14:paraId="27A66444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проживающий(ая) по адресу: _________________</w:t>
      </w:r>
      <w:r>
        <w:rPr>
          <w:rFonts w:ascii="Liberation Serif" w:hAnsi="Liberation Serif" w:cs="Liberation Serif"/>
        </w:rPr>
        <w:t>____________________________________,</w:t>
      </w:r>
    </w:p>
    <w:p w14:paraId="35613F73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>(адрес места жительства физического лица - потребителя государственных услуг в социальной сфере)</w:t>
      </w:r>
    </w:p>
    <w:p w14:paraId="6ECBE1D6" w14:textId="77777777" w:rsidR="00FA7630" w:rsidRDefault="00FA7630">
      <w:pPr>
        <w:widowControl w:val="0"/>
        <w:autoSpaceDE w:val="0"/>
        <w:jc w:val="both"/>
        <w:rPr>
          <w:rFonts w:ascii="Liberation Serif" w:hAnsi="Liberation Serif" w:cs="Liberation Serif"/>
        </w:rPr>
      </w:pPr>
    </w:p>
    <w:p w14:paraId="1EA3BE63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которому выдан социальный сертификат № _________________________________________,</w:t>
      </w:r>
    </w:p>
    <w:p w14:paraId="0ACBA852" w14:textId="77777777" w:rsidR="00FA7630" w:rsidRDefault="00FA7630">
      <w:pPr>
        <w:widowControl w:val="0"/>
        <w:autoSpaceDE w:val="0"/>
        <w:jc w:val="both"/>
        <w:rPr>
          <w:rFonts w:ascii="Liberation Serif" w:hAnsi="Liberation Serif" w:cs="Liberation Serif"/>
        </w:rPr>
      </w:pPr>
    </w:p>
    <w:p w14:paraId="420508C9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</w:t>
      </w:r>
      <w:r>
        <w:rPr>
          <w:rFonts w:ascii="Liberation Serif" w:hAnsi="Liberation Serif" w:cs="Liberation Serif"/>
        </w:rPr>
        <w:t>__________________________________________,</w:t>
      </w:r>
    </w:p>
    <w:p w14:paraId="562EED4C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>(фамилия, имя, отчество (при наличии), наименование и реквизиты документа законного представителя Потребителя услуг)</w:t>
      </w:r>
    </w:p>
    <w:p w14:paraId="61525420" w14:textId="77777777" w:rsidR="00FA7630" w:rsidRDefault="00FA7630">
      <w:pPr>
        <w:widowControl w:val="0"/>
        <w:autoSpaceDE w:val="0"/>
        <w:jc w:val="center"/>
        <w:rPr>
          <w:rFonts w:ascii="Liberation Serif" w:hAnsi="Liberation Serif" w:cs="Liberation Serif"/>
        </w:rPr>
      </w:pPr>
    </w:p>
    <w:p w14:paraId="2E722F76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именуемый(ая) в дальнейшем «Потребитель услуг», в лице_____________________________</w:t>
      </w:r>
    </w:p>
    <w:p w14:paraId="6D93818E" w14:textId="77777777" w:rsidR="00FA7630" w:rsidRDefault="00FA7630">
      <w:pPr>
        <w:widowControl w:val="0"/>
        <w:autoSpaceDE w:val="0"/>
        <w:jc w:val="both"/>
        <w:rPr>
          <w:rFonts w:ascii="Liberation Serif" w:hAnsi="Liberation Serif" w:cs="Liberation Serif"/>
        </w:rPr>
      </w:pPr>
    </w:p>
    <w:p w14:paraId="4EDE0D8F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действующ</w:t>
      </w:r>
      <w:r>
        <w:rPr>
          <w:rFonts w:ascii="Liberation Serif" w:hAnsi="Liberation Serif" w:cs="Liberation Serif"/>
        </w:rPr>
        <w:t>его на основании пункта 1 статьи 26/28 ГК РФ _____________________________</w:t>
      </w:r>
    </w:p>
    <w:p w14:paraId="37BB1339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_______________________________________________________________________________,</w:t>
      </w:r>
    </w:p>
    <w:p w14:paraId="1EDD373E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>(основание правомочия)</w:t>
      </w:r>
    </w:p>
    <w:p w14:paraId="279D0E95" w14:textId="77777777" w:rsidR="00FA7630" w:rsidRDefault="00FA7630">
      <w:pPr>
        <w:widowControl w:val="0"/>
        <w:autoSpaceDE w:val="0"/>
        <w:jc w:val="center"/>
        <w:rPr>
          <w:rFonts w:ascii="Liberation Serif" w:hAnsi="Liberation Serif" w:cs="Liberation Serif"/>
        </w:rPr>
      </w:pPr>
    </w:p>
    <w:p w14:paraId="4F45216D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проживающего по адресу: ____________________________________________________</w:t>
      </w:r>
      <w:r>
        <w:rPr>
          <w:rFonts w:ascii="Liberation Serif" w:hAnsi="Liberation Serif" w:cs="Liberation Serif"/>
        </w:rPr>
        <w:t>____</w:t>
      </w:r>
    </w:p>
    <w:p w14:paraId="2A202E63" w14:textId="77777777" w:rsidR="00FA7630" w:rsidRDefault="00D43342">
      <w:pPr>
        <w:widowControl w:val="0"/>
        <w:autoSpaceDE w:val="0"/>
        <w:jc w:val="center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>(указывается адрес места жительства законного представителя Потребителя услуг)</w:t>
      </w:r>
    </w:p>
    <w:p w14:paraId="2FA05300" w14:textId="77777777" w:rsidR="00FA7630" w:rsidRDefault="00FA7630">
      <w:pPr>
        <w:widowControl w:val="0"/>
        <w:autoSpaceDE w:val="0"/>
        <w:jc w:val="center"/>
        <w:rPr>
          <w:rFonts w:ascii="Liberation Serif" w:hAnsi="Liberation Serif" w:cs="Liberation Serif"/>
        </w:rPr>
      </w:pPr>
    </w:p>
    <w:p w14:paraId="349CE1F8" w14:textId="77777777" w:rsidR="00FA7630" w:rsidRDefault="00D43342">
      <w:pPr>
        <w:widowControl w:val="0"/>
        <w:autoSpaceDE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 другой стороны, далее именуемые «Стороны»,  составили  акт  о том, что оказанные Услуги удовлетворяют  требованиям Договора и надлежащим образом исполнены.</w:t>
      </w:r>
    </w:p>
    <w:p w14:paraId="0195BF10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Описание </w:t>
      </w:r>
      <w:r>
        <w:rPr>
          <w:rFonts w:ascii="Liberation Serif" w:hAnsi="Liberation Serif" w:cs="Liberation Serif"/>
        </w:rPr>
        <w:t>оказанных услуг:</w:t>
      </w:r>
    </w:p>
    <w:p w14:paraId="68CF85BA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Наименование программы: __________________________________________________</w:t>
      </w:r>
    </w:p>
    <w:p w14:paraId="7C4A2442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Форма обучения, вид, уровень и (или) направленность образовательной программы:_____________________________________________________________________</w:t>
      </w:r>
    </w:p>
    <w:p w14:paraId="435DEEAA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Срок освоения об</w:t>
      </w:r>
      <w:r>
        <w:rPr>
          <w:rFonts w:ascii="Liberation Serif" w:hAnsi="Liberation Serif" w:cs="Liberation Serif"/>
        </w:rPr>
        <w:t>разовательной программы: ___________________________________</w:t>
      </w:r>
    </w:p>
    <w:p w14:paraId="0599BED0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Срок обучения по индивидуальному учебному плану (при его наличии у Обучающегося), в том числе ускоренному обучению: _________________________________</w:t>
      </w:r>
    </w:p>
    <w:p w14:paraId="7639D6E0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Дата начала обучения: </w:t>
      </w:r>
      <w:r>
        <w:rPr>
          <w:rFonts w:ascii="Liberation Serif" w:hAnsi="Liberation Serif" w:cs="Liberation Serif"/>
        </w:rPr>
        <w:t>_______/_______/_______</w:t>
      </w:r>
    </w:p>
    <w:p w14:paraId="23F53AC0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Дата завершения обучения: _______/_______/_______</w:t>
      </w:r>
    </w:p>
    <w:p w14:paraId="11DB9678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Объем оказания муниципальной услуги в социальной сфере в социальной сфере согласно социальному сертификату: ______________ часов/рублей;</w:t>
      </w:r>
    </w:p>
    <w:p w14:paraId="30282E58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Объем оказания муниципальной услуги в социаль</w:t>
      </w:r>
      <w:r>
        <w:rPr>
          <w:rFonts w:ascii="Liberation Serif" w:hAnsi="Liberation Serif" w:cs="Liberation Serif"/>
        </w:rPr>
        <w:t>ной сфере в социальной сфере, превышающий соответствующий показатель, определенный социальным сертификатом: _____________ часов/рублей.</w:t>
      </w:r>
    </w:p>
    <w:p w14:paraId="1086BB04" w14:textId="77777777" w:rsidR="00FA7630" w:rsidRDefault="00FA7630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</w:p>
    <w:p w14:paraId="1BC14227" w14:textId="77777777" w:rsidR="00FA7630" w:rsidRDefault="00D43342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К оплате: ____________________ рублей</w:t>
      </w:r>
    </w:p>
    <w:p w14:paraId="60138066" w14:textId="77777777" w:rsidR="00FA7630" w:rsidRDefault="00FA7630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731A5AA" w14:textId="77777777" w:rsidR="00FA7630" w:rsidRDefault="00FA7630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FA7630" w14:paraId="1A2EE9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AD5813" w14:textId="77777777" w:rsidR="00FA7630" w:rsidRDefault="00D43342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Исполнитель услуг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18D1A0" w14:textId="77777777" w:rsidR="00FA7630" w:rsidRDefault="00D43342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Потребитель услуг (законный представитель Потребителя услуг)</w:t>
            </w:r>
          </w:p>
        </w:tc>
      </w:tr>
      <w:tr w:rsidR="00FA7630" w14:paraId="6FDDD0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C94F20" w14:textId="77777777" w:rsidR="00FA7630" w:rsidRDefault="00D43342">
            <w:pPr>
              <w:widowControl w:val="0"/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Исполнителя услуг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ED4E34" w14:textId="77777777" w:rsidR="00FA7630" w:rsidRDefault="00D43342">
            <w:pPr>
              <w:widowControl w:val="0"/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Фамилия, имя, отчество (при наличии) Потребителя услуг (законного представителя Потребителя услуг)</w:t>
            </w:r>
          </w:p>
        </w:tc>
      </w:tr>
      <w:tr w:rsidR="00FA7630" w14:paraId="1FFE27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99324A" w14:textId="77777777" w:rsidR="00FA7630" w:rsidRDefault="00D43342">
            <w:pPr>
              <w:widowControl w:val="0"/>
              <w:autoSpaceDE w:val="0"/>
            </w:pPr>
            <w:r>
              <w:rPr>
                <w:rFonts w:ascii="Liberation Serif" w:hAnsi="Liberation Serif" w:cs="Liberation Serif"/>
              </w:rPr>
              <w:t xml:space="preserve">ОГРН, </w:t>
            </w:r>
            <w:hyperlink r:id="rId7" w:history="1">
              <w:r>
                <w:rPr>
                  <w:rFonts w:ascii="Liberation Serif" w:hAnsi="Liberation Serif" w:cs="Liberation Serif"/>
                </w:rPr>
                <w:t>ОКТМО</w:t>
              </w:r>
            </w:hyperlink>
          </w:p>
        </w:tc>
        <w:tc>
          <w:tcPr>
            <w:tcW w:w="47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2B0226" w14:textId="77777777" w:rsidR="00FA7630" w:rsidRDefault="00D43342">
            <w:pPr>
              <w:widowControl w:val="0"/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Данные документа, у</w:t>
            </w:r>
            <w:r>
              <w:rPr>
                <w:rFonts w:ascii="Liberation Serif" w:hAnsi="Liberation Serif" w:cs="Liberation Serif"/>
              </w:rPr>
              <w:t>достоверяющего личность Потребителя услуг (законного представителя Потребителя услуг)</w:t>
            </w:r>
          </w:p>
        </w:tc>
      </w:tr>
      <w:tr w:rsidR="00FA7630" w14:paraId="07D19D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3670FD" w14:textId="77777777" w:rsidR="00FA7630" w:rsidRDefault="00D43342">
            <w:pPr>
              <w:widowControl w:val="0"/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ИНН/КПП </w:t>
            </w:r>
          </w:p>
        </w:tc>
        <w:tc>
          <w:tcPr>
            <w:tcW w:w="47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9986B4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</w:rPr>
            </w:pPr>
          </w:p>
        </w:tc>
      </w:tr>
      <w:tr w:rsidR="00FA7630" w14:paraId="5722E6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9BD4F7" w14:textId="77777777" w:rsidR="00FA7630" w:rsidRDefault="00D43342">
            <w:pPr>
              <w:widowControl w:val="0"/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Место нахождения: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45C1A6" w14:textId="77777777" w:rsidR="00FA7630" w:rsidRDefault="00D43342">
            <w:pPr>
              <w:widowControl w:val="0"/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Место жительства Потребителя услуг:</w:t>
            </w:r>
          </w:p>
        </w:tc>
      </w:tr>
      <w:tr w:rsidR="00FA7630" w14:paraId="02BCD1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FD3D15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</w:rPr>
            </w:pP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1D3D13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</w:rPr>
            </w:pPr>
          </w:p>
        </w:tc>
      </w:tr>
      <w:tr w:rsidR="00FA7630" w14:paraId="1A6D68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CB6AC5" w14:textId="77777777" w:rsidR="00FA7630" w:rsidRDefault="00D43342">
            <w:pPr>
              <w:widowControl w:val="0"/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Платежные реквизиты:</w:t>
            </w:r>
          </w:p>
          <w:p w14:paraId="36CBC17D" w14:textId="77777777" w:rsidR="00FA7630" w:rsidRDefault="00D43342">
            <w:pPr>
              <w:widowControl w:val="0"/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учреждения Банка России, БИК</w:t>
            </w:r>
          </w:p>
          <w:p w14:paraId="41CAB28D" w14:textId="77777777" w:rsidR="00FA7630" w:rsidRDefault="00D43342">
            <w:pPr>
              <w:widowControl w:val="0"/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Расчетный счет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309268" w14:textId="77777777" w:rsidR="00FA7630" w:rsidRDefault="00FA7630">
            <w:pPr>
              <w:widowControl w:val="0"/>
              <w:autoSpaceDE w:val="0"/>
              <w:rPr>
                <w:rFonts w:ascii="Liberation Serif" w:hAnsi="Liberation Serif" w:cs="Liberation Serif"/>
              </w:rPr>
            </w:pPr>
          </w:p>
        </w:tc>
      </w:tr>
      <w:tr w:rsidR="00FA7630" w14:paraId="4717AA3D" w14:textId="77777777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55F7A9" w14:textId="77777777" w:rsidR="00FA7630" w:rsidRDefault="00D43342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____________________/__________________________</w:t>
            </w:r>
          </w:p>
          <w:p w14:paraId="670AF26C" w14:textId="77777777" w:rsidR="00FA7630" w:rsidRDefault="00D43342">
            <w:pPr>
              <w:widowControl w:val="0"/>
              <w:autoSpaceDE w:val="0"/>
            </w:pPr>
            <w:r>
              <w:rPr>
                <w:rFonts w:ascii="Liberation Serif" w:hAnsi="Liberation Serif" w:cs="Liberation Serif"/>
                <w:szCs w:val="20"/>
              </w:rPr>
              <w:t xml:space="preserve">          (подпись)                           (ФИО)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0305F5" w14:textId="77777777" w:rsidR="00FA7630" w:rsidRDefault="00D43342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____________________/__________________________</w:t>
            </w:r>
          </w:p>
          <w:p w14:paraId="510850FC" w14:textId="77777777" w:rsidR="00FA7630" w:rsidRDefault="00D43342">
            <w:pPr>
              <w:widowControl w:val="0"/>
              <w:autoSpaceDE w:val="0"/>
            </w:pPr>
            <w:r>
              <w:rPr>
                <w:rFonts w:ascii="Liberation Serif" w:hAnsi="Liberation Serif" w:cs="Liberation Serif"/>
                <w:szCs w:val="20"/>
              </w:rPr>
              <w:t xml:space="preserve">          (подпись)                           (ФИО)</w:t>
            </w:r>
          </w:p>
        </w:tc>
      </w:tr>
    </w:tbl>
    <w:p w14:paraId="71EAC611" w14:textId="77777777" w:rsidR="00FA7630" w:rsidRDefault="00FA7630">
      <w:pPr>
        <w:widowControl w:val="0"/>
        <w:autoSpaceDE w:val="0"/>
        <w:jc w:val="both"/>
        <w:rPr>
          <w:rFonts w:ascii="Liberation Serif" w:hAnsi="Liberation Serif" w:cs="Liberation Serif"/>
          <w:sz w:val="28"/>
          <w:szCs w:val="28"/>
        </w:rPr>
      </w:pPr>
    </w:p>
    <w:p w14:paraId="56BD6732" w14:textId="77777777" w:rsidR="00FA7630" w:rsidRDefault="00FA7630">
      <w:pPr>
        <w:widowControl w:val="0"/>
        <w:autoSpaceDE w:val="0"/>
        <w:jc w:val="both"/>
        <w:rPr>
          <w:rFonts w:ascii="Liberation Serif" w:hAnsi="Liberation Serif" w:cs="Liberation Serif"/>
          <w:sz w:val="28"/>
          <w:szCs w:val="28"/>
        </w:rPr>
      </w:pPr>
    </w:p>
    <w:p w14:paraId="3B2CCE18" w14:textId="77777777" w:rsidR="00FA7630" w:rsidRDefault="00FA7630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FA7630">
      <w:headerReference w:type="default" r:id="rId8"/>
      <w:footerReference w:type="default" r:id="rId9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34CE7" w14:textId="77777777" w:rsidR="00D43342" w:rsidRDefault="00D43342">
      <w:r>
        <w:separator/>
      </w:r>
    </w:p>
  </w:endnote>
  <w:endnote w:type="continuationSeparator" w:id="0">
    <w:p w14:paraId="2B844A86" w14:textId="77777777" w:rsidR="00D43342" w:rsidRDefault="00D43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3E1D9" w14:textId="77777777" w:rsidR="000B01E4" w:rsidRDefault="00D43342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7872A" w14:textId="77777777" w:rsidR="00D43342" w:rsidRDefault="00D43342">
      <w:r>
        <w:rPr>
          <w:color w:val="000000"/>
        </w:rPr>
        <w:separator/>
      </w:r>
    </w:p>
  </w:footnote>
  <w:footnote w:type="continuationSeparator" w:id="0">
    <w:p w14:paraId="20CF1996" w14:textId="77777777" w:rsidR="00D43342" w:rsidRDefault="00D43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CA267" w14:textId="77777777" w:rsidR="000B01E4" w:rsidRDefault="00D43342">
    <w:pPr>
      <w:pStyle w:val="a3"/>
      <w:jc w:val="center"/>
    </w:pPr>
  </w:p>
  <w:p w14:paraId="4BEF37B6" w14:textId="77777777" w:rsidR="000B01E4" w:rsidRDefault="00D43342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A7630"/>
    <w:rsid w:val="00765952"/>
    <w:rsid w:val="00D43342"/>
    <w:rsid w:val="00FA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9F53A"/>
  <w15:docId w15:val="{1E2CBA51-1E1A-4B0C-9DCA-74008CCF7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uppressAutoHyphens w:val="0"/>
      <w:spacing w:before="240" w:line="249" w:lineRule="auto"/>
      <w:textAlignment w:val="auto"/>
      <w:outlineLvl w:val="0"/>
    </w:pPr>
    <w:rPr>
      <w:rFonts w:ascii="Cambria" w:hAnsi="Cambria"/>
      <w:color w:val="365F91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rPr>
      <w:rFonts w:ascii="Cambria" w:eastAsia="Times New Roman" w:hAnsi="Cambria" w:cs="Times New Roman"/>
      <w:color w:val="365F91"/>
      <w:sz w:val="32"/>
      <w:szCs w:val="32"/>
      <w:lang w:eastAsia="en-US"/>
    </w:rPr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aa">
    <w:name w:val="Нормальный (таблица)"/>
    <w:basedOn w:val="a"/>
    <w:next w:val="a"/>
    <w:pPr>
      <w:widowControl w:val="0"/>
      <w:suppressAutoHyphens w:val="0"/>
      <w:autoSpaceDE w:val="0"/>
      <w:jc w:val="both"/>
      <w:textAlignment w:val="auto"/>
    </w:pPr>
    <w:rPr>
      <w:rFonts w:ascii="Arial" w:hAnsi="Arial" w:cs="Arial"/>
    </w:rPr>
  </w:style>
  <w:style w:type="paragraph" w:customStyle="1" w:styleId="ab">
    <w:name w:val="Прижатый влево"/>
    <w:basedOn w:val="a"/>
    <w:next w:val="a"/>
    <w:pPr>
      <w:widowControl w:val="0"/>
      <w:suppressAutoHyphens w:val="0"/>
      <w:autoSpaceDE w:val="0"/>
      <w:textAlignment w:val="auto"/>
    </w:pPr>
    <w:rPr>
      <w:rFonts w:ascii="Arial" w:hAnsi="Arial" w:cs="Arial"/>
    </w:rPr>
  </w:style>
  <w:style w:type="paragraph" w:styleId="ac">
    <w:name w:val="List Paragraph"/>
    <w:basedOn w:val="a"/>
    <w:pPr>
      <w:suppressAutoHyphens w:val="0"/>
      <w:spacing w:after="160" w:line="249" w:lineRule="auto"/>
      <w:ind w:left="720"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Абзац списка Знак"/>
    <w:basedOn w:val="a0"/>
    <w:rPr>
      <w:rFonts w:ascii="Calibri" w:eastAsia="Calibri" w:hAnsi="Calibri" w:cs="Times New Roman"/>
      <w:sz w:val="22"/>
      <w:szCs w:val="22"/>
      <w:lang w:eastAsia="en-US"/>
    </w:rPr>
  </w:style>
  <w:style w:type="paragraph" w:styleId="ae">
    <w:name w:val="annotation text"/>
    <w:basedOn w:val="a"/>
    <w:pPr>
      <w:suppressAutoHyphens w:val="0"/>
      <w:spacing w:after="160"/>
      <w:textAlignment w:val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f">
    <w:name w:val="Текст примечания Знак"/>
    <w:basedOn w:val="a0"/>
    <w:rPr>
      <w:rFonts w:ascii="Calibri" w:eastAsia="Calibri" w:hAnsi="Calibri" w:cs="Times New Roman"/>
      <w:lang w:eastAsia="en-US"/>
    </w:rPr>
  </w:style>
  <w:style w:type="character" w:customStyle="1" w:styleId="af0">
    <w:name w:val="Тема примечания Знак"/>
    <w:basedOn w:val="af"/>
    <w:rPr>
      <w:rFonts w:ascii="Calibri" w:eastAsia="Calibri" w:hAnsi="Calibri" w:cs="Times New Roman"/>
      <w:b/>
      <w:bCs/>
      <w:lang w:eastAsia="en-US"/>
    </w:rPr>
  </w:style>
  <w:style w:type="paragraph" w:styleId="af1">
    <w:name w:val="annotation subject"/>
    <w:basedOn w:val="ae"/>
    <w:next w:val="ae"/>
    <w:rPr>
      <w:b/>
      <w:bCs/>
    </w:rPr>
  </w:style>
  <w:style w:type="paragraph" w:customStyle="1" w:styleId="ConsPlusNonformat">
    <w:name w:val="ConsPlusNonformat"/>
    <w:pPr>
      <w:autoSpaceDE w:val="0"/>
      <w:textAlignment w:val="auto"/>
    </w:pPr>
    <w:rPr>
      <w:rFonts w:ascii="Courier New" w:hAnsi="Courier New" w:cs="Courier New"/>
    </w:rPr>
  </w:style>
  <w:style w:type="paragraph" w:customStyle="1" w:styleId="msonormalcxspmiddle">
    <w:name w:val="msonormalcxspmiddle"/>
    <w:basedOn w:val="a"/>
    <w:pPr>
      <w:suppressAutoHyphens w:val="0"/>
      <w:spacing w:before="100" w:after="100"/>
      <w:textAlignment w:val="auto"/>
    </w:pPr>
    <w:rPr>
      <w:rFonts w:ascii="Arial" w:hAnsi="Arial" w:cs="Arial"/>
    </w:rPr>
  </w:style>
  <w:style w:type="paragraph" w:styleId="af2">
    <w:name w:val="footnote text"/>
    <w:basedOn w:val="a"/>
    <w:pPr>
      <w:suppressAutoHyphens w:val="0"/>
      <w:textAlignment w:val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f3">
    <w:name w:val="Текст сноски Знак"/>
    <w:basedOn w:val="a0"/>
    <w:rPr>
      <w:rFonts w:ascii="Calibri" w:eastAsia="Calibri" w:hAnsi="Calibri" w:cs="Times New Roman"/>
      <w:lang w:eastAsia="en-US"/>
    </w:rPr>
  </w:style>
  <w:style w:type="character" w:customStyle="1" w:styleId="af4">
    <w:name w:val="Гипертекстовая ссылка"/>
    <w:basedOn w:val="a0"/>
    <w:rPr>
      <w:rFonts w:cs="Times New Roman"/>
      <w:b w:val="0"/>
      <w:color w:val="106BBE"/>
    </w:rPr>
  </w:style>
  <w:style w:type="paragraph" w:customStyle="1" w:styleId="ConsPlusNormal">
    <w:name w:val="ConsPlusNormal"/>
    <w:pPr>
      <w:widowControl w:val="0"/>
      <w:autoSpaceDE w:val="0"/>
      <w:textAlignment w:val="auto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149911&amp;date=02.11.20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149911&amp;date=02.11.2020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9593</Words>
  <Characters>54684</Characters>
  <Application>Microsoft Office Word</Application>
  <DocSecurity>0</DocSecurity>
  <Lines>455</Lines>
  <Paragraphs>128</Paragraphs>
  <ScaleCrop>false</ScaleCrop>
  <Company/>
  <LinksUpToDate>false</LinksUpToDate>
  <CharactersWithSpaces>64149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2026-07-03T06:05:00Z</cp:lastPrinted>
  <dcterms:created xsi:type="dcterms:W3CDTF">2026-07-03T12:46:00Z</dcterms:created>
  <dcterms:modified xsi:type="dcterms:W3CDTF">2026-07-03T12:46:00Z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