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4FFB2" w14:textId="77777777" w:rsidR="00884C51" w:rsidRDefault="009E6E18">
      <w:r>
        <w:rPr>
          <w:noProof/>
          <w:sz w:val="8"/>
          <w:szCs w:val="8"/>
        </w:rPr>
        <w:drawing>
          <wp:anchor distT="0" distB="0" distL="114300" distR="114300" simplePos="0" relativeHeight="251657216" behindDoc="0" locked="0" layoutInCell="1" allowOverlap="1" wp14:anchorId="44E639DD" wp14:editId="4F46BEA8">
            <wp:simplePos x="0" y="0"/>
            <wp:positionH relativeFrom="column">
              <wp:posOffset>2795759</wp:posOffset>
            </wp:positionH>
            <wp:positionV relativeFrom="paragraph">
              <wp:posOffset>-5038</wp:posOffset>
            </wp:positionV>
            <wp:extent cx="495357" cy="609484"/>
            <wp:effectExtent l="0" t="0" r="0" b="116"/>
            <wp:wrapNone/>
            <wp:docPr id="1" name="Рисунок 12" descr="Герб МО 'Верхняя Пышма'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357" cy="60948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884C51" w14:paraId="759D522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F1FFC4" w14:textId="77777777" w:rsidR="00884C51" w:rsidRDefault="00884C51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04EDF393" w14:textId="77777777" w:rsidR="00884C51" w:rsidRDefault="00884C51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37A5FB0F" w14:textId="77777777" w:rsidR="00884C51" w:rsidRDefault="00884C51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884C51" w14:paraId="08AD5992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667F7C" w14:textId="77777777" w:rsidR="00884C51" w:rsidRDefault="009E6E1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A358AB2" w14:textId="77777777" w:rsidR="00884C51" w:rsidRDefault="009E6E18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3168F8D" w14:textId="77777777" w:rsidR="00884C51" w:rsidRDefault="009E6E18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538DF99A" w14:textId="77777777" w:rsidR="00884C51" w:rsidRDefault="009E6E18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80D1808" wp14:editId="595FE56A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866512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884C51" w14:paraId="47124B48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D51FA98" w14:textId="77777777" w:rsidR="00884C51" w:rsidRDefault="009E6E18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D07A123" w14:textId="77777777" w:rsidR="00884C51" w:rsidRDefault="009E6E18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30.06.2026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8BDA8BC" w14:textId="77777777" w:rsidR="00884C51" w:rsidRDefault="009E6E18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EFF1926" w14:textId="77777777" w:rsidR="00884C51" w:rsidRDefault="009E6E18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985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B74B35F" w14:textId="77777777" w:rsidR="00884C51" w:rsidRDefault="009E6E1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884C51" w14:paraId="397A9984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DEE818" w14:textId="77777777" w:rsidR="00884C51" w:rsidRDefault="00884C5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884C51" w14:paraId="04E324B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602AA8" w14:textId="77777777" w:rsidR="00884C51" w:rsidRDefault="009E6E18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1751305F" w14:textId="77777777" w:rsidR="00884C51" w:rsidRDefault="00884C5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20B96EFA" w14:textId="77777777" w:rsidR="00884C51" w:rsidRDefault="00884C5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884C51" w14:paraId="59EF6C18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046DA7" w14:textId="77777777" w:rsidR="00884C51" w:rsidRDefault="009E6E18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муниципальную программу «Формирование современной городской среды на территории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городского округа Верхняя Пышма», утвержденную постановлением администрации городского округа Верхняя Пышма от 15.10.2025 № 1483</w:t>
            </w:r>
          </w:p>
        </w:tc>
      </w:tr>
      <w:tr w:rsidR="00884C51" w14:paraId="1E9216D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12B90C" w14:textId="77777777" w:rsidR="00884C51" w:rsidRDefault="00884C5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651E384" w14:textId="77777777" w:rsidR="00884C51" w:rsidRDefault="00884C5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58338C7" w14:textId="77777777" w:rsidR="00884C51" w:rsidRDefault="009E6E18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В соответствии со статьей 179 Бюджетного кодекса Российской Федерации, Федеральным законом от 20 марта 2025 года № 33-ФЗ «О</w:t>
      </w:r>
      <w:r>
        <w:rPr>
          <w:rFonts w:ascii="Liberation Serif" w:hAnsi="Liberation Serif"/>
          <w:sz w:val="28"/>
          <w:szCs w:val="28"/>
        </w:rPr>
        <w:t xml:space="preserve">б общих принципах организации местного самоуправления в единой системе публичной власти», </w:t>
      </w:r>
      <w:r>
        <w:rPr>
          <w:rFonts w:ascii="Liberation Serif" w:hAnsi="Liberation Serif" w:cs="Calibri"/>
          <w:color w:val="000000"/>
          <w:sz w:val="28"/>
          <w:szCs w:val="28"/>
        </w:rPr>
        <w:t>Решением Думы от 04.06.2026 № 39/1 «О внесении изменений в Решение Думы городского округа Верхняя Пышма от 23 декабря 2025 года № 33/6 «О бюджете городского округа Ве</w:t>
      </w:r>
      <w:r>
        <w:rPr>
          <w:rFonts w:ascii="Liberation Serif" w:hAnsi="Liberation Serif" w:cs="Calibri"/>
          <w:color w:val="000000"/>
          <w:sz w:val="28"/>
          <w:szCs w:val="28"/>
        </w:rPr>
        <w:t>рхняя Пышма на 2026 год и плановый период 2027 и 2028 годов»</w:t>
      </w:r>
      <w:r>
        <w:rPr>
          <w:rFonts w:ascii="Liberation Serif" w:hAnsi="Liberation Serif"/>
          <w:sz w:val="28"/>
          <w:szCs w:val="28"/>
        </w:rPr>
        <w:t>, Порядком формирования и реализации муниципальных программ в городском округе Верхняя Пышма, утвержденным постановлением администрации городского округа Верхняя Пышма от 28.12.2020 № 1083, руково</w:t>
      </w:r>
      <w:r>
        <w:rPr>
          <w:rFonts w:ascii="Liberation Serif" w:hAnsi="Liberation Serif"/>
          <w:sz w:val="28"/>
          <w:szCs w:val="28"/>
        </w:rPr>
        <w:t>дствуясь подпунктом 1.1 пункта 1 статьи 28 Устава городского округа Верхняя Пышма Свердловской области, Администрация городского округа Верхняя Пышма</w:t>
      </w:r>
    </w:p>
    <w:p w14:paraId="7626221A" w14:textId="77777777" w:rsidR="00884C51" w:rsidRDefault="009E6E18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2FF72A4B" w14:textId="77777777" w:rsidR="00884C51" w:rsidRDefault="009E6E1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Внести в муниципальную программу «Формирование современной городской среды на территории </w:t>
      </w:r>
      <w:r>
        <w:rPr>
          <w:rFonts w:ascii="Liberation Serif" w:hAnsi="Liberation Serif"/>
          <w:sz w:val="28"/>
          <w:szCs w:val="28"/>
        </w:rPr>
        <w:t>городского округа Верхняя Пышма», утвержденную постановлением администрации городского округа Верхняя Пышма от 15.10.2025 № 1483, (далее – Программа) следующие изменения:</w:t>
      </w:r>
    </w:p>
    <w:p w14:paraId="381E59FC" w14:textId="77777777" w:rsidR="00884C51" w:rsidRDefault="009E6E1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в Паспорте Программы строку «Объем финансирования муниципальной программы по годам</w:t>
      </w:r>
      <w:r>
        <w:rPr>
          <w:rFonts w:ascii="Liberation Serif" w:hAnsi="Liberation Serif"/>
          <w:sz w:val="28"/>
          <w:szCs w:val="28"/>
        </w:rPr>
        <w:t xml:space="preserve"> реализации, тыс. рублей» изложить в следующей редакции:</w:t>
      </w:r>
    </w:p>
    <w:p w14:paraId="7F6EF11C" w14:textId="77777777" w:rsidR="00884C51" w:rsidRDefault="00884C5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99"/>
        <w:gridCol w:w="5172"/>
      </w:tblGrid>
      <w:tr w:rsidR="00884C51" w14:paraId="37551959" w14:textId="77777777">
        <w:tblPrEx>
          <w:tblCellMar>
            <w:top w:w="0" w:type="dxa"/>
            <w:bottom w:w="0" w:type="dxa"/>
          </w:tblCellMar>
        </w:tblPrEx>
        <w:tc>
          <w:tcPr>
            <w:tcW w:w="4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4B3D5" w14:textId="77777777" w:rsidR="00884C51" w:rsidRDefault="009E6E18">
            <w:pPr>
              <w:widowControl w:val="0"/>
              <w:ind w:firstLine="709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Объем финансирования муниципальной программы по годам реализации, тыс. рублей</w:t>
            </w:r>
          </w:p>
        </w:tc>
        <w:tc>
          <w:tcPr>
            <w:tcW w:w="5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3EB8A" w14:textId="77777777" w:rsidR="00884C51" w:rsidRDefault="009E6E18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ВСЕГО:</w:t>
            </w:r>
          </w:p>
          <w:p w14:paraId="343FDBF5" w14:textId="77777777" w:rsidR="00884C51" w:rsidRDefault="009E6E18">
            <w:pPr>
              <w:widowControl w:val="0"/>
              <w:jc w:val="both"/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32 608,0 </w:t>
            </w:r>
            <w:r>
              <w:rPr>
                <w:rFonts w:ascii="Liberation Serif" w:hAnsi="Liberation Serif"/>
                <w:sz w:val="28"/>
                <w:szCs w:val="28"/>
              </w:rPr>
              <w:t>тыс. рублей</w:t>
            </w:r>
          </w:p>
          <w:p w14:paraId="10E62325" w14:textId="77777777" w:rsidR="00884C51" w:rsidRDefault="009E6E18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том числе:</w:t>
            </w:r>
          </w:p>
          <w:p w14:paraId="67DEED73" w14:textId="77777777" w:rsidR="00884C51" w:rsidRDefault="009E6E18">
            <w:pPr>
              <w:widowControl w:val="0"/>
              <w:jc w:val="both"/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2026 год –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22 795,2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тыс. рублей, </w:t>
            </w:r>
          </w:p>
          <w:p w14:paraId="6E4838A7" w14:textId="77777777" w:rsidR="00884C51" w:rsidRDefault="009E6E18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2027 год – 2 453,2 тыс. рублей, </w:t>
            </w:r>
          </w:p>
          <w:p w14:paraId="63B263BD" w14:textId="77777777" w:rsidR="00884C51" w:rsidRDefault="009E6E18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2028 год –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2 453,2 тыс. рублей, </w:t>
            </w:r>
          </w:p>
          <w:p w14:paraId="4DA93A47" w14:textId="77777777" w:rsidR="00884C51" w:rsidRDefault="009E6E18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2029 год – 2 453,2 тыс. рублей, </w:t>
            </w:r>
          </w:p>
          <w:p w14:paraId="702D8FDB" w14:textId="77777777" w:rsidR="00884C51" w:rsidRDefault="009E6E18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2030 год – 2 453,2 тыс. рублей</w:t>
            </w:r>
          </w:p>
          <w:p w14:paraId="1EF4AB23" w14:textId="77777777" w:rsidR="00884C51" w:rsidRDefault="009E6E18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из них:</w:t>
            </w:r>
          </w:p>
          <w:p w14:paraId="2B562AD1" w14:textId="77777777" w:rsidR="00884C51" w:rsidRDefault="009E6E18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местный бюджет</w:t>
            </w:r>
          </w:p>
          <w:p w14:paraId="23B56A3F" w14:textId="77777777" w:rsidR="00884C51" w:rsidRDefault="009E6E18">
            <w:pPr>
              <w:widowControl w:val="0"/>
              <w:jc w:val="both"/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32 608,0 </w:t>
            </w:r>
            <w:r>
              <w:rPr>
                <w:rFonts w:ascii="Liberation Serif" w:hAnsi="Liberation Serif"/>
                <w:sz w:val="28"/>
                <w:szCs w:val="28"/>
              </w:rPr>
              <w:t>тыс. рублей</w:t>
            </w:r>
          </w:p>
          <w:p w14:paraId="01B9AFF5" w14:textId="77777777" w:rsidR="00884C51" w:rsidRDefault="009E6E18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том числе:</w:t>
            </w:r>
          </w:p>
          <w:p w14:paraId="4B9FFEE7" w14:textId="77777777" w:rsidR="00884C51" w:rsidRDefault="009E6E18">
            <w:pPr>
              <w:widowControl w:val="0"/>
              <w:jc w:val="both"/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2026 год –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22 795,2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тыс. рублей, </w:t>
            </w:r>
          </w:p>
          <w:p w14:paraId="5402C6E6" w14:textId="77777777" w:rsidR="00884C51" w:rsidRDefault="009E6E18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2027 год – 2 453,2 тыс. рублей, </w:t>
            </w:r>
          </w:p>
          <w:p w14:paraId="09955461" w14:textId="77777777" w:rsidR="00884C51" w:rsidRDefault="009E6E18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2028 год – 2 453,2 тыс. рублей, </w:t>
            </w:r>
          </w:p>
          <w:p w14:paraId="40D2B327" w14:textId="77777777" w:rsidR="00884C51" w:rsidRDefault="009E6E18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2029 год – 2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453,2 тыс. рублей, </w:t>
            </w:r>
          </w:p>
          <w:p w14:paraId="6E2FB58F" w14:textId="77777777" w:rsidR="00884C51" w:rsidRDefault="009E6E18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2030 год – 2 453,2 тыс. рублей.</w:t>
            </w:r>
          </w:p>
        </w:tc>
      </w:tr>
    </w:tbl>
    <w:p w14:paraId="56BA4279" w14:textId="77777777" w:rsidR="00884C51" w:rsidRDefault="009E6E1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  </w:t>
      </w:r>
    </w:p>
    <w:p w14:paraId="4294FF50" w14:textId="77777777" w:rsidR="00884C51" w:rsidRDefault="009E6E1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приложения № 1, 2, 3, 5 к Программе изложить в новой редакции (прилагаются).</w:t>
      </w:r>
    </w:p>
    <w:p w14:paraId="6913745B" w14:textId="77777777" w:rsidR="00884C51" w:rsidRDefault="009E6E1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Опубликовать настоящее постановление в газете «Красное знамя», на официальном интернет-портале правовой информации го</w:t>
      </w:r>
      <w:r>
        <w:rPr>
          <w:rFonts w:ascii="Liberation Serif" w:hAnsi="Liberation Serif"/>
          <w:sz w:val="28"/>
          <w:szCs w:val="28"/>
        </w:rPr>
        <w:t>родского округа Верхняя Пышма (www.верхняяпышма-право.рф), на официальном сайте городского округа Верхняя Пышма (https://movp.ru/).</w:t>
      </w:r>
    </w:p>
    <w:p w14:paraId="2A63AE29" w14:textId="77777777" w:rsidR="00884C51" w:rsidRDefault="00884C5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4D1D3256" w14:textId="77777777" w:rsidR="00884C51" w:rsidRDefault="00884C5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7420E61B" w14:textId="77777777" w:rsidR="00884C51" w:rsidRDefault="00884C5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884C51" w14:paraId="16CBF43F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2883FC" w14:textId="77777777" w:rsidR="00884C51" w:rsidRDefault="009E6E1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65C1CDD" w14:textId="77777777" w:rsidR="00884C51" w:rsidRDefault="009E6E18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2965E3F0" w14:textId="77777777" w:rsidR="00884C51" w:rsidRDefault="00884C51">
      <w:pPr>
        <w:pStyle w:val="ConsNormal"/>
        <w:widowControl/>
        <w:ind w:firstLine="0"/>
        <w:rPr>
          <w:rFonts w:ascii="Liberation Serif" w:hAnsi="Liberation Serif"/>
        </w:rPr>
      </w:pPr>
    </w:p>
    <w:sectPr w:rsidR="00884C51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D5109" w14:textId="77777777" w:rsidR="00000000" w:rsidRDefault="009E6E18">
      <w:r>
        <w:separator/>
      </w:r>
    </w:p>
  </w:endnote>
  <w:endnote w:type="continuationSeparator" w:id="0">
    <w:p w14:paraId="09B4C4A0" w14:textId="77777777" w:rsidR="00000000" w:rsidRDefault="009E6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9BD28" w14:textId="77777777" w:rsidR="00964A81" w:rsidRDefault="009E6E18">
    <w:pPr>
      <w:pStyle w:val="a4"/>
      <w:jc w:val="right"/>
    </w:pPr>
    <w:r>
      <w:rPr>
        <w:sz w:val="20"/>
        <w:szCs w:val="20"/>
      </w:rPr>
      <w:t>Вр-738702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DOCPROPERTY "Временный номер"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 xml:space="preserve"> 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0ECAC" w14:textId="77777777" w:rsidR="00000000" w:rsidRDefault="009E6E18">
      <w:r>
        <w:rPr>
          <w:color w:val="000000"/>
        </w:rPr>
        <w:separator/>
      </w:r>
    </w:p>
  </w:footnote>
  <w:footnote w:type="continuationSeparator" w:id="0">
    <w:p w14:paraId="2226E3BD" w14:textId="77777777" w:rsidR="00000000" w:rsidRDefault="009E6E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6771C" w14:textId="77777777" w:rsidR="00964A81" w:rsidRDefault="009E6E18">
    <w:pPr>
      <w:pStyle w:val="a3"/>
      <w:jc w:val="center"/>
    </w:pPr>
  </w:p>
  <w:p w14:paraId="0DD43123" w14:textId="77777777" w:rsidR="00964A81" w:rsidRDefault="009E6E18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84C51"/>
    <w:rsid w:val="00884C51"/>
    <w:rsid w:val="009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43A96"/>
  <w15:docId w15:val="{ECB53986-1F18-4E77-9D03-EB4ED6F11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2075</Characters>
  <Application>Microsoft Office Word</Application>
  <DocSecurity>0</DocSecurity>
  <Lines>17</Lines>
  <Paragraphs>4</Paragraphs>
  <ScaleCrop>false</ScaleCrop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2026-07-06T06:23:00Z</cp:lastPrinted>
  <dcterms:created xsi:type="dcterms:W3CDTF">2026-07-06T10:07:00Z</dcterms:created>
  <dcterms:modified xsi:type="dcterms:W3CDTF">2026-07-06T10:07:00Z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