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1FF48" w14:textId="77777777" w:rsidR="00C5389B" w:rsidRDefault="00D32B5C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620330EC" wp14:editId="2F78B06B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C5389B" w14:paraId="65931EB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B4FE9" w14:textId="77777777" w:rsidR="00C5389B" w:rsidRDefault="00C5389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B9586EB" w14:textId="77777777" w:rsidR="00C5389B" w:rsidRDefault="00C5389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265C715" w14:textId="77777777" w:rsidR="00C5389B" w:rsidRDefault="00C5389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5389B" w14:paraId="7DAF64B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DFACA" w14:textId="77777777" w:rsidR="00C5389B" w:rsidRDefault="00D32B5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B5B0CF2" w14:textId="77777777" w:rsidR="00C5389B" w:rsidRDefault="00D32B5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F0C7987" w14:textId="77777777" w:rsidR="00C5389B" w:rsidRDefault="00D32B5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C9F132B" w14:textId="77777777" w:rsidR="00C5389B" w:rsidRDefault="00D32B5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14B4D0" wp14:editId="6969756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ED330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5389B" w14:paraId="3D0DDA9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B873E9" w14:textId="77777777" w:rsidR="00C5389B" w:rsidRDefault="00D32B5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4395F9" w14:textId="77777777" w:rsidR="00C5389B" w:rsidRDefault="00D32B5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DD539D" w14:textId="77777777" w:rsidR="00C5389B" w:rsidRDefault="00D32B5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DD85EE" w14:textId="77777777" w:rsidR="00C5389B" w:rsidRDefault="00D32B5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1047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67B168" w14:textId="77777777" w:rsidR="00C5389B" w:rsidRDefault="00D32B5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5389B" w14:paraId="0D885CD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7BDC7" w14:textId="77777777" w:rsidR="00C5389B" w:rsidRDefault="00C5389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5389B" w14:paraId="16D9247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EDDB4" w14:textId="77777777" w:rsidR="00C5389B" w:rsidRDefault="00D32B5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96C194F" w14:textId="77777777" w:rsidR="00C5389B" w:rsidRDefault="00C5389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313BA26" w14:textId="77777777" w:rsidR="00C5389B" w:rsidRDefault="00C5389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5389B" w14:paraId="1B52487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58A8D9" w14:textId="77777777" w:rsidR="00C5389B" w:rsidRDefault="00D32B5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признании утратившим силу постановления Администрации городского округа Верхняя Пышма от 20.05.2026 №782 «О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предоставлении в аренду без проведения торгов недвижимого имущества городского округа Верхняя Пышма»</w:t>
            </w:r>
          </w:p>
        </w:tc>
      </w:tr>
      <w:tr w:rsidR="00C5389B" w14:paraId="3DA15B3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33A46" w14:textId="77777777" w:rsidR="00C5389B" w:rsidRDefault="00C538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CCF73FB" w14:textId="77777777" w:rsidR="00C5389B" w:rsidRDefault="00C538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2364B7D" w14:textId="77777777" w:rsidR="00C5389B" w:rsidRDefault="00D32B5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технической ошибкой Администрация городского округа Верхняя Пышма</w:t>
      </w:r>
    </w:p>
    <w:p w14:paraId="27FADED1" w14:textId="77777777" w:rsidR="00C5389B" w:rsidRDefault="00D32B5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E42BAAF" w14:textId="77777777" w:rsidR="00C5389B" w:rsidRDefault="00D32B5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Признать утратившим силу постановление Администрации город</w:t>
      </w:r>
      <w:r>
        <w:rPr>
          <w:rFonts w:ascii="Liberation Serif" w:hAnsi="Liberation Serif"/>
          <w:sz w:val="28"/>
          <w:szCs w:val="28"/>
        </w:rPr>
        <w:t>ского округа Верхняя Пышма от 20.05.2026 № 782 «О предоставлении в аренду без проведения торгов недвижимого имущества городского округа Верхняя Пышма».</w:t>
      </w:r>
    </w:p>
    <w:p w14:paraId="4100C5B5" w14:textId="77777777" w:rsidR="00C5389B" w:rsidRDefault="00D32B5C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</w:t>
      </w:r>
      <w:r>
        <w:rPr>
          <w:rFonts w:ascii="Liberation Serif" w:hAnsi="Liberation Serif"/>
          <w:sz w:val="28"/>
          <w:szCs w:val="28"/>
        </w:rPr>
        <w:t>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55AD8D70" w14:textId="77777777" w:rsidR="00C5389B" w:rsidRDefault="00C5389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E17F5F9" w14:textId="77777777" w:rsidR="00C5389B" w:rsidRDefault="00C5389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C5389B" w14:paraId="40A874C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444E0F" w14:textId="77777777" w:rsidR="00C5389B" w:rsidRDefault="00D32B5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739859" w14:textId="77777777" w:rsidR="00C5389B" w:rsidRDefault="00D32B5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9941C02" w14:textId="77777777" w:rsidR="00C5389B" w:rsidRDefault="00C5389B">
      <w:pPr>
        <w:pStyle w:val="ConsNormal"/>
        <w:widowControl/>
        <w:ind w:firstLine="0"/>
        <w:rPr>
          <w:rFonts w:ascii="Liberation Serif" w:hAnsi="Liberation Serif"/>
        </w:rPr>
      </w:pPr>
    </w:p>
    <w:sectPr w:rsidR="00C5389B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5FE64" w14:textId="77777777" w:rsidR="00000000" w:rsidRDefault="00D32B5C">
      <w:r>
        <w:separator/>
      </w:r>
    </w:p>
  </w:endnote>
  <w:endnote w:type="continuationSeparator" w:id="0">
    <w:p w14:paraId="26DB27DA" w14:textId="77777777" w:rsidR="00000000" w:rsidRDefault="00D3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DA78E" w14:textId="77777777" w:rsidR="00A600CF" w:rsidRDefault="00D32B5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95167" w14:textId="77777777" w:rsidR="00000000" w:rsidRDefault="00D32B5C">
      <w:r>
        <w:rPr>
          <w:color w:val="000000"/>
        </w:rPr>
        <w:separator/>
      </w:r>
    </w:p>
  </w:footnote>
  <w:footnote w:type="continuationSeparator" w:id="0">
    <w:p w14:paraId="032BE30F" w14:textId="77777777" w:rsidR="00000000" w:rsidRDefault="00D32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EE49" w14:textId="77777777" w:rsidR="00A600CF" w:rsidRDefault="00D32B5C">
    <w:pPr>
      <w:pStyle w:val="a3"/>
      <w:jc w:val="center"/>
    </w:pPr>
  </w:p>
  <w:p w14:paraId="510E3259" w14:textId="77777777" w:rsidR="00A600CF" w:rsidRDefault="00D32B5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5389B"/>
    <w:rsid w:val="00C5389B"/>
    <w:rsid w:val="00D3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5BFDA"/>
  <w15:docId w15:val="{259E2AC5-FD7D-43F3-BDBC-B0C0610E4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2026-07-10T12:25:00Z</cp:lastPrinted>
  <dcterms:created xsi:type="dcterms:W3CDTF">2026-07-14T03:57:00Z</dcterms:created>
  <dcterms:modified xsi:type="dcterms:W3CDTF">2026-07-14T03:57:00Z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