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1E862" w14:textId="77777777" w:rsidR="00CF5E93" w:rsidRDefault="0083061C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CF5E93" w14:paraId="2D87102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CA41C" w14:textId="77777777" w:rsidR="00CF5E93" w:rsidRDefault="00CF5E9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5309BF7" w14:textId="77777777" w:rsidR="00CF5E93" w:rsidRDefault="00CF5E9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4DC2BBF" w14:textId="77777777" w:rsidR="00CF5E93" w:rsidRDefault="00CF5E9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CF5E93" w14:paraId="5F7FCC4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2C8B6" w14:textId="77777777" w:rsidR="00CF5E93" w:rsidRDefault="0083061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15AB83A" w14:textId="77777777" w:rsidR="00CF5E93" w:rsidRDefault="0083061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05A2ED6" w14:textId="77777777" w:rsidR="00CF5E93" w:rsidRDefault="0083061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EC39032" w14:textId="77777777" w:rsidR="00CF5E93" w:rsidRDefault="0083061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676D6D1" wp14:editId="181BD23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7ECC8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F5E93" w14:paraId="61490CA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CDB16A" w14:textId="77777777" w:rsidR="00CF5E93" w:rsidRDefault="0083061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1C0A9F" w14:textId="77777777" w:rsidR="00CF5E93" w:rsidRDefault="0083061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D04ACF" w14:textId="77777777" w:rsidR="00CF5E93" w:rsidRDefault="0083061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D2A0E5" w14:textId="77777777" w:rsidR="00CF5E93" w:rsidRDefault="0083061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1058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7345CA" w14:textId="77777777" w:rsidR="00CF5E93" w:rsidRDefault="0083061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CF5E93" w14:paraId="3BC61007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7669CF" w14:textId="77777777" w:rsidR="00CF5E93" w:rsidRDefault="00CF5E9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F5E93" w14:paraId="33643BE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1B09D" w14:textId="77777777" w:rsidR="00CF5E93" w:rsidRDefault="0083061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6C1493C" w14:textId="77777777" w:rsidR="00CF5E93" w:rsidRDefault="00CF5E9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023403E" w14:textId="77777777" w:rsidR="00CF5E93" w:rsidRDefault="00CF5E9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F5E93" w14:paraId="639BA5E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ADB4B" w14:textId="77777777" w:rsidR="00CF5E93" w:rsidRDefault="0083061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Всероссийского дня физкультурника в 2026 году</w:t>
            </w:r>
          </w:p>
        </w:tc>
      </w:tr>
      <w:tr w:rsidR="00CF5E93" w14:paraId="478209A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9ABEC" w14:textId="77777777" w:rsidR="00CF5E93" w:rsidRDefault="00CF5E9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0855E5D" w14:textId="77777777" w:rsidR="00CF5E93" w:rsidRDefault="00CF5E9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2B81212" w14:textId="77777777" w:rsidR="00CF5E93" w:rsidRDefault="0083061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6 статьи 20 </w:t>
      </w:r>
      <w:r>
        <w:rPr>
          <w:rFonts w:ascii="Liberation Serif" w:hAnsi="Liberation Serif"/>
          <w:sz w:val="28"/>
          <w:szCs w:val="28"/>
        </w:rPr>
        <w:t xml:space="preserve">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04 декабря 2007 года № 329-ФЗ «О физической культуре и спорте в Российской Федерации», пунктами 2 и 3 постановления Правительства Свердловской области от 30.05.2003 № 333-ПП «О мерах по обеспечению общественного порядка и безопаснос</w:t>
      </w:r>
      <w:r>
        <w:rPr>
          <w:rFonts w:ascii="Liberation Serif" w:hAnsi="Liberation Serif"/>
          <w:sz w:val="28"/>
          <w:szCs w:val="28"/>
        </w:rPr>
        <w:t>ти при проведении на территории Свердловской области мероприятий с массовым пребыванием людей», руководствуясь пунктом 19 статьи 6 Устава городского округа Верхняя Пышма Свердловской области, в целях развития и пропаганды физической культуры и спорта на те</w:t>
      </w:r>
      <w:r>
        <w:rPr>
          <w:rFonts w:ascii="Liberation Serif" w:hAnsi="Liberation Serif"/>
          <w:sz w:val="28"/>
          <w:szCs w:val="28"/>
        </w:rPr>
        <w:t>рритории городского округа Верхняя Пышма Администрация городского округа Верхняя Пышма</w:t>
      </w:r>
    </w:p>
    <w:p w14:paraId="4A9A194D" w14:textId="77777777" w:rsidR="00CF5E93" w:rsidRDefault="0083061C">
      <w:pPr>
        <w:widowControl w:val="0"/>
        <w:jc w:val="both"/>
        <w:textAlignment w:val="auto"/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14:paraId="14C973DF" w14:textId="77777777" w:rsidR="00CF5E93" w:rsidRDefault="0083061C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Начальнику муниципального казенного учреждения «Управление физической культуры, спорта и молодежной политики городского округа Верхняя Пышма» организовать </w:t>
      </w:r>
      <w:r>
        <w:rPr>
          <w:rFonts w:ascii="Liberation Serif" w:hAnsi="Liberation Serif"/>
          <w:sz w:val="28"/>
          <w:szCs w:val="28"/>
        </w:rPr>
        <w:t xml:space="preserve">на территории городского округа Верхняя Пышма с 07 по 9 августа 2026 года проведение соревнований, посвященных Всероссийскому дню физкультурника (далее – мероприятие). </w:t>
      </w:r>
    </w:p>
    <w:p w14:paraId="0F6EDDC6" w14:textId="77777777" w:rsidR="00CF5E93" w:rsidRDefault="0083061C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Утвердить План мероприятий по проведению Всероссийского дня физкультурника на территори</w:t>
      </w:r>
      <w:r>
        <w:rPr>
          <w:rFonts w:ascii="Liberation Serif" w:hAnsi="Liberation Serif"/>
          <w:sz w:val="28"/>
          <w:szCs w:val="28"/>
        </w:rPr>
        <w:t>и городского округа Верхняя Пышма (прилагается).</w:t>
      </w:r>
    </w:p>
    <w:p w14:paraId="2B3EAB67" w14:textId="77777777" w:rsidR="00CF5E93" w:rsidRDefault="0083061C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Рекомендовать начальнику МО МВД России «Верхнепышминский» оказать содействие организаторам в обеспечении охраны общественного порядка и безопасности дорожного движения во время проведения мероприятия.</w:t>
      </w:r>
    </w:p>
    <w:p w14:paraId="1E426A48" w14:textId="77777777" w:rsidR="00CF5E93" w:rsidRDefault="0083061C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Рекоме</w:t>
      </w:r>
      <w:r>
        <w:rPr>
          <w:rFonts w:ascii="Liberation Serif" w:hAnsi="Liberation Serif"/>
          <w:sz w:val="28"/>
          <w:szCs w:val="28"/>
        </w:rPr>
        <w:t xml:space="preserve">ндовать главному врачу государственного автономного учреждения здравоохранения Свердловской области «Верхнепышминская центральная городская клиническая больница им. П.Д. Бородина» оказать содействие организаторам в обеспечении медицинского обслуживания во </w:t>
      </w:r>
      <w:r>
        <w:rPr>
          <w:rFonts w:ascii="Liberation Serif" w:hAnsi="Liberation Serif"/>
          <w:sz w:val="28"/>
          <w:szCs w:val="28"/>
        </w:rPr>
        <w:t xml:space="preserve">время проведения мероприятия. </w:t>
      </w:r>
    </w:p>
    <w:p w14:paraId="74F41A27" w14:textId="77777777" w:rsidR="00CF5E93" w:rsidRDefault="0083061C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lastRenderedPageBreak/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заместителя главы администрации по социальным вопросам городского округа Верхняя Пышма Карпова Д.Г.</w:t>
      </w:r>
    </w:p>
    <w:p w14:paraId="539C4DBE" w14:textId="77777777" w:rsidR="00CF5E93" w:rsidRDefault="0083061C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</w:t>
      </w:r>
      <w:r>
        <w:rPr>
          <w:rFonts w:ascii="Liberation Serif" w:hAnsi="Liberation Serif"/>
          <w:sz w:val="28"/>
          <w:szCs w:val="28"/>
        </w:rPr>
        <w:t>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(https://movp.ru).</w:t>
      </w:r>
    </w:p>
    <w:p w14:paraId="2E5F4A5E" w14:textId="77777777" w:rsidR="00CF5E93" w:rsidRDefault="00CF5E93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18B4B18C" w14:textId="77777777" w:rsidR="00CF5E93" w:rsidRDefault="00CF5E93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CF5E93" w14:paraId="713655BE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0C0094" w14:textId="77777777" w:rsidR="00CF5E93" w:rsidRDefault="0083061C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7F1ADC" w14:textId="77777777" w:rsidR="00CF5E93" w:rsidRDefault="0083061C">
            <w:pPr>
              <w:jc w:val="right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C844279" w14:textId="77777777" w:rsidR="00CF5E93" w:rsidRDefault="00CF5E93">
      <w:pPr>
        <w:snapToGrid w:val="0"/>
        <w:textAlignment w:val="auto"/>
        <w:rPr>
          <w:rFonts w:ascii="Liberation Serif" w:hAnsi="Liberation Serif"/>
          <w:sz w:val="20"/>
          <w:szCs w:val="20"/>
          <w:lang w:val="en-US"/>
        </w:rPr>
      </w:pPr>
    </w:p>
    <w:p w14:paraId="08F6FDE4" w14:textId="77777777" w:rsidR="00CF5E93" w:rsidRDefault="00CF5E93">
      <w:pPr>
        <w:widowControl w:val="0"/>
        <w:jc w:val="both"/>
        <w:rPr>
          <w:rFonts w:ascii="Liberation Serif" w:hAnsi="Liberation Serif"/>
        </w:rPr>
      </w:pPr>
    </w:p>
    <w:sectPr w:rsidR="00CF5E93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3A0D7" w14:textId="77777777" w:rsidR="0083061C" w:rsidRDefault="0083061C">
      <w:r>
        <w:separator/>
      </w:r>
    </w:p>
  </w:endnote>
  <w:endnote w:type="continuationSeparator" w:id="0">
    <w:p w14:paraId="2FA425F3" w14:textId="77777777" w:rsidR="0083061C" w:rsidRDefault="0083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822F3" w14:textId="77777777" w:rsidR="0083061C" w:rsidRDefault="0083061C">
      <w:r>
        <w:rPr>
          <w:color w:val="000000"/>
        </w:rPr>
        <w:separator/>
      </w:r>
    </w:p>
  </w:footnote>
  <w:footnote w:type="continuationSeparator" w:id="0">
    <w:p w14:paraId="4F64DEDD" w14:textId="77777777" w:rsidR="0083061C" w:rsidRDefault="00830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24EC5" w14:textId="77777777" w:rsidR="009A3FFA" w:rsidRDefault="0083061C">
    <w:pPr>
      <w:pStyle w:val="a3"/>
      <w:jc w:val="center"/>
    </w:pPr>
  </w:p>
  <w:p w14:paraId="74D4DF70" w14:textId="77777777" w:rsidR="009A3FFA" w:rsidRDefault="0083061C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E5727"/>
    <w:multiLevelType w:val="multilevel"/>
    <w:tmpl w:val="806424B4"/>
    <w:lvl w:ilvl="0">
      <w:start w:val="1"/>
      <w:numFmt w:val="decimal"/>
      <w:lvlText w:val="%1."/>
      <w:lvlJc w:val="left"/>
      <w:pPr>
        <w:ind w:left="2958" w:hanging="405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3633" w:hanging="360"/>
      </w:pPr>
    </w:lvl>
    <w:lvl w:ilvl="2">
      <w:start w:val="1"/>
      <w:numFmt w:val="lowerRoman"/>
      <w:lvlText w:val="%3."/>
      <w:lvlJc w:val="right"/>
      <w:pPr>
        <w:ind w:left="4353" w:hanging="180"/>
      </w:pPr>
    </w:lvl>
    <w:lvl w:ilvl="3">
      <w:start w:val="1"/>
      <w:numFmt w:val="decimal"/>
      <w:lvlText w:val="%4."/>
      <w:lvlJc w:val="left"/>
      <w:pPr>
        <w:ind w:left="5073" w:hanging="360"/>
      </w:pPr>
    </w:lvl>
    <w:lvl w:ilvl="4">
      <w:start w:val="1"/>
      <w:numFmt w:val="lowerLetter"/>
      <w:lvlText w:val="%5."/>
      <w:lvlJc w:val="left"/>
      <w:pPr>
        <w:ind w:left="5793" w:hanging="360"/>
      </w:pPr>
    </w:lvl>
    <w:lvl w:ilvl="5">
      <w:start w:val="1"/>
      <w:numFmt w:val="lowerRoman"/>
      <w:lvlText w:val="%6."/>
      <w:lvlJc w:val="right"/>
      <w:pPr>
        <w:ind w:left="6513" w:hanging="180"/>
      </w:pPr>
    </w:lvl>
    <w:lvl w:ilvl="6">
      <w:start w:val="1"/>
      <w:numFmt w:val="decimal"/>
      <w:lvlText w:val="%7."/>
      <w:lvlJc w:val="left"/>
      <w:pPr>
        <w:ind w:left="7233" w:hanging="360"/>
      </w:pPr>
    </w:lvl>
    <w:lvl w:ilvl="7">
      <w:start w:val="1"/>
      <w:numFmt w:val="lowerLetter"/>
      <w:lvlText w:val="%8."/>
      <w:lvlJc w:val="left"/>
      <w:pPr>
        <w:ind w:left="7953" w:hanging="360"/>
      </w:pPr>
    </w:lvl>
    <w:lvl w:ilvl="8">
      <w:start w:val="1"/>
      <w:numFmt w:val="lowerRoman"/>
      <w:lvlText w:val="%9."/>
      <w:lvlJc w:val="right"/>
      <w:pPr>
        <w:ind w:left="8673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F5E93"/>
    <w:rsid w:val="00080279"/>
    <w:rsid w:val="0083061C"/>
    <w:rsid w:val="00CF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7A081"/>
  <w15:docId w15:val="{4FA1B405-3A0D-4C4A-A38F-3A84A5BA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2026-07-13T05:59:00Z</cp:lastPrinted>
  <dcterms:created xsi:type="dcterms:W3CDTF">2026-07-15T13:30:00Z</dcterms:created>
  <dcterms:modified xsi:type="dcterms:W3CDTF">2026-07-15T13:30:00Z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