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CFDCD" w14:textId="77777777" w:rsidR="00140E03" w:rsidRDefault="00DA7DDF">
      <w:pPr>
        <w:ind w:left="5103"/>
        <w:rPr>
          <w:rFonts w:ascii="Liberation Serif" w:hAnsi="Liberation Serif"/>
          <w:bCs/>
          <w:spacing w:val="2"/>
          <w:sz w:val="26"/>
          <w:szCs w:val="26"/>
        </w:rPr>
      </w:pPr>
      <w:r>
        <w:rPr>
          <w:rFonts w:ascii="Liberation Serif" w:hAnsi="Liberation Serif"/>
          <w:bCs/>
          <w:spacing w:val="2"/>
          <w:sz w:val="26"/>
          <w:szCs w:val="26"/>
        </w:rPr>
        <w:t>К постановлению администрации городского округа Верхняя Пышма</w:t>
      </w:r>
    </w:p>
    <w:p w14:paraId="6B71A81E" w14:textId="77777777" w:rsidR="00140E03" w:rsidRDefault="00DA7DDF">
      <w:pPr>
        <w:ind w:left="5103"/>
        <w:rPr>
          <w:rFonts w:ascii="Liberation Serif" w:hAnsi="Liberation Serif"/>
          <w:bCs/>
          <w:spacing w:val="2"/>
          <w:sz w:val="26"/>
          <w:szCs w:val="26"/>
        </w:rPr>
      </w:pPr>
      <w:r>
        <w:rPr>
          <w:rFonts w:ascii="Liberation Serif" w:hAnsi="Liberation Serif"/>
          <w:bCs/>
          <w:spacing w:val="2"/>
          <w:sz w:val="26"/>
          <w:szCs w:val="26"/>
        </w:rPr>
        <w:t>от _16.07.2026__ № _1070__</w:t>
      </w:r>
    </w:p>
    <w:p w14:paraId="024B707A" w14:textId="77777777" w:rsidR="00140E03" w:rsidRDefault="00140E03">
      <w:pPr>
        <w:ind w:left="-57"/>
        <w:jc w:val="center"/>
        <w:rPr>
          <w:rFonts w:ascii="Liberation Serif" w:hAnsi="Liberation Serif"/>
          <w:b/>
          <w:spacing w:val="2"/>
          <w:sz w:val="26"/>
          <w:szCs w:val="26"/>
        </w:rPr>
      </w:pPr>
    </w:p>
    <w:p w14:paraId="2326A940" w14:textId="77777777" w:rsidR="00140E03" w:rsidRDefault="00140E03">
      <w:pPr>
        <w:ind w:left="-57"/>
        <w:jc w:val="center"/>
        <w:rPr>
          <w:rFonts w:ascii="Liberation Serif" w:hAnsi="Liberation Serif"/>
          <w:b/>
          <w:spacing w:val="2"/>
          <w:sz w:val="26"/>
          <w:szCs w:val="26"/>
        </w:rPr>
      </w:pPr>
    </w:p>
    <w:p w14:paraId="1D37C72F" w14:textId="77777777" w:rsidR="00140E03" w:rsidRDefault="00DA7DDF">
      <w:pPr>
        <w:ind w:left="-57"/>
        <w:jc w:val="center"/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13B79A" wp14:editId="75773E86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E3D71D0" w14:textId="77777777" w:rsidR="00140E03" w:rsidRDefault="00DA7DDF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УТВЕРЖДЕН</w:t>
                            </w:r>
                          </w:p>
                          <w:p w14:paraId="76441758" w14:textId="77777777" w:rsidR="00140E03" w:rsidRDefault="00DA7DDF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постановлением Администрации</w:t>
                            </w:r>
                          </w:p>
                          <w:p w14:paraId="2D40828E" w14:textId="77777777" w:rsidR="00140E03" w:rsidRDefault="00DA7DDF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140E03" w14:paraId="66490E7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EDD5788" w14:textId="77777777" w:rsidR="00140E03" w:rsidRDefault="00DA7DDF">
                                  <w:pP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C73BCFF" w14:textId="77777777" w:rsidR="00140E03" w:rsidRDefault="00DA7DDF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15.06.2026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F264C24" w14:textId="77777777" w:rsidR="00140E03" w:rsidRDefault="00DA7DDF">
                                  <w:pP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B43E230" w14:textId="77777777" w:rsidR="00140E03" w:rsidRDefault="00DA7DD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6"/>
                                      <w:szCs w:val="26"/>
                                    </w:rPr>
                                    <w:t xml:space="preserve">911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1BBE0DC8" w14:textId="77777777" w:rsidR="00140E03" w:rsidRDefault="00140E0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5237DDB" w14:textId="77777777" w:rsidR="00140E03" w:rsidRDefault="00140E0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DA03059" w14:textId="77777777" w:rsidR="00140E03" w:rsidRDefault="00140E03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13B79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E3D71D0" w14:textId="77777777" w:rsidR="00140E03" w:rsidRDefault="00DA7DDF">
                      <w:pPr>
                        <w:rPr>
                          <w:rFonts w:ascii="Liberation Serif" w:hAnsi="Liberation Serif"/>
                          <w:sz w:val="26"/>
                          <w:szCs w:val="26"/>
                        </w:rPr>
                      </w:pPr>
                      <w:r>
                        <w:rPr>
                          <w:rFonts w:ascii="Liberation Serif" w:hAnsi="Liberation Serif"/>
                          <w:sz w:val="26"/>
                          <w:szCs w:val="26"/>
                        </w:rPr>
                        <w:t>УТВЕРЖДЕН</w:t>
                      </w:r>
                    </w:p>
                    <w:p w14:paraId="76441758" w14:textId="77777777" w:rsidR="00140E03" w:rsidRDefault="00DA7DDF">
                      <w:pPr>
                        <w:rPr>
                          <w:rFonts w:ascii="Liberation Serif" w:hAnsi="Liberation Serif"/>
                          <w:sz w:val="26"/>
                          <w:szCs w:val="26"/>
                        </w:rPr>
                      </w:pPr>
                      <w:r>
                        <w:rPr>
                          <w:rFonts w:ascii="Liberation Serif" w:hAnsi="Liberation Serif"/>
                          <w:sz w:val="26"/>
                          <w:szCs w:val="26"/>
                        </w:rPr>
                        <w:t>постановлением Администрации</w:t>
                      </w:r>
                    </w:p>
                    <w:p w14:paraId="2D40828E" w14:textId="77777777" w:rsidR="00140E03" w:rsidRDefault="00DA7DDF">
                      <w:pPr>
                        <w:rPr>
                          <w:rFonts w:ascii="Liberation Serif" w:hAnsi="Liberation Serif"/>
                          <w:sz w:val="26"/>
                          <w:szCs w:val="26"/>
                        </w:rPr>
                      </w:pPr>
                      <w:r>
                        <w:rPr>
                          <w:rFonts w:ascii="Liberation Serif" w:hAnsi="Liberation Serif"/>
                          <w:sz w:val="26"/>
                          <w:szCs w:val="26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140E03" w14:paraId="66490E7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EDD5788" w14:textId="77777777" w:rsidR="00140E03" w:rsidRDefault="00DA7DDF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C73BCFF" w14:textId="77777777" w:rsidR="00140E03" w:rsidRDefault="00DA7DD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6"/>
                                <w:szCs w:val="26"/>
                              </w:rPr>
                              <w:t>15.06.2026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F264C24" w14:textId="77777777" w:rsidR="00140E03" w:rsidRDefault="00DA7DDF">
                            <w:pP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B43E230" w14:textId="77777777" w:rsidR="00140E03" w:rsidRDefault="00DA7DDF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6"/>
                                <w:szCs w:val="26"/>
                              </w:rPr>
                              <w:t xml:space="preserve">911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1BBE0DC8" w14:textId="77777777" w:rsidR="00140E03" w:rsidRDefault="00140E0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5237DDB" w14:textId="77777777" w:rsidR="00140E03" w:rsidRDefault="00140E0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DA03059" w14:textId="77777777" w:rsidR="00140E03" w:rsidRDefault="00140E03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26"/>
          <w:szCs w:val="26"/>
        </w:rPr>
        <w:t xml:space="preserve"> </w:t>
      </w:r>
    </w:p>
    <w:p w14:paraId="7FE112C3" w14:textId="77777777" w:rsidR="00140E03" w:rsidRDefault="00140E03">
      <w:pPr>
        <w:ind w:left="-57"/>
        <w:jc w:val="center"/>
        <w:rPr>
          <w:rFonts w:ascii="Liberation Serif" w:hAnsi="Liberation Serif"/>
          <w:b/>
          <w:spacing w:val="2"/>
          <w:sz w:val="26"/>
          <w:szCs w:val="26"/>
        </w:rPr>
      </w:pPr>
    </w:p>
    <w:p w14:paraId="7899C7FC" w14:textId="77777777" w:rsidR="00140E03" w:rsidRDefault="00140E03">
      <w:pPr>
        <w:ind w:left="-57"/>
        <w:jc w:val="center"/>
        <w:rPr>
          <w:rFonts w:ascii="Liberation Serif" w:hAnsi="Liberation Serif"/>
          <w:b/>
          <w:spacing w:val="2"/>
          <w:sz w:val="26"/>
          <w:szCs w:val="26"/>
        </w:rPr>
      </w:pPr>
    </w:p>
    <w:p w14:paraId="3E9A0635" w14:textId="77777777" w:rsidR="00140E03" w:rsidRDefault="00140E03">
      <w:pPr>
        <w:ind w:left="-57"/>
        <w:jc w:val="center"/>
        <w:rPr>
          <w:rFonts w:ascii="Liberation Serif" w:hAnsi="Liberation Serif"/>
          <w:b/>
          <w:spacing w:val="2"/>
          <w:sz w:val="26"/>
          <w:szCs w:val="26"/>
        </w:rPr>
      </w:pPr>
    </w:p>
    <w:p w14:paraId="35ECFC3E" w14:textId="77777777" w:rsidR="00140E03" w:rsidRDefault="00140E03">
      <w:pPr>
        <w:ind w:left="-57"/>
        <w:jc w:val="center"/>
        <w:rPr>
          <w:rFonts w:ascii="Liberation Serif" w:hAnsi="Liberation Serif"/>
          <w:b/>
          <w:spacing w:val="2"/>
          <w:sz w:val="26"/>
          <w:szCs w:val="26"/>
        </w:rPr>
      </w:pPr>
    </w:p>
    <w:p w14:paraId="5F9599F5" w14:textId="77777777" w:rsidR="00140E03" w:rsidRDefault="00140E03">
      <w:pPr>
        <w:ind w:left="-57"/>
        <w:jc w:val="center"/>
        <w:rPr>
          <w:rFonts w:ascii="Liberation Serif" w:hAnsi="Liberation Serif"/>
          <w:b/>
          <w:spacing w:val="2"/>
          <w:sz w:val="26"/>
          <w:szCs w:val="26"/>
        </w:rPr>
      </w:pPr>
    </w:p>
    <w:p w14:paraId="09403821" w14:textId="77777777" w:rsidR="00140E03" w:rsidRDefault="00140E03">
      <w:pPr>
        <w:ind w:left="-57"/>
        <w:jc w:val="center"/>
        <w:rPr>
          <w:rFonts w:ascii="Liberation Serif" w:hAnsi="Liberation Serif"/>
          <w:b/>
          <w:spacing w:val="2"/>
          <w:sz w:val="26"/>
          <w:szCs w:val="26"/>
        </w:rPr>
      </w:pPr>
    </w:p>
    <w:p w14:paraId="7FB60195" w14:textId="77777777" w:rsidR="00140E03" w:rsidRDefault="00DA7DDF">
      <w:pPr>
        <w:pStyle w:val="ConsTitle"/>
        <w:widowControl/>
        <w:spacing w:line="310" w:lineRule="exact"/>
        <w:ind w:right="0"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СОСТАВ </w:t>
      </w:r>
    </w:p>
    <w:p w14:paraId="0467A8CB" w14:textId="77777777" w:rsidR="00140E03" w:rsidRDefault="00DA7DDF">
      <w:pPr>
        <w:pStyle w:val="ConsTitle"/>
        <w:widowControl/>
        <w:spacing w:line="310" w:lineRule="exact"/>
        <w:ind w:right="0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межведомственной комиссии по организации подготовки учреждений дополнительного образования в сфере культуры городского округа Верхняя Пышма к новому учебному 2026/2027 году</w:t>
      </w:r>
    </w:p>
    <w:p w14:paraId="17C32A5F" w14:textId="77777777" w:rsidR="00140E03" w:rsidRDefault="00140E03">
      <w:pPr>
        <w:pStyle w:val="ConsTitle"/>
        <w:widowControl/>
        <w:spacing w:line="310" w:lineRule="exact"/>
        <w:ind w:right="0"/>
        <w:jc w:val="center"/>
        <w:rPr>
          <w:rFonts w:ascii="Liberation Serif" w:hAnsi="Liberation Serif" w:cs="Times New Roman"/>
          <w:sz w:val="26"/>
          <w:szCs w:val="26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425"/>
        <w:gridCol w:w="6912"/>
      </w:tblGrid>
      <w:tr w:rsidR="00140E03" w14:paraId="7D7298BA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D41F3" w14:textId="77777777" w:rsidR="00140E03" w:rsidRDefault="00DA7DDF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Карпов Д.Г.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7CD0A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1B03B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заместитель главы администрации по социальным вопросам городского ок</w:t>
            </w: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руга Верхняя Пышма, председатель межведомственной комиссии;</w:t>
            </w:r>
          </w:p>
        </w:tc>
      </w:tr>
      <w:tr w:rsidR="00140E03" w14:paraId="11ED3AC9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A1AD9" w14:textId="77777777" w:rsidR="00140E03" w:rsidRDefault="00DA7DDF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Осокина Н.А.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4B34D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F5ADB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начальник отдела социальной политики Администрации городского округа Верхняя Пышма, заместитель председателя межведомственной комиссии;</w:t>
            </w:r>
          </w:p>
        </w:tc>
      </w:tr>
      <w:tr w:rsidR="00140E03" w14:paraId="3D2CEC7F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4DF79" w14:textId="77777777" w:rsidR="00140E03" w:rsidRDefault="00DA7DDF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Кизилова</w:t>
            </w:r>
            <w:proofErr w:type="spellEnd"/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 А.Е.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E1679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100E9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</w:pPr>
            <w:r>
              <w:rPr>
                <w:rFonts w:ascii="Liberation Serif" w:hAnsi="Liberation Serif" w:cs="Liberation Serif"/>
                <w:b w:val="0"/>
                <w:sz w:val="26"/>
                <w:szCs w:val="26"/>
              </w:rPr>
              <w:t xml:space="preserve">главный </w:t>
            </w:r>
            <w:r>
              <w:rPr>
                <w:rFonts w:ascii="Liberation Serif" w:hAnsi="Liberation Serif" w:cs="Liberation Serif"/>
                <w:b w:val="0"/>
                <w:sz w:val="26"/>
                <w:szCs w:val="26"/>
              </w:rPr>
              <w:t>специалист муниципального казенного учреждения «Управление культуры городского округа Верхняя Пышма», секретарь комиссии.</w:t>
            </w:r>
          </w:p>
        </w:tc>
      </w:tr>
      <w:tr w:rsidR="00140E03" w14:paraId="76721FB7" w14:textId="77777777">
        <w:tblPrEx>
          <w:tblCellMar>
            <w:top w:w="0" w:type="dxa"/>
            <w:bottom w:w="0" w:type="dxa"/>
          </w:tblCellMar>
        </w:tblPrEx>
        <w:tc>
          <w:tcPr>
            <w:tcW w:w="9747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995BB" w14:textId="77777777" w:rsidR="00140E03" w:rsidRDefault="00DA7DDF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Состав комиссии:</w:t>
            </w:r>
          </w:p>
        </w:tc>
      </w:tr>
      <w:tr w:rsidR="00140E03" w14:paraId="5D3877A1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A831" w14:textId="77777777" w:rsidR="00140E03" w:rsidRDefault="00DA7DDF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Дмитриева Т.Н.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C2B41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43314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председатель горкома профсоюза работников образования (по согласованию);</w:t>
            </w:r>
          </w:p>
        </w:tc>
      </w:tr>
      <w:tr w:rsidR="00140E03" w14:paraId="277A1BCF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254F2" w14:textId="77777777" w:rsidR="00140E03" w:rsidRDefault="00DA7DDF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Иванов И.В.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1B29D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DFDB0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начальник муниципального казенного учреждения «Управление гражданской защиты городского округа Верхняя Пышма»;</w:t>
            </w:r>
          </w:p>
        </w:tc>
      </w:tr>
      <w:tr w:rsidR="00140E03" w14:paraId="7AFA86D8" w14:textId="77777777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A9FF" w14:textId="77777777" w:rsidR="00140E03" w:rsidRDefault="00DA7DDF">
            <w:pPr>
              <w:pStyle w:val="ConsTitle"/>
              <w:widowControl/>
              <w:spacing w:line="310" w:lineRule="exact"/>
              <w:ind w:right="0"/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Харина С.В.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B4E4A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73EA1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начальник муниципального казенного учреждения «Управление культуры городского округа Верхняя Пышма».</w:t>
            </w:r>
          </w:p>
        </w:tc>
      </w:tr>
      <w:tr w:rsidR="00140E03" w14:paraId="13EB5A25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3FCEF" w14:textId="77777777" w:rsidR="00140E03" w:rsidRDefault="00DA7DDF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Шайнурова</w:t>
            </w:r>
            <w:proofErr w:type="spellEnd"/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 С.М.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4F64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17ED4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председатель Территориальной </w:t>
            </w:r>
            <w:r>
              <w:rPr>
                <w:rFonts w:ascii="Liberation Serif" w:hAnsi="Liberation Serif" w:cs="Times New Roman"/>
                <w:b w:val="0"/>
                <w:color w:val="000000"/>
                <w:sz w:val="26"/>
                <w:szCs w:val="26"/>
              </w:rPr>
              <w:t xml:space="preserve">комиссии </w:t>
            </w:r>
            <w:r>
              <w:rPr>
                <w:rFonts w:ascii="Liberation Serif" w:hAnsi="Liberation Serif"/>
                <w:b w:val="0"/>
                <w:color w:val="000000"/>
                <w:sz w:val="26"/>
                <w:szCs w:val="26"/>
                <w:shd w:val="clear" w:color="auto" w:fill="FFFFFF"/>
              </w:rPr>
              <w:t xml:space="preserve">города </w:t>
            </w:r>
            <w:r>
              <w:rPr>
                <w:rFonts w:ascii="Liberation Serif" w:hAnsi="Liberation Serif"/>
                <w:b w:val="0"/>
                <w:bCs w:val="0"/>
                <w:color w:val="000000"/>
                <w:sz w:val="26"/>
                <w:szCs w:val="26"/>
                <w:shd w:val="clear" w:color="auto" w:fill="FFFFFF"/>
              </w:rPr>
              <w:t>Верхняя Пышма</w:t>
            </w:r>
            <w:r>
              <w:rPr>
                <w:rFonts w:ascii="Liberation Serif" w:hAnsi="Liberation Serif" w:cs="Times New Roman"/>
                <w:b w:val="0"/>
                <w:color w:val="000000"/>
                <w:sz w:val="26"/>
                <w:szCs w:val="26"/>
              </w:rPr>
              <w:t xml:space="preserve"> по делам несовершеннолетних и защите их прав </w:t>
            </w:r>
            <w:r>
              <w:rPr>
                <w:rFonts w:ascii="Liberation Serif" w:hAnsi="Liberation Serif" w:cs="Times New Roman"/>
                <w:b w:val="0"/>
                <w:color w:val="000000"/>
                <w:sz w:val="26"/>
                <w:szCs w:val="26"/>
              </w:rPr>
              <w:br/>
            </w:r>
            <w:r>
              <w:rPr>
                <w:rFonts w:ascii="Liberation Serif" w:hAnsi="Liberation Serif" w:cs="Times New Roman"/>
                <w:b w:val="0"/>
                <w:color w:val="000000"/>
                <w:sz w:val="26"/>
                <w:szCs w:val="26"/>
              </w:rPr>
              <w:t>(по согласованию);</w:t>
            </w:r>
          </w:p>
        </w:tc>
      </w:tr>
      <w:tr w:rsidR="00140E03" w14:paraId="761D74B9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DE9B9" w14:textId="77777777" w:rsidR="00140E03" w:rsidRDefault="00DA7DDF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Шестаков О.А.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C4576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17EE2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начальник Верхнепышминского ОВО – филиала </w:t>
            </w: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br/>
            </w: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ФГКУ «УВО ВНГ России по Свердловской области» </w:t>
            </w: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br/>
            </w: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(по </w:t>
            </w: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согласованию);</w:t>
            </w:r>
          </w:p>
        </w:tc>
      </w:tr>
      <w:tr w:rsidR="00140E03" w14:paraId="79B306F4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3C821" w14:textId="77777777" w:rsidR="00140E03" w:rsidRDefault="00DA7DDF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Шкерин</w:t>
            </w:r>
            <w:proofErr w:type="spellEnd"/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 И.П.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17BA0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503D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директор муниципального казенного учреждения </w:t>
            </w:r>
            <w:r>
              <w:rPr>
                <w:rFonts w:ascii="Liberation Serif" w:hAnsi="Liberation Serif" w:cs="Tahoma"/>
                <w:b w:val="0"/>
                <w:sz w:val="26"/>
                <w:szCs w:val="26"/>
                <w:shd w:val="clear" w:color="auto" w:fill="FFFFFF"/>
              </w:rPr>
              <w:t>«Управление жилищно-коммунального хозяйства городского округа Верхняя Пышма» (по согласованию);</w:t>
            </w:r>
          </w:p>
        </w:tc>
      </w:tr>
      <w:tr w:rsidR="00140E03" w14:paraId="5715A803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B3D4" w14:textId="77777777" w:rsidR="00140E03" w:rsidRDefault="00140E03">
            <w:pPr>
              <w:pStyle w:val="ConsTitle"/>
              <w:widowControl/>
              <w:spacing w:line="310" w:lineRule="exact"/>
              <w:ind w:right="0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5A928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center"/>
              <w:rPr>
                <w:rFonts w:ascii="Liberation Serif" w:hAnsi="Liberation Serif" w:cs="Times New Roman"/>
                <w:b w:val="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–</w:t>
            </w:r>
          </w:p>
        </w:tc>
        <w:tc>
          <w:tcPr>
            <w:tcW w:w="69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70E8A" w14:textId="77777777" w:rsidR="00140E03" w:rsidRDefault="00DA7DDF">
            <w:pPr>
              <w:pStyle w:val="ConsTitle"/>
              <w:widowControl/>
              <w:spacing w:line="310" w:lineRule="exact"/>
              <w:ind w:right="0"/>
              <w:jc w:val="both"/>
            </w:pP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представитель МО МВД России «Верхнепышминский» </w:t>
            </w: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br/>
            </w: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(по согласованию).</w:t>
            </w:r>
          </w:p>
        </w:tc>
      </w:tr>
    </w:tbl>
    <w:p w14:paraId="74DB59DF" w14:textId="77777777" w:rsidR="00140E03" w:rsidRDefault="00140E03">
      <w:pPr>
        <w:ind w:left="-57"/>
        <w:jc w:val="center"/>
        <w:rPr>
          <w:rFonts w:ascii="Liberation Serif" w:hAnsi="Liberation Serif"/>
          <w:b/>
          <w:spacing w:val="2"/>
          <w:sz w:val="26"/>
          <w:szCs w:val="26"/>
        </w:rPr>
      </w:pPr>
    </w:p>
    <w:sectPr w:rsidR="00140E03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D364E" w14:textId="77777777" w:rsidR="00000000" w:rsidRDefault="00DA7DDF">
      <w:r>
        <w:separator/>
      </w:r>
    </w:p>
  </w:endnote>
  <w:endnote w:type="continuationSeparator" w:id="0">
    <w:p w14:paraId="0103053C" w14:textId="77777777" w:rsidR="00000000" w:rsidRDefault="00DA7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761DF" w14:textId="77777777" w:rsidR="00E602EB" w:rsidRDefault="00DA7DD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681A1" w14:textId="77777777" w:rsidR="00000000" w:rsidRDefault="00DA7DDF">
      <w:r>
        <w:rPr>
          <w:color w:val="000000"/>
        </w:rPr>
        <w:separator/>
      </w:r>
    </w:p>
  </w:footnote>
  <w:footnote w:type="continuationSeparator" w:id="0">
    <w:p w14:paraId="70EF5CFB" w14:textId="77777777" w:rsidR="00000000" w:rsidRDefault="00DA7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09BB9" w14:textId="77777777" w:rsidR="00E602EB" w:rsidRDefault="00DA7DDF">
    <w:pPr>
      <w:pStyle w:val="a3"/>
      <w:jc w:val="center"/>
    </w:pPr>
  </w:p>
  <w:p w14:paraId="3752FF1E" w14:textId="77777777" w:rsidR="00E602EB" w:rsidRDefault="00DA7DD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40E03"/>
    <w:rsid w:val="00140E03"/>
    <w:rsid w:val="00DA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53CC9C"/>
  <w15:docId w15:val="{F2D7590D-8E48-4F13-B574-3AC7DE61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Title">
    <w:name w:val="ConsTitle"/>
    <w:pPr>
      <w:widowControl w:val="0"/>
      <w:suppressAutoHyphens/>
      <w:autoSpaceDE w:val="0"/>
      <w:ind w:right="19772"/>
      <w:textAlignment w:val="auto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2026-07-15T08:46:00Z</cp:lastPrinted>
  <dcterms:created xsi:type="dcterms:W3CDTF">2026-07-17T04:15:00Z</dcterms:created>
  <dcterms:modified xsi:type="dcterms:W3CDTF">2026-07-17T04:15:00Z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