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00227" w14:textId="77777777" w:rsidR="009024C5" w:rsidRDefault="009024C5">
      <w:pPr>
        <w:widowControl w:val="0"/>
        <w:autoSpaceDE w:val="0"/>
        <w:rPr>
          <w:rFonts w:ascii="Liberation Serif" w:hAnsi="Liberation Serif"/>
        </w:rPr>
      </w:pPr>
      <w:bookmarkStart w:id="0" w:name="_Hlk37349542"/>
      <w:bookmarkStart w:id="1" w:name="_Hlk37349934"/>
    </w:p>
    <w:bookmarkEnd w:id="0"/>
    <w:p w14:paraId="783F6F73" w14:textId="77777777" w:rsidR="009024C5" w:rsidRDefault="00B849ED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color w:val="000000"/>
          <w:sz w:val="24"/>
          <w:szCs w:val="24"/>
        </w:rPr>
        <w:t>ЗАКЛЮЧЕНИЕ</w:t>
      </w:r>
    </w:p>
    <w:p w14:paraId="34A39473" w14:textId="77777777" w:rsidR="009024C5" w:rsidRDefault="00B849ED">
      <w:pPr>
        <w:pStyle w:val="ConsPlusNonformat"/>
        <w:jc w:val="center"/>
      </w:pPr>
      <w:r>
        <w:rPr>
          <w:rFonts w:ascii="Liberation Serif" w:hAnsi="Liberation Serif" w:cs="Liberation Serif"/>
          <w:b/>
          <w:color w:val="000000"/>
          <w:sz w:val="24"/>
          <w:szCs w:val="24"/>
        </w:rPr>
        <w:t>о результатах</w:t>
      </w:r>
      <w:r>
        <w:rPr>
          <w:rFonts w:ascii="Liberation Serif" w:hAnsi="Liberation Serif" w:cs="Liberation Serif"/>
          <w:b/>
          <w:sz w:val="24"/>
          <w:szCs w:val="24"/>
        </w:rPr>
        <w:t xml:space="preserve"> общественных обсуждений</w:t>
      </w:r>
    </w:p>
    <w:p w14:paraId="0282DB6B" w14:textId="77777777" w:rsidR="009024C5" w:rsidRDefault="00B849ED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по проекту внесения изменений в проект планировки территории в городе Верхняя Пышма в границах проспекта Успенского, улиц Юбилейной, </w:t>
      </w:r>
      <w:proofErr w:type="spellStart"/>
      <w:r>
        <w:rPr>
          <w:rFonts w:ascii="Liberation Serif" w:hAnsi="Liberation Serif" w:cs="Liberation Serif"/>
          <w:b/>
          <w:sz w:val="24"/>
          <w:szCs w:val="24"/>
        </w:rPr>
        <w:t>Огнеупорщиков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, Машиностроителей, Сварщиков, </w:t>
      </w:r>
      <w:r>
        <w:rPr>
          <w:rFonts w:ascii="Liberation Serif" w:hAnsi="Liberation Serif" w:cs="Liberation Serif"/>
          <w:b/>
          <w:sz w:val="24"/>
          <w:szCs w:val="24"/>
        </w:rPr>
        <w:t>Гальянова</w:t>
      </w:r>
    </w:p>
    <w:p w14:paraId="712850F7" w14:textId="77777777" w:rsidR="009024C5" w:rsidRDefault="009024C5">
      <w:pPr>
        <w:widowControl w:val="0"/>
        <w:autoSpaceDE w:val="0"/>
        <w:rPr>
          <w:rFonts w:ascii="Liberation Serif" w:hAnsi="Liberation Serif"/>
        </w:rPr>
      </w:pPr>
      <w:bookmarkStart w:id="2" w:name="_Hlk37350981"/>
    </w:p>
    <w:p w14:paraId="32B6FD4F" w14:textId="77777777" w:rsidR="009024C5" w:rsidRDefault="00B849ED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г. Верхняя Пышма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  <w:t xml:space="preserve">                                  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  <w:t xml:space="preserve">                   14.07.2026</w:t>
      </w:r>
    </w:p>
    <w:p w14:paraId="3120878F" w14:textId="77777777" w:rsidR="009024C5" w:rsidRDefault="009024C5">
      <w:pPr>
        <w:widowControl w:val="0"/>
        <w:autoSpaceDE w:val="0"/>
        <w:rPr>
          <w:rFonts w:ascii="Liberation Serif" w:hAnsi="Liberation Serif"/>
        </w:rPr>
      </w:pPr>
    </w:p>
    <w:bookmarkEnd w:id="1"/>
    <w:bookmarkEnd w:id="2"/>
    <w:p w14:paraId="47FD33D8" w14:textId="77777777" w:rsidR="009024C5" w:rsidRDefault="00B849ED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Наименование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проекта,</w:t>
      </w:r>
      <w:r>
        <w:rPr>
          <w:rFonts w:ascii="Liberation Serif" w:hAnsi="Liberation Serif"/>
          <w:spacing w:val="39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рассмотренного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на</w:t>
      </w:r>
      <w:r>
        <w:rPr>
          <w:rFonts w:ascii="Liberation Serif" w:hAnsi="Liberation Serif"/>
          <w:spacing w:val="4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38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обсуждениях: проект внесения изменений в проект планировки территории в городе Верхняя Пышма в </w:t>
      </w:r>
      <w:r>
        <w:rPr>
          <w:rFonts w:ascii="Liberation Serif" w:hAnsi="Liberation Serif"/>
          <w:sz w:val="24"/>
          <w:szCs w:val="24"/>
        </w:rPr>
        <w:t xml:space="preserve">границах проспекта Успенского, улиц Юбилейной, </w:t>
      </w:r>
      <w:proofErr w:type="spellStart"/>
      <w:r>
        <w:rPr>
          <w:rFonts w:ascii="Liberation Serif" w:hAnsi="Liberation Serif"/>
          <w:sz w:val="24"/>
          <w:szCs w:val="24"/>
        </w:rPr>
        <w:t>Огнеупорщиков</w:t>
      </w:r>
      <w:proofErr w:type="spellEnd"/>
      <w:r>
        <w:rPr>
          <w:rFonts w:ascii="Liberation Serif" w:hAnsi="Liberation Serif"/>
          <w:sz w:val="24"/>
          <w:szCs w:val="24"/>
        </w:rPr>
        <w:t>, Машиностроителей, Сварщиков, Гальянова (далее - Проект).</w:t>
      </w:r>
    </w:p>
    <w:p w14:paraId="57BAB677" w14:textId="77777777" w:rsidR="009024C5" w:rsidRDefault="00B849ED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Количество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участников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обсуждений,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принявших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участие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в</w:t>
      </w:r>
      <w:r>
        <w:rPr>
          <w:rFonts w:ascii="Liberation Serif" w:hAnsi="Liberation Serif"/>
          <w:spacing w:val="-2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общественных</w:t>
      </w:r>
      <w:r>
        <w:rPr>
          <w:rFonts w:ascii="Liberation Serif" w:hAnsi="Liberation Serif"/>
          <w:spacing w:val="-5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обсуждениях: 0 (ноль) человек.</w:t>
      </w:r>
    </w:p>
    <w:p w14:paraId="30F6DAA2" w14:textId="49998F52" w:rsidR="009024C5" w:rsidRDefault="00B849ED">
      <w:pPr>
        <w:pStyle w:val="a3"/>
        <w:spacing w:after="0"/>
        <w:ind w:firstLine="709"/>
        <w:jc w:val="both"/>
      </w:pPr>
      <w:r>
        <w:rPr>
          <w:rFonts w:ascii="Liberation Serif" w:hAnsi="Liberation Serif"/>
          <w:sz w:val="24"/>
          <w:szCs w:val="24"/>
        </w:rPr>
        <w:t>Реквизиты протокола общест</w:t>
      </w:r>
      <w:r>
        <w:rPr>
          <w:rFonts w:ascii="Liberation Serif" w:hAnsi="Liberation Serif"/>
          <w:sz w:val="24"/>
          <w:szCs w:val="24"/>
        </w:rPr>
        <w:t>венных обсуждений, на основании которого</w:t>
      </w:r>
      <w:r>
        <w:rPr>
          <w:rFonts w:ascii="Liberation Serif" w:hAnsi="Liberation Serif"/>
          <w:spacing w:val="1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подготовлено заключение о результатах общественных </w:t>
      </w:r>
      <w:proofErr w:type="gramStart"/>
      <w:r>
        <w:rPr>
          <w:rFonts w:ascii="Liberation Serif" w:hAnsi="Liberation Serif"/>
          <w:sz w:val="24"/>
          <w:szCs w:val="24"/>
        </w:rPr>
        <w:t>обсуждений:</w:t>
      </w:r>
      <w:r>
        <w:rPr>
          <w:rFonts w:ascii="Liberation Serif" w:hAnsi="Liberation Serif"/>
          <w:spacing w:val="-68"/>
          <w:sz w:val="24"/>
          <w:szCs w:val="24"/>
        </w:rPr>
        <w:t xml:space="preserve">  </w:t>
      </w:r>
      <w:r>
        <w:rPr>
          <w:rFonts w:ascii="Liberation Serif" w:hAnsi="Liberation Serif"/>
          <w:sz w:val="24"/>
          <w:szCs w:val="24"/>
        </w:rPr>
        <w:t>от</w:t>
      </w:r>
      <w:proofErr w:type="gramEnd"/>
      <w:r>
        <w:rPr>
          <w:rFonts w:ascii="Liberation Serif" w:hAnsi="Liberation Serif"/>
          <w:sz w:val="24"/>
          <w:szCs w:val="24"/>
        </w:rPr>
        <w:t xml:space="preserve"> 14.07.2026 № 746779.</w:t>
      </w:r>
    </w:p>
    <w:p w14:paraId="092E45CE" w14:textId="77777777" w:rsidR="009024C5" w:rsidRDefault="00B849ED">
      <w:pPr>
        <w:widowControl w:val="0"/>
        <w:autoSpaceDE w:val="0"/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соответствии с частью 1 статьи 5.1. Градостроительного кодекса Российской Федерации целью проведения общественных обсуждений </w:t>
      </w:r>
      <w:r>
        <w:rPr>
          <w:rFonts w:ascii="Liberation Serif" w:hAnsi="Liberation Serif"/>
        </w:rPr>
        <w:t>является доведение до населения городского округа Верхняя Пышма информации о содержании Проекта, в целях устойчивого развития территорий, установления границ территорий общего пользования, соблюдения права человека на благоприятные условия жизнедеятельност</w:t>
      </w:r>
      <w:r>
        <w:rPr>
          <w:rFonts w:ascii="Liberation Serif" w:hAnsi="Liberation Serif"/>
        </w:rPr>
        <w:t>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Пышма.</w:t>
      </w:r>
    </w:p>
    <w:p w14:paraId="4F38B837" w14:textId="77777777" w:rsidR="009024C5" w:rsidRDefault="00B849ED">
      <w:pPr>
        <w:ind w:firstLine="709"/>
        <w:jc w:val="both"/>
      </w:pPr>
      <w:r>
        <w:rPr>
          <w:rFonts w:ascii="Liberation Serif" w:hAnsi="Liberation Serif"/>
        </w:rPr>
        <w:t>Установлено, что предложения, замечания по обсуждаемому проекту принималис</w:t>
      </w:r>
      <w:r>
        <w:rPr>
          <w:rFonts w:ascii="Liberation Serif" w:hAnsi="Liberation Serif"/>
        </w:rPr>
        <w:t>ь до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17</w:t>
      </w:r>
      <w:r>
        <w:rPr>
          <w:rFonts w:ascii="Liberation Serif" w:hAnsi="Liberation Serif"/>
          <w:color w:val="000000"/>
        </w:rPr>
        <w:t> </w:t>
      </w:r>
      <w:r>
        <w:rPr>
          <w:rFonts w:ascii="Liberation Serif" w:hAnsi="Liberation Serif"/>
        </w:rPr>
        <w:t>часов 00 минут 13.07.2026:</w:t>
      </w:r>
    </w:p>
    <w:p w14:paraId="4E0001A7" w14:textId="77777777" w:rsidR="009024C5" w:rsidRDefault="00B849ED">
      <w:pPr>
        <w:widowControl w:val="0"/>
        <w:numPr>
          <w:ilvl w:val="0"/>
          <w:numId w:val="2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через официальный сайт городского округа Верхняя Пышма (www.movp.ru) или по адресу электронной почты: kontakt@movp.ru, с пометкой «ОБЩЕСТВЕННЫЕ ОБСУЖДЕНИЯ»;</w:t>
      </w:r>
    </w:p>
    <w:p w14:paraId="714C3E2E" w14:textId="77777777" w:rsidR="009024C5" w:rsidRDefault="00B849ED">
      <w:pPr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письменной форме по адресу: Свердловская область, г. </w:t>
      </w:r>
      <w:r>
        <w:rPr>
          <w:rFonts w:ascii="Liberation Serif" w:hAnsi="Liberation Serif"/>
        </w:rPr>
        <w:t xml:space="preserve">Верхняя Пышма, </w:t>
      </w:r>
      <w:proofErr w:type="spellStart"/>
      <w:r>
        <w:rPr>
          <w:rFonts w:ascii="Liberation Serif" w:hAnsi="Liberation Serif"/>
        </w:rPr>
        <w:t>пр-кт</w:t>
      </w:r>
      <w:proofErr w:type="spellEnd"/>
      <w:r>
        <w:rPr>
          <w:rFonts w:ascii="Liberation Serif" w:hAnsi="Liberation Serif"/>
        </w:rPr>
        <w:t xml:space="preserve">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этаж, с пометкой «ОБЩЕСТВЕННЫЕ ОБСУЖДЕНИЯ»;</w:t>
      </w:r>
    </w:p>
    <w:p w14:paraId="14FA54BD" w14:textId="77777777" w:rsidR="009024C5" w:rsidRDefault="00B849ED">
      <w:pPr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</w:t>
      </w:r>
      <w:r>
        <w:rPr>
          <w:rFonts w:ascii="Liberation Serif" w:hAnsi="Liberation Serif"/>
        </w:rPr>
        <w:t xml:space="preserve">етителей экспозиции находится в здании Администрации городского округа Верхняя Пышма по адресу: Свердловская область, г. Верхняя Пышма, пр. Успенский, </w:t>
      </w:r>
      <w:proofErr w:type="spellStart"/>
      <w:r>
        <w:rPr>
          <w:rFonts w:ascii="Liberation Serif" w:hAnsi="Liberation Serif"/>
        </w:rPr>
        <w:t>зд</w:t>
      </w:r>
      <w:proofErr w:type="spellEnd"/>
      <w:r>
        <w:rPr>
          <w:rFonts w:ascii="Liberation Serif" w:hAnsi="Liberation Serif"/>
        </w:rPr>
        <w:t>. 115, 1 этаж.</w:t>
      </w:r>
    </w:p>
    <w:p w14:paraId="62918B09" w14:textId="77777777" w:rsidR="009024C5" w:rsidRDefault="00B849ED">
      <w:pPr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посредством Федеральной государственной информационной системы «Единый портал государств</w:t>
      </w:r>
      <w:r>
        <w:rPr>
          <w:rFonts w:ascii="Liberation Serif" w:hAnsi="Liberation Serif"/>
        </w:rPr>
        <w:t>енных и муниципальных услуг (функций)».</w:t>
      </w:r>
    </w:p>
    <w:p w14:paraId="048FB0D7" w14:textId="77777777" w:rsidR="009024C5" w:rsidRDefault="00B849ED">
      <w:pPr>
        <w:ind w:firstLine="709"/>
        <w:jc w:val="both"/>
      </w:pPr>
      <w:r>
        <w:rPr>
          <w:rFonts w:ascii="Liberation Serif" w:hAnsi="Liberation Serif"/>
        </w:rPr>
        <w:t xml:space="preserve">С момента опубликования постановления Главы городского округа Верхняя Пышма от </w:t>
      </w:r>
      <w:r>
        <w:rPr>
          <w:rFonts w:ascii="Liberation Serif" w:hAnsi="Liberation Serif"/>
          <w:color w:val="000000"/>
        </w:rPr>
        <w:t>19.06.2026 № 113</w:t>
      </w:r>
      <w:r>
        <w:rPr>
          <w:rFonts w:ascii="Liberation Serif" w:hAnsi="Liberation Serif"/>
        </w:rPr>
        <w:t xml:space="preserve"> «О назначении общественных обсуждений по проекту внесения изменений в проект планировки территории в городе Верхняя Пышм</w:t>
      </w:r>
      <w:r>
        <w:rPr>
          <w:rFonts w:ascii="Liberation Serif" w:hAnsi="Liberation Serif"/>
        </w:rPr>
        <w:t xml:space="preserve">а в границах проспекта Успенского, улиц Юбилейной, </w:t>
      </w:r>
      <w:proofErr w:type="spellStart"/>
      <w:r>
        <w:rPr>
          <w:rFonts w:ascii="Liberation Serif" w:hAnsi="Liberation Serif"/>
        </w:rPr>
        <w:t>Огнеупорщиков</w:t>
      </w:r>
      <w:proofErr w:type="spellEnd"/>
      <w:r>
        <w:rPr>
          <w:rFonts w:ascii="Liberation Serif" w:hAnsi="Liberation Serif"/>
        </w:rPr>
        <w:t>, Машиностроителей, Сварщиков, Гальянова» (далее – постановление Главы) по обсуждаемому Проекту не поступило предложений, замечаний.</w:t>
      </w:r>
    </w:p>
    <w:p w14:paraId="177FD00C" w14:textId="77777777" w:rsidR="009024C5" w:rsidRDefault="009024C5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1D5D08B8" w14:textId="77777777" w:rsidR="009024C5" w:rsidRDefault="00B849ED">
      <w:pPr>
        <w:ind w:firstLine="709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Комиссия по проведению общественных обсуждений </w:t>
      </w:r>
      <w:r>
        <w:rPr>
          <w:rFonts w:ascii="Liberation Serif" w:hAnsi="Liberation Serif"/>
          <w:color w:val="000000"/>
        </w:rPr>
        <w:t>сформирована в следующем составе:</w:t>
      </w:r>
    </w:p>
    <w:p w14:paraId="152442B4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proofErr w:type="spellStart"/>
      <w:r>
        <w:rPr>
          <w:rFonts w:ascii="Liberation Serif" w:hAnsi="Liberation Serif" w:cs="Liberation Serif"/>
        </w:rPr>
        <w:t>Барменков</w:t>
      </w:r>
      <w:proofErr w:type="spellEnd"/>
      <w:r>
        <w:rPr>
          <w:rFonts w:ascii="Liberation Serif" w:hAnsi="Liberation Serif" w:cs="Liberation Serif"/>
        </w:rPr>
        <w:t xml:space="preserve"> С.А. – первый заместитель главы администрации городского округа Верхняя Пышма, председатель комиссии;</w:t>
      </w:r>
    </w:p>
    <w:p w14:paraId="2B1FAE49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proofErr w:type="spellStart"/>
      <w:r>
        <w:rPr>
          <w:rFonts w:ascii="Liberation Serif" w:hAnsi="Liberation Serif" w:cs="Liberation Serif"/>
        </w:rPr>
        <w:lastRenderedPageBreak/>
        <w:t>Кучмаева</w:t>
      </w:r>
      <w:proofErr w:type="spellEnd"/>
      <w:r>
        <w:rPr>
          <w:rFonts w:ascii="Liberation Serif" w:hAnsi="Liberation Serif" w:cs="Liberation Serif"/>
        </w:rPr>
        <w:t xml:space="preserve"> С.Н. – начальник управления архитектуры и градостроительства Администрации городского округа Верхняя </w:t>
      </w:r>
      <w:r>
        <w:rPr>
          <w:rFonts w:ascii="Liberation Serif" w:hAnsi="Liberation Serif" w:cs="Liberation Serif"/>
        </w:rPr>
        <w:t>Пышма, заместитель председателя комиссии;</w:t>
      </w:r>
    </w:p>
    <w:p w14:paraId="796DF784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proofErr w:type="spellStart"/>
      <w:r>
        <w:rPr>
          <w:rFonts w:ascii="Liberation Serif" w:hAnsi="Liberation Serif" w:cs="Liberation Serif"/>
        </w:rPr>
        <w:t>Налимова</w:t>
      </w:r>
      <w:proofErr w:type="spellEnd"/>
      <w:r>
        <w:rPr>
          <w:rFonts w:ascii="Liberation Serif" w:hAnsi="Liberation Serif" w:cs="Liberation Serif"/>
        </w:rPr>
        <w:t xml:space="preserve"> Е.Д. – ведущий специалист управления архитектуры и градостроительства Администрации городского округа Верхняя Пышма, секретарь комиссии;</w:t>
      </w:r>
    </w:p>
    <w:p w14:paraId="0ABD6A5C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Абдуллин Р.С. – начальник юридического отдела Администрации городско</w:t>
      </w:r>
      <w:r>
        <w:rPr>
          <w:rFonts w:ascii="Liberation Serif" w:hAnsi="Liberation Serif" w:cs="Liberation Serif"/>
        </w:rPr>
        <w:t>го округа Верхняя Пышма;</w:t>
      </w:r>
    </w:p>
    <w:p w14:paraId="1FA5F203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Горских О.В. – председатель комитета по управлению имуществом Администрации городского округа Верхняя Пышма;</w:t>
      </w:r>
    </w:p>
    <w:p w14:paraId="3C422579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Медведева В.С. – председатель Думы городского округа Верхняя Пышма;</w:t>
      </w:r>
    </w:p>
    <w:p w14:paraId="50A45844" w14:textId="77777777" w:rsidR="009024C5" w:rsidRDefault="00B849ED">
      <w:pPr>
        <w:tabs>
          <w:tab w:val="left" w:pos="142"/>
          <w:tab w:val="left" w:pos="1276"/>
        </w:tabs>
        <w:ind w:firstLine="709"/>
        <w:jc w:val="both"/>
        <w:rPr>
          <w:rFonts w:ascii="Liberation Serif" w:hAnsi="Liberation Serif" w:cs="Liberation Serif"/>
        </w:rPr>
      </w:pPr>
      <w:proofErr w:type="spellStart"/>
      <w:r>
        <w:rPr>
          <w:rFonts w:ascii="Liberation Serif" w:hAnsi="Liberation Serif" w:cs="Liberation Serif"/>
        </w:rPr>
        <w:t>Невструев</w:t>
      </w:r>
      <w:proofErr w:type="spellEnd"/>
      <w:r>
        <w:rPr>
          <w:rFonts w:ascii="Liberation Serif" w:hAnsi="Liberation Serif" w:cs="Liberation Serif"/>
        </w:rPr>
        <w:t xml:space="preserve"> Н.В. – начальник управления по работе с терр</w:t>
      </w:r>
      <w:r>
        <w:rPr>
          <w:rFonts w:ascii="Liberation Serif" w:hAnsi="Liberation Serif" w:cs="Liberation Serif"/>
        </w:rPr>
        <w:t>иториями Администрации городского округа Верхняя Пышма.</w:t>
      </w:r>
    </w:p>
    <w:p w14:paraId="4BDB0337" w14:textId="77777777" w:rsidR="009024C5" w:rsidRDefault="009024C5">
      <w:pPr>
        <w:pStyle w:val="ConsPlusNormal"/>
        <w:ind w:firstLine="709"/>
        <w:rPr>
          <w:rFonts w:ascii="Liberation Serif" w:hAnsi="Liberation Serif"/>
          <w:sz w:val="24"/>
          <w:szCs w:val="24"/>
        </w:rPr>
      </w:pPr>
    </w:p>
    <w:p w14:paraId="2C173F01" w14:textId="77777777" w:rsidR="009024C5" w:rsidRDefault="00B849ED">
      <w:pPr>
        <w:pStyle w:val="ConsPlusNonformat"/>
        <w:ind w:firstLine="709"/>
        <w:jc w:val="both"/>
      </w:pPr>
      <w:r>
        <w:rPr>
          <w:rFonts w:ascii="Liberation Serif" w:hAnsi="Liberation Serif" w:cs="Times New Roman"/>
          <w:color w:val="000000"/>
          <w:sz w:val="24"/>
          <w:szCs w:val="24"/>
        </w:rPr>
        <w:t>Комиссия, рассмотрев протокол общественных обсуждений по Проекту</w:t>
      </w:r>
      <w:r>
        <w:rPr>
          <w:rFonts w:ascii="Liberation Serif" w:hAnsi="Liberation Serif"/>
          <w:color w:val="000000"/>
          <w:sz w:val="24"/>
          <w:szCs w:val="24"/>
        </w:rPr>
        <w:t>, по итогам обсуждения считает необходимым:</w:t>
      </w:r>
    </w:p>
    <w:p w14:paraId="12D8E408" w14:textId="77777777" w:rsidR="009024C5" w:rsidRDefault="00B849ED">
      <w:pPr>
        <w:pStyle w:val="ConsPlusNonformat"/>
        <w:ind w:firstLine="709"/>
        <w:jc w:val="both"/>
      </w:pPr>
      <w:r>
        <w:rPr>
          <w:rFonts w:ascii="Liberation Serif" w:hAnsi="Liberation Serif"/>
          <w:color w:val="000000"/>
          <w:sz w:val="24"/>
          <w:szCs w:val="24"/>
        </w:rPr>
        <w:t xml:space="preserve">1) с учетом отсутствия предложений, замечаний </w:t>
      </w:r>
      <w:r>
        <w:rPr>
          <w:rFonts w:ascii="Liberation Serif" w:hAnsi="Liberation Serif" w:cs="Times New Roman"/>
          <w:color w:val="000000"/>
          <w:sz w:val="24"/>
          <w:szCs w:val="24"/>
        </w:rPr>
        <w:t>рекомендовать Главе городского округа Верхняя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 Пышма принять решение об утверждении Проекта</w:t>
      </w:r>
      <w:r>
        <w:rPr>
          <w:rFonts w:ascii="Liberation Serif" w:hAnsi="Liberation Serif"/>
          <w:color w:val="000000"/>
          <w:sz w:val="24"/>
          <w:szCs w:val="24"/>
        </w:rPr>
        <w:t>;</w:t>
      </w:r>
    </w:p>
    <w:p w14:paraId="25B0B224" w14:textId="77777777" w:rsidR="009024C5" w:rsidRDefault="00B849ED">
      <w:pPr>
        <w:pStyle w:val="ConsPlusNormal"/>
        <w:ind w:firstLine="709"/>
        <w:jc w:val="both"/>
      </w:pPr>
      <w:r>
        <w:rPr>
          <w:rFonts w:ascii="Liberation Serif" w:hAnsi="Liberation Serif"/>
          <w:color w:val="000000"/>
          <w:sz w:val="24"/>
          <w:szCs w:val="24"/>
        </w:rPr>
        <w:t>2) </w:t>
      </w:r>
      <w:r>
        <w:rPr>
          <w:rFonts w:ascii="Liberation Serif" w:hAnsi="Liberation Serif" w:cs="Times New Roman"/>
          <w:color w:val="000000"/>
          <w:sz w:val="24"/>
          <w:szCs w:val="24"/>
        </w:rPr>
        <w:t>направить Главе городского округа Верхняя Пышма Проект,</w:t>
      </w:r>
      <w: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а также протокол</w:t>
      </w:r>
      <w:r>
        <w:rPr>
          <w:rFonts w:ascii="Liberation Serif" w:hAnsi="Liberation Serif"/>
          <w:color w:val="000000"/>
          <w:sz w:val="24"/>
          <w:szCs w:val="24"/>
        </w:rPr>
        <w:t xml:space="preserve"> </w:t>
      </w:r>
      <w:bookmarkStart w:id="3" w:name="_Hlk37350722"/>
      <w:r>
        <w:rPr>
          <w:rFonts w:ascii="Liberation Serif" w:hAnsi="Liberation Serif"/>
          <w:color w:val="000000"/>
          <w:sz w:val="24"/>
          <w:szCs w:val="24"/>
        </w:rPr>
        <w:t xml:space="preserve">общественных обсуждений </w:t>
      </w:r>
      <w:bookmarkEnd w:id="3"/>
      <w:r>
        <w:rPr>
          <w:rFonts w:ascii="Liberation Serif" w:hAnsi="Liberation Serif" w:cs="Times New Roman"/>
          <w:color w:val="000000"/>
          <w:sz w:val="24"/>
          <w:szCs w:val="24"/>
        </w:rPr>
        <w:t xml:space="preserve">и заключение о результатах </w:t>
      </w:r>
      <w:r>
        <w:rPr>
          <w:rFonts w:ascii="Liberation Serif" w:hAnsi="Liberation Serif"/>
          <w:color w:val="000000"/>
          <w:sz w:val="24"/>
          <w:szCs w:val="24"/>
        </w:rPr>
        <w:t xml:space="preserve">общественных обсуждений </w:t>
      </w:r>
      <w:r>
        <w:rPr>
          <w:rFonts w:ascii="Liberation Serif" w:hAnsi="Liberation Serif" w:cs="Times New Roman"/>
          <w:color w:val="000000"/>
          <w:sz w:val="24"/>
          <w:szCs w:val="24"/>
        </w:rPr>
        <w:t>для принятия решения;</w:t>
      </w:r>
    </w:p>
    <w:p w14:paraId="06AEE181" w14:textId="77777777" w:rsidR="009024C5" w:rsidRDefault="00B849ED">
      <w:pPr>
        <w:ind w:firstLine="708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3) опубликовать заключение о </w:t>
      </w:r>
      <w:r>
        <w:rPr>
          <w:rFonts w:ascii="Liberation Serif" w:hAnsi="Liberation Serif"/>
          <w:color w:val="000000"/>
        </w:rPr>
        <w:t>результатах проведения общественных обсуждений на официальном интернет-портале правовой информации городского округа Верхняя Пышма (www.верхняяпышма-право.рф), в газете «Красное знамя» и разместить на официальном сайте городского округа Верхняя Пышма и в Ф</w:t>
      </w:r>
      <w:r>
        <w:rPr>
          <w:rFonts w:ascii="Liberation Serif" w:hAnsi="Liberation Serif"/>
          <w:color w:val="000000"/>
        </w:rPr>
        <w:t>едеральной государственной информационной системе «Единый портал государственных и муниципальных услуг (функций)».</w:t>
      </w:r>
    </w:p>
    <w:p w14:paraId="7E0DBDD8" w14:textId="77777777" w:rsidR="009024C5" w:rsidRDefault="009024C5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7038F935" w14:textId="77777777" w:rsidR="009024C5" w:rsidRDefault="009024C5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tbl>
      <w:tblPr>
        <w:tblW w:w="100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37"/>
        <w:gridCol w:w="3350"/>
        <w:gridCol w:w="3336"/>
      </w:tblGrid>
      <w:tr w:rsidR="009024C5" w14:paraId="2D51DB32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D5C44" w14:textId="77777777" w:rsidR="009024C5" w:rsidRDefault="00B849ED">
            <w:pPr>
              <w:autoSpaceDE w:val="0"/>
              <w:rPr>
                <w:rFonts w:ascii="Liberation Serif" w:hAnsi="Liberation Serif"/>
                <w:color w:val="000000"/>
                <w:lang w:eastAsia="en-US"/>
              </w:rPr>
            </w:pPr>
            <w:r>
              <w:rPr>
                <w:rFonts w:ascii="Liberation Serif" w:hAnsi="Liberation Serif"/>
                <w:color w:val="000000"/>
                <w:lang w:eastAsia="en-US"/>
              </w:rPr>
              <w:t>Председатель комиссии</w:t>
            </w:r>
          </w:p>
          <w:p w14:paraId="7F8979D6" w14:textId="77777777" w:rsidR="009024C5" w:rsidRDefault="00B849ED">
            <w:pPr>
              <w:autoSpaceDE w:val="0"/>
            </w:pPr>
            <w:r>
              <w:rPr>
                <w:rFonts w:ascii="Liberation Serif" w:hAnsi="Liberation Serif"/>
                <w:color w:val="000000"/>
                <w:lang w:eastAsia="en-US"/>
              </w:rPr>
              <w:t xml:space="preserve">по проведению </w:t>
            </w:r>
            <w:r>
              <w:rPr>
                <w:rFonts w:ascii="Liberation Serif" w:hAnsi="Liberation Serif" w:cs="Arial"/>
                <w:color w:val="000000"/>
                <w:lang w:eastAsia="en-US"/>
              </w:rPr>
              <w:t>общественных обсуждений</w:t>
            </w:r>
          </w:p>
          <w:p w14:paraId="5813FE7A" w14:textId="77777777" w:rsidR="009024C5" w:rsidRDefault="00B849ED">
            <w:pPr>
              <w:pStyle w:val="ConsPlusNormal"/>
              <w:ind w:firstLine="0"/>
            </w:pPr>
            <w: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Первый заместитель главы администрации городского округа Верхняя Пышма</w:t>
            </w: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16725A" w14:textId="77777777" w:rsidR="009024C5" w:rsidRDefault="00B849ED">
            <w:pPr>
              <w:pStyle w:val="ConsPlusNormal"/>
              <w:ind w:firstLine="0"/>
              <w:jc w:val="center"/>
            </w:pPr>
            <w:r>
              <w:rPr>
                <w:rFonts w:ascii="Liberation Serif" w:hAnsi="Liberation Serif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237A2F8" wp14:editId="7B73B8C4">
                  <wp:extent cx="1990347" cy="1042416"/>
                  <wp:effectExtent l="0" t="0" r="0" b="5334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347" cy="1042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ACFB" w14:textId="77777777" w:rsidR="009024C5" w:rsidRDefault="00B849ED">
            <w:pPr>
              <w:pStyle w:val="ConsPlusNormal"/>
              <w:ind w:firstLine="0"/>
              <w:jc w:val="right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С.А.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Барменков</w:t>
            </w:r>
            <w:proofErr w:type="spellEnd"/>
          </w:p>
        </w:tc>
      </w:tr>
      <w:tr w:rsidR="009024C5" w14:paraId="0F6895B1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2E7FB" w14:textId="77777777" w:rsidR="009024C5" w:rsidRDefault="009024C5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F9A585B" w14:textId="77777777" w:rsidR="009024C5" w:rsidRDefault="009024C5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3C8289" w14:textId="77777777" w:rsidR="009024C5" w:rsidRDefault="009024C5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</w:tr>
      <w:tr w:rsidR="009024C5" w14:paraId="2134A6E9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36B90" w14:textId="77777777" w:rsidR="009024C5" w:rsidRDefault="00B849ED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Заместитель председателя комиссии по проведению общественных обсуждений Начальник управления архитектуры и градостроительства администрации городского округа Верхняя Пышма</w:t>
            </w: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38FF" w14:textId="77777777" w:rsidR="009024C5" w:rsidRDefault="009024C5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65A0" w14:textId="77777777" w:rsidR="009024C5" w:rsidRDefault="00B849ED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С.Н. </w:t>
            </w:r>
            <w:proofErr w:type="spellStart"/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Кучмаева</w:t>
            </w:r>
            <w:proofErr w:type="spellEnd"/>
          </w:p>
        </w:tc>
      </w:tr>
      <w:tr w:rsidR="009024C5" w14:paraId="5AB7173F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3EED0" w14:textId="77777777" w:rsidR="009024C5" w:rsidRDefault="009024C5">
            <w:pPr>
              <w:pStyle w:val="ConsPlusNormal"/>
              <w:ind w:firstLine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DAE47" w14:textId="77777777" w:rsidR="009024C5" w:rsidRDefault="009024C5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B86E" w14:textId="77777777" w:rsidR="009024C5" w:rsidRDefault="009024C5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</w:tr>
      <w:tr w:rsidR="009024C5" w14:paraId="4D0822D9" w14:textId="77777777">
        <w:tblPrEx>
          <w:tblCellMar>
            <w:top w:w="0" w:type="dxa"/>
            <w:bottom w:w="0" w:type="dxa"/>
          </w:tblCellMar>
        </w:tblPrEx>
        <w:tc>
          <w:tcPr>
            <w:tcW w:w="33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AA12" w14:textId="77777777" w:rsidR="009024C5" w:rsidRDefault="00B849ED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Секретарь комиссии</w:t>
            </w:r>
          </w:p>
          <w:p w14:paraId="50A05ABE" w14:textId="77777777" w:rsidR="009024C5" w:rsidRDefault="00B849ED">
            <w:pPr>
              <w:pStyle w:val="ConsPlusNormal"/>
              <w:ind w:firstLine="0"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по проведению 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общественных обсуждений</w:t>
            </w:r>
          </w:p>
          <w:p w14:paraId="32C5FB93" w14:textId="77777777" w:rsidR="009024C5" w:rsidRDefault="00B849ED">
            <w:pPr>
              <w:pStyle w:val="ConsPlusNormal"/>
              <w:ind w:firstLine="0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Ведущий специалист управления архитектуры и градостроительства администрации городского округа Верхняя Пышма</w:t>
            </w:r>
          </w:p>
        </w:tc>
        <w:tc>
          <w:tcPr>
            <w:tcW w:w="33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0F3FE" w14:textId="77777777" w:rsidR="009024C5" w:rsidRDefault="009024C5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3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D3CF3" w14:textId="77777777" w:rsidR="009024C5" w:rsidRDefault="00B849ED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Е.Д. </w:t>
            </w:r>
            <w:proofErr w:type="spellStart"/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Налимова</w:t>
            </w:r>
            <w:proofErr w:type="spellEnd"/>
          </w:p>
        </w:tc>
      </w:tr>
    </w:tbl>
    <w:p w14:paraId="4C2DC050" w14:textId="77777777" w:rsidR="009024C5" w:rsidRDefault="009024C5"/>
    <w:sectPr w:rsidR="009024C5">
      <w:footerReference w:type="default" r:id="rId8"/>
      <w:pgSz w:w="11906" w:h="16838"/>
      <w:pgMar w:top="1134" w:right="850" w:bottom="1134" w:left="1701" w:header="567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4EE15" w14:textId="77777777" w:rsidR="00000000" w:rsidRDefault="00B849ED">
      <w:r>
        <w:separator/>
      </w:r>
    </w:p>
  </w:endnote>
  <w:endnote w:type="continuationSeparator" w:id="0">
    <w:p w14:paraId="1E94DB1E" w14:textId="77777777" w:rsidR="00000000" w:rsidRDefault="00B8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1DF8B" w14:textId="77777777" w:rsidR="001C003B" w:rsidRDefault="00B849ED">
    <w:pPr>
      <w:pStyle w:val="a7"/>
      <w:tabs>
        <w:tab w:val="left" w:pos="5812"/>
      </w:tabs>
      <w:jc w:val="right"/>
    </w:pPr>
    <w:r>
      <w:rPr>
        <w:sz w:val="20"/>
        <w:szCs w:val="20"/>
      </w:rPr>
      <w:t>Вр-746811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42BA5" w14:textId="77777777" w:rsidR="00000000" w:rsidRDefault="00B849ED">
      <w:r>
        <w:rPr>
          <w:color w:val="000000"/>
        </w:rPr>
        <w:separator/>
      </w:r>
    </w:p>
  </w:footnote>
  <w:footnote w:type="continuationSeparator" w:id="0">
    <w:p w14:paraId="00FAA471" w14:textId="77777777" w:rsidR="00000000" w:rsidRDefault="00B84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9C0E18"/>
    <w:multiLevelType w:val="multilevel"/>
    <w:tmpl w:val="E7AAF292"/>
    <w:lvl w:ilvl="0">
      <w:start w:val="1"/>
      <w:numFmt w:val="decimal"/>
      <w:suff w:val="space"/>
      <w:lvlText w:val="%1)"/>
      <w:lvlJc w:val="left"/>
      <w:pPr>
        <w:ind w:left="1429" w:hanging="360"/>
      </w:pPr>
      <w:rPr>
        <w:rFonts w:ascii="Liberation Serif" w:hAnsi="Liberation Serif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24C5"/>
    <w:rsid w:val="009024C5"/>
    <w:rsid w:val="00B8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A5FD5"/>
  <w15:docId w15:val="{58CE5F09-E91B-4E6A-8DDB-FE786B8C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pPr>
      <w:spacing w:after="160" w:line="249" w:lineRule="auto"/>
      <w:ind w:left="720"/>
      <w:textAlignment w:val="auto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4196</Characters>
  <Application>Microsoft Office Word</Application>
  <DocSecurity>0</DocSecurity>
  <Lines>34</Lines>
  <Paragraphs>9</Paragraphs>
  <ScaleCrop>false</ScaleCrop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Блохина Александра Сергеевна</dc:creator>
  <cp:lastModifiedBy>Дизайнер</cp:lastModifiedBy>
  <cp:revision>2</cp:revision>
  <dcterms:created xsi:type="dcterms:W3CDTF">2026-07-21T10:02:00Z</dcterms:created>
  <dcterms:modified xsi:type="dcterms:W3CDTF">2026-07-21T10:02:00Z</dcterms:modified>
</cp:coreProperties>
</file>