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E3E83" w14:textId="77777777" w:rsidR="00545488" w:rsidRDefault="00437765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46F42C" wp14:editId="4C122CE7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4E7E2D9" w14:textId="77777777" w:rsidR="00545488" w:rsidRDefault="0043776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4EF64725" w14:textId="77777777" w:rsidR="00545488" w:rsidRDefault="0043776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545488" w14:paraId="39081B07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91425A4" w14:textId="77777777" w:rsidR="00545488" w:rsidRDefault="00437765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74F4DE31" w14:textId="77777777" w:rsidR="00545488" w:rsidRDefault="00437765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30.07.2026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0FCE0EE" w14:textId="77777777" w:rsidR="00545488" w:rsidRDefault="00437765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04DF04A" w14:textId="77777777" w:rsidR="00545488" w:rsidRDefault="00437765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1155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0701B4B6" w14:textId="77777777" w:rsidR="00545488" w:rsidRDefault="0054548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677E636F" w14:textId="77777777" w:rsidR="00545488" w:rsidRDefault="0054548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76B997CD" w14:textId="77777777" w:rsidR="00545488" w:rsidRDefault="00545488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B46F42C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04E7E2D9" w14:textId="77777777" w:rsidR="00545488" w:rsidRDefault="0043776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4EF64725" w14:textId="77777777" w:rsidR="00545488" w:rsidRDefault="0043776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545488" w14:paraId="39081B07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91425A4" w14:textId="77777777" w:rsidR="00545488" w:rsidRDefault="0043776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74F4DE31" w14:textId="77777777" w:rsidR="00545488" w:rsidRDefault="00437765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30.07.2026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0FCE0EE" w14:textId="77777777" w:rsidR="00545488" w:rsidRDefault="0043776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04DF04A" w14:textId="77777777" w:rsidR="00545488" w:rsidRDefault="00437765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1155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0701B4B6" w14:textId="77777777" w:rsidR="00545488" w:rsidRDefault="0054548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677E636F" w14:textId="77777777" w:rsidR="00545488" w:rsidRDefault="0054548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76B997CD" w14:textId="77777777" w:rsidR="00545488" w:rsidRDefault="00545488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7B90F36A" w14:textId="77777777" w:rsidR="00545488" w:rsidRDefault="0054548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2D722D2" w14:textId="77777777" w:rsidR="00545488" w:rsidRDefault="0054548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25F88C4" w14:textId="77777777" w:rsidR="00545488" w:rsidRDefault="0054548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60E7CB4" w14:textId="77777777" w:rsidR="00545488" w:rsidRDefault="0054548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4D2EA65" w14:textId="77777777" w:rsidR="00545488" w:rsidRDefault="0054548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A76F8D6" w14:textId="77777777" w:rsidR="00545488" w:rsidRDefault="00437765">
      <w:pPr>
        <w:autoSpaceDE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Расчет начальной цены предмета аукциона </w:t>
      </w:r>
      <w:r>
        <w:rPr>
          <w:rFonts w:ascii="Liberation Serif" w:hAnsi="Liberation Serif" w:cs="Liberation Serif"/>
          <w:b/>
          <w:sz w:val="28"/>
          <w:szCs w:val="28"/>
        </w:rPr>
        <w:br/>
      </w:r>
      <w:r>
        <w:rPr>
          <w:rFonts w:ascii="Liberation Serif" w:hAnsi="Liberation Serif" w:cs="Liberation Serif"/>
          <w:b/>
          <w:sz w:val="28"/>
          <w:szCs w:val="28"/>
        </w:rPr>
        <w:t xml:space="preserve">на право заключения договора аренды земельного участка </w:t>
      </w:r>
    </w:p>
    <w:p w14:paraId="513502E8" w14:textId="77777777" w:rsidR="00545488" w:rsidRDefault="00545488">
      <w:pPr>
        <w:autoSpaceDE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9BD5DF6" w14:textId="77777777" w:rsidR="00545488" w:rsidRDefault="00437765">
      <w:pPr>
        <w:ind w:firstLine="567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Расчет подготовлен в </w:t>
      </w:r>
      <w:r>
        <w:rPr>
          <w:rFonts w:ascii="Liberation Serif" w:hAnsi="Liberation Serif" w:cs="Liberation Serif"/>
          <w:sz w:val="28"/>
          <w:szCs w:val="28"/>
        </w:rPr>
        <w:t>соответствии с пунктом 14 статьи 39.11 Земельного кодекса Российской Федерации, Решением Думы городского округа Верхняя Пышма от 25.09.2025 года № 39/6 «Об утверждении Правил выбора начальной цены предмета аукциона по продаже земельных участков и начальной</w:t>
      </w:r>
      <w:r>
        <w:rPr>
          <w:rFonts w:ascii="Liberation Serif" w:hAnsi="Liberation Serif" w:cs="Liberation Serif"/>
          <w:sz w:val="28"/>
          <w:szCs w:val="28"/>
        </w:rPr>
        <w:t xml:space="preserve"> цены предмета аукциона на право заключения договоров аренды земельных участков, находящихся в муниципальной собственности, а также земельных участков, государственная собственности на которые не разграничена», выпиской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из Единого государственного реестра</w:t>
      </w:r>
      <w:r>
        <w:rPr>
          <w:rFonts w:ascii="Liberation Serif" w:hAnsi="Liberation Serif" w:cs="Liberation Serif"/>
          <w:sz w:val="28"/>
          <w:szCs w:val="28"/>
        </w:rPr>
        <w:t xml:space="preserve"> недвижимости о кадастровой стоимости объекта недвижимости от </w:t>
      </w:r>
      <w:r>
        <w:rPr>
          <w:rFonts w:ascii="Liberation Serif" w:hAnsi="Liberation Serif"/>
          <w:sz w:val="28"/>
          <w:szCs w:val="28"/>
        </w:rPr>
        <w:t>27.07.2026 № КУВИ-001/2026-101119247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70CAA4D8" w14:textId="77777777" w:rsidR="00545488" w:rsidRDefault="00545488">
      <w:pPr>
        <w:jc w:val="center"/>
      </w:pPr>
    </w:p>
    <w:tbl>
      <w:tblPr>
        <w:tblW w:w="975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53"/>
        <w:gridCol w:w="5499"/>
      </w:tblGrid>
      <w:tr w:rsidR="00545488" w14:paraId="32C237A9" w14:textId="77777777">
        <w:tblPrEx>
          <w:tblCellMar>
            <w:top w:w="0" w:type="dxa"/>
            <w:bottom w:w="0" w:type="dxa"/>
          </w:tblCellMar>
        </w:tblPrEx>
        <w:trPr>
          <w:trHeight w:val="678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2E3B0" w14:textId="77777777" w:rsidR="00545488" w:rsidRDefault="0043776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Кадастровый номер земельного участка </w:t>
            </w:r>
          </w:p>
        </w:tc>
        <w:tc>
          <w:tcPr>
            <w:tcW w:w="5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59C19" w14:textId="77777777" w:rsidR="00545488" w:rsidRDefault="0043776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66:36:0111062:170</w:t>
            </w:r>
          </w:p>
        </w:tc>
      </w:tr>
      <w:tr w:rsidR="00545488" w14:paraId="30918052" w14:textId="77777777">
        <w:tblPrEx>
          <w:tblCellMar>
            <w:top w:w="0" w:type="dxa"/>
            <w:bottom w:w="0" w:type="dxa"/>
          </w:tblCellMar>
        </w:tblPrEx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E1A4C" w14:textId="77777777" w:rsidR="00545488" w:rsidRDefault="0043776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Дата, по состоянию на которую определена кадастровая стоимость (дата определения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кадастровой стоимости)</w:t>
            </w:r>
          </w:p>
        </w:tc>
        <w:tc>
          <w:tcPr>
            <w:tcW w:w="5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3AF85" w14:textId="77777777" w:rsidR="00545488" w:rsidRDefault="0043776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01.01.2022</w:t>
            </w:r>
          </w:p>
        </w:tc>
      </w:tr>
      <w:tr w:rsidR="00545488" w14:paraId="3E0EA7F4" w14:textId="77777777">
        <w:tblPrEx>
          <w:tblCellMar>
            <w:top w:w="0" w:type="dxa"/>
            <w:bottom w:w="0" w:type="dxa"/>
          </w:tblCellMar>
        </w:tblPrEx>
        <w:trPr>
          <w:trHeight w:val="447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49F0E" w14:textId="77777777" w:rsidR="00545488" w:rsidRDefault="0043776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Кадастровая стоимость </w:t>
            </w:r>
          </w:p>
        </w:tc>
        <w:tc>
          <w:tcPr>
            <w:tcW w:w="5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6D10D" w14:textId="77777777" w:rsidR="00545488" w:rsidRDefault="0043776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604 617.7</w:t>
            </w:r>
          </w:p>
        </w:tc>
      </w:tr>
      <w:tr w:rsidR="00545488" w14:paraId="3811BBC3" w14:textId="77777777">
        <w:tblPrEx>
          <w:tblCellMar>
            <w:top w:w="0" w:type="dxa"/>
            <w:bottom w:w="0" w:type="dxa"/>
          </w:tblCellMar>
        </w:tblPrEx>
        <w:trPr>
          <w:trHeight w:val="633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E1960" w14:textId="77777777" w:rsidR="00545488" w:rsidRDefault="0043776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Начальная цена предмета аукциона на право заключения договора аренды </w:t>
            </w:r>
          </w:p>
        </w:tc>
        <w:tc>
          <w:tcPr>
            <w:tcW w:w="5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05AA1" w14:textId="77777777" w:rsidR="00545488" w:rsidRDefault="0043776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604 617,7х (10%:100) = 60 461 руб. 77 коп.</w:t>
            </w:r>
          </w:p>
        </w:tc>
      </w:tr>
    </w:tbl>
    <w:p w14:paraId="1B5D09A0" w14:textId="77777777" w:rsidR="00545488" w:rsidRDefault="00545488">
      <w:pPr>
        <w:jc w:val="center"/>
        <w:rPr>
          <w:rFonts w:ascii="Liberation Serif" w:hAnsi="Liberation Serif"/>
          <w:sz w:val="32"/>
          <w:szCs w:val="32"/>
        </w:rPr>
      </w:pPr>
    </w:p>
    <w:sectPr w:rsidR="00545488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BB424" w14:textId="77777777" w:rsidR="00437765" w:rsidRDefault="00437765">
      <w:r>
        <w:separator/>
      </w:r>
    </w:p>
  </w:endnote>
  <w:endnote w:type="continuationSeparator" w:id="0">
    <w:p w14:paraId="3A728191" w14:textId="77777777" w:rsidR="00437765" w:rsidRDefault="00437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5C25A" w14:textId="77777777" w:rsidR="00103FBE" w:rsidRDefault="00437765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C570B" w14:textId="77777777" w:rsidR="00437765" w:rsidRDefault="00437765">
      <w:r>
        <w:rPr>
          <w:color w:val="000000"/>
        </w:rPr>
        <w:separator/>
      </w:r>
    </w:p>
  </w:footnote>
  <w:footnote w:type="continuationSeparator" w:id="0">
    <w:p w14:paraId="2BAC7CBB" w14:textId="77777777" w:rsidR="00437765" w:rsidRDefault="004377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64A31" w14:textId="77777777" w:rsidR="00103FBE" w:rsidRDefault="00437765">
    <w:pPr>
      <w:pStyle w:val="a3"/>
      <w:jc w:val="center"/>
    </w:pPr>
  </w:p>
  <w:p w14:paraId="74F90A59" w14:textId="77777777" w:rsidR="00103FBE" w:rsidRDefault="00437765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45488"/>
    <w:rsid w:val="00437765"/>
    <w:rsid w:val="00545488"/>
    <w:rsid w:val="00AF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30751"/>
  <w15:docId w15:val="{D09CEFDE-4A14-4D9F-A060-9DB87DE09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2026-07-29T11:53:00Z</cp:lastPrinted>
  <dcterms:created xsi:type="dcterms:W3CDTF">2026-07-31T12:30:00Z</dcterms:created>
  <dcterms:modified xsi:type="dcterms:W3CDTF">2026-07-31T12:30:00Z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