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3113" w14:textId="77777777" w:rsidR="00D24DC0" w:rsidRDefault="00DC159A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2ADB79" wp14:editId="56327C69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361ED9E" w14:textId="77777777" w:rsidR="00D24DC0" w:rsidRDefault="00DC159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</w:p>
                          <w:p w14:paraId="3EE5A003" w14:textId="77777777" w:rsidR="00D24DC0" w:rsidRDefault="00DC159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0A387639" w14:textId="77777777" w:rsidR="00D24DC0" w:rsidRDefault="00DC159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D24DC0" w14:paraId="4CE3FDB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31C2819" w14:textId="77777777" w:rsidR="00D24DC0" w:rsidRDefault="00DC159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A3B142F" w14:textId="77777777" w:rsidR="00D24DC0" w:rsidRDefault="00DC159A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07.08.2026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7822565" w14:textId="77777777" w:rsidR="00D24DC0" w:rsidRDefault="00DC159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6E150C2" w14:textId="77777777" w:rsidR="00D24DC0" w:rsidRDefault="00DC159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1194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618A1EA4" w14:textId="77777777" w:rsidR="00D24DC0" w:rsidRDefault="00D24DC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AC65166" w14:textId="77777777" w:rsidR="00D24DC0" w:rsidRDefault="00D24DC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52D6508" w14:textId="77777777" w:rsidR="00D24DC0" w:rsidRDefault="00D24DC0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2ADB7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361ED9E" w14:textId="77777777" w:rsidR="00D24DC0" w:rsidRDefault="00DC159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Приложение </w:t>
                      </w:r>
                    </w:p>
                    <w:p w14:paraId="3EE5A003" w14:textId="77777777" w:rsidR="00D24DC0" w:rsidRDefault="00DC159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0A387639" w14:textId="77777777" w:rsidR="00D24DC0" w:rsidRDefault="00DC159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D24DC0" w14:paraId="4CE3FDB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31C2819" w14:textId="77777777" w:rsidR="00D24DC0" w:rsidRDefault="00DC159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A3B142F" w14:textId="77777777" w:rsidR="00D24DC0" w:rsidRDefault="00DC159A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07.08.2026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7822565" w14:textId="77777777" w:rsidR="00D24DC0" w:rsidRDefault="00DC159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6E150C2" w14:textId="77777777" w:rsidR="00D24DC0" w:rsidRDefault="00DC159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1194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618A1EA4" w14:textId="77777777" w:rsidR="00D24DC0" w:rsidRDefault="00D24DC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AC65166" w14:textId="77777777" w:rsidR="00D24DC0" w:rsidRDefault="00D24DC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52D6508" w14:textId="77777777" w:rsidR="00D24DC0" w:rsidRDefault="00D24DC0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FA55A94" w14:textId="77777777" w:rsidR="00D24DC0" w:rsidRDefault="00D24DC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590ADD8" w14:textId="77777777" w:rsidR="00D24DC0" w:rsidRDefault="00D24DC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A6A0C49" w14:textId="77777777" w:rsidR="00D24DC0" w:rsidRDefault="00D24DC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1663E09" w14:textId="77777777" w:rsidR="00D24DC0" w:rsidRDefault="00D24DC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A66C03A" w14:textId="77777777" w:rsidR="00D24DC0" w:rsidRDefault="00D24DC0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2E94C90" w14:textId="77777777" w:rsidR="00D24DC0" w:rsidRDefault="00DC159A">
      <w:pPr>
        <w:ind w:left="-57"/>
        <w:jc w:val="center"/>
      </w:pPr>
      <w:r>
        <w:rPr>
          <w:noProof/>
        </w:rPr>
        <w:drawing>
          <wp:inline distT="0" distB="0" distL="0" distR="0" wp14:anchorId="69DB9E9C" wp14:editId="2960B80A">
            <wp:extent cx="7692664" cy="3288859"/>
            <wp:effectExtent l="11152" t="7898" r="14689" b="14688"/>
            <wp:docPr id="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30028" t="33333" r="6047" b="15152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7692664" cy="32888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D24DC0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DA8C9" w14:textId="77777777" w:rsidR="00DC159A" w:rsidRDefault="00DC159A">
      <w:r>
        <w:separator/>
      </w:r>
    </w:p>
  </w:endnote>
  <w:endnote w:type="continuationSeparator" w:id="0">
    <w:p w14:paraId="5C291CCB" w14:textId="77777777" w:rsidR="00DC159A" w:rsidRDefault="00DC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760D1" w14:textId="77777777" w:rsidR="002D0430" w:rsidRDefault="00DC159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81E43" w14:textId="77777777" w:rsidR="00DC159A" w:rsidRDefault="00DC159A">
      <w:r>
        <w:rPr>
          <w:color w:val="000000"/>
        </w:rPr>
        <w:separator/>
      </w:r>
    </w:p>
  </w:footnote>
  <w:footnote w:type="continuationSeparator" w:id="0">
    <w:p w14:paraId="75D78BA7" w14:textId="77777777" w:rsidR="00DC159A" w:rsidRDefault="00DC1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BE9F2" w14:textId="77777777" w:rsidR="002D0430" w:rsidRDefault="00DC159A">
    <w:pPr>
      <w:pStyle w:val="a3"/>
      <w:jc w:val="center"/>
    </w:pPr>
  </w:p>
  <w:p w14:paraId="4EBABC4F" w14:textId="77777777" w:rsidR="002D0430" w:rsidRDefault="00DC159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24DC0"/>
    <w:rsid w:val="00030B1F"/>
    <w:rsid w:val="00D24DC0"/>
    <w:rsid w:val="00DC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8860"/>
  <w15:docId w15:val="{FD9F6AA4-DB6D-4DE7-A5A3-AB131301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2026-08-10T12:06:00Z</dcterms:created>
  <dcterms:modified xsi:type="dcterms:W3CDTF">2026-08-10T12:06:00Z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