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90434" w14:textId="77777777" w:rsidR="00D33FA4" w:rsidRDefault="00D8503F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D33FA4" w14:paraId="4B3C3E1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2E900" w14:textId="77777777" w:rsidR="00D33FA4" w:rsidRDefault="00D33FA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7A181FC" w14:textId="77777777" w:rsidR="00D33FA4" w:rsidRDefault="00D33FA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A048A58" w14:textId="77777777" w:rsidR="00D33FA4" w:rsidRDefault="00D33FA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33FA4" w14:paraId="0B664CD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6D650" w14:textId="77777777" w:rsidR="00D33FA4" w:rsidRDefault="00D8503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9F8B2BA" w14:textId="77777777" w:rsidR="00D33FA4" w:rsidRDefault="00D8503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4ED401E" w14:textId="77777777" w:rsidR="00D33FA4" w:rsidRDefault="00D8503F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CC1A1BA" w14:textId="77777777" w:rsidR="00D33FA4" w:rsidRDefault="00D8503F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AD60A52" wp14:editId="0056E0AE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C90DA0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33FA4" w14:paraId="06CD16B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E9DA525" w14:textId="77777777" w:rsidR="00D33FA4" w:rsidRDefault="00D8503F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D577A0" w14:textId="77777777" w:rsidR="00D33FA4" w:rsidRDefault="00D8503F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5B0048" w14:textId="77777777" w:rsidR="00D33FA4" w:rsidRDefault="00D8503F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2684C1" w14:textId="77777777" w:rsidR="00D33FA4" w:rsidRDefault="00D8503F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1206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BF953D" w14:textId="77777777" w:rsidR="00D33FA4" w:rsidRDefault="00D8503F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33FA4" w14:paraId="6D3CFA0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EC0308" w14:textId="77777777" w:rsidR="00D33FA4" w:rsidRDefault="00D33FA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33FA4" w14:paraId="2A5227F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01018" w14:textId="77777777" w:rsidR="00D33FA4" w:rsidRDefault="00D8503F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5863BD1" w14:textId="77777777" w:rsidR="00D33FA4" w:rsidRDefault="00D33FA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9B18542" w14:textId="77777777" w:rsidR="00D33FA4" w:rsidRDefault="00D33FA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33FA4" w14:paraId="048F571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50E38" w14:textId="77777777" w:rsidR="00D33FA4" w:rsidRDefault="00D8503F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декады бега и массовых соревнований по легкой атлетике «Всероссийский день бега «Кросс нации – 2026»</w:t>
            </w:r>
          </w:p>
        </w:tc>
      </w:tr>
      <w:tr w:rsidR="00D33FA4" w14:paraId="7E1BD06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0D7BB5" w14:textId="77777777" w:rsidR="00D33FA4" w:rsidRDefault="00D33FA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24F7A83" w14:textId="77777777" w:rsidR="00D33FA4" w:rsidRDefault="00D33FA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C17C177" w14:textId="77777777" w:rsidR="00D33FA4" w:rsidRDefault="00D8503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>
        <w:rPr>
          <w:rFonts w:ascii="Liberation Serif" w:hAnsi="Liberation Serif"/>
          <w:sz w:val="28"/>
          <w:szCs w:val="28"/>
        </w:rPr>
        <w:t xml:space="preserve">соответствии с пунктом 6 статьи 20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04 декабря 2007 года № 329-ФЗ «О физической культуре и спорте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Российской Федерации», руководствуясь пунктом 19 статьи 6 главы 2 Устава городского округа Верхняя Пышма Свердловской области, в цел</w:t>
      </w:r>
      <w:r>
        <w:rPr>
          <w:rFonts w:ascii="Liberation Serif" w:hAnsi="Liberation Serif"/>
          <w:sz w:val="28"/>
          <w:szCs w:val="28"/>
        </w:rPr>
        <w:t xml:space="preserve">ях развития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пропаганды физической культуры и спорта на территории городского округа Верхняя Пышма Администрация городского округа Верхняя Пышма</w:t>
      </w:r>
    </w:p>
    <w:p w14:paraId="06659A05" w14:textId="77777777" w:rsidR="00D33FA4" w:rsidRDefault="00D8503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2D2769B" w14:textId="77777777" w:rsidR="00D33FA4" w:rsidRDefault="00D8503F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1. Назначить начальника муниципального казенного учреждения «Управление физической культуры, сп</w:t>
      </w:r>
      <w:r>
        <w:rPr>
          <w:rFonts w:ascii="Liberation Serif" w:hAnsi="Liberation Serif"/>
          <w:sz w:val="28"/>
          <w:szCs w:val="28"/>
        </w:rPr>
        <w:t>орта и молодежной политики городского округа Верхняя Пышма» Хмелёву А.Н. ответственным за проведение:</w:t>
      </w:r>
    </w:p>
    <w:p w14:paraId="5F1CC20B" w14:textId="77777777" w:rsidR="00D33FA4" w:rsidRDefault="00D8503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26 сентября 2026 года массовых соревнований по легкой атлетике «Всероссийский день бега «Кросс нации-2026» (далее – декада бега и Кросс нации) на терри</w:t>
      </w:r>
      <w:r>
        <w:rPr>
          <w:rFonts w:ascii="Liberation Serif" w:hAnsi="Liberation Serif"/>
          <w:sz w:val="28"/>
          <w:szCs w:val="28"/>
        </w:rPr>
        <w:t>тории муниципального бюджетного учреждения культуры «Манин парк» по адресу: г. Верхняя Пышма, ул. Чкалова, 87;</w:t>
      </w:r>
    </w:p>
    <w:p w14:paraId="6D4D0081" w14:textId="77777777" w:rsidR="00D33FA4" w:rsidRDefault="00D8503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с 21 сентября 2026 года по 25 сентября 2026 года декады бега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территории городского округа Верхняя Пышма; </w:t>
      </w:r>
    </w:p>
    <w:p w14:paraId="3E1943E8" w14:textId="77777777" w:rsidR="00D33FA4" w:rsidRDefault="00D8503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24 сентября 2026 финальной ча</w:t>
      </w:r>
      <w:r>
        <w:rPr>
          <w:rFonts w:ascii="Liberation Serif" w:hAnsi="Liberation Serif"/>
          <w:sz w:val="28"/>
          <w:szCs w:val="28"/>
        </w:rPr>
        <w:t xml:space="preserve">сти декады бега среди обучающихся общеобразовательных учреждений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территории муниципального бюджетного учреждения культуры «Манин парк» по адресу: г. Верхняя Пышма, ул. Чкалова, 87.</w:t>
      </w:r>
    </w:p>
    <w:p w14:paraId="6A4EFC9C" w14:textId="77777777" w:rsidR="00D33FA4" w:rsidRDefault="00D8503F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3. Утвердить Состав организационного ко</w:t>
      </w:r>
      <w:r>
        <w:rPr>
          <w:rFonts w:ascii="Liberation Serif" w:hAnsi="Liberation Serif"/>
          <w:sz w:val="28"/>
          <w:szCs w:val="28"/>
        </w:rPr>
        <w:t xml:space="preserve">митета по подготовке и проведению декады бега и Кросса нации (прилагается). </w:t>
      </w:r>
    </w:p>
    <w:p w14:paraId="733DEB00" w14:textId="77777777" w:rsidR="00D33FA4" w:rsidRDefault="00D8503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Утвердить План мероприятий по подготовке и проведению декады бега и Кросса нации (прилагается).</w:t>
      </w:r>
    </w:p>
    <w:p w14:paraId="296D4248" w14:textId="77777777" w:rsidR="00D33FA4" w:rsidRDefault="00D8503F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5. Директору муниципального бюджетного учреждения культуры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«Манин парк» Демиден</w:t>
      </w:r>
      <w:r>
        <w:rPr>
          <w:rFonts w:ascii="Liberation Serif" w:hAnsi="Liberation Serif"/>
          <w:sz w:val="28"/>
          <w:szCs w:val="28"/>
        </w:rPr>
        <w:t xml:space="preserve">ко Н.С. организовать уборку по маршруту </w:t>
      </w:r>
      <w:proofErr w:type="spellStart"/>
      <w:r>
        <w:rPr>
          <w:rFonts w:ascii="Liberation Serif" w:hAnsi="Liberation Serif"/>
          <w:sz w:val="28"/>
          <w:szCs w:val="28"/>
        </w:rPr>
        <w:t>лыжероллерной</w:t>
      </w:r>
      <w:proofErr w:type="spellEnd"/>
      <w:r>
        <w:rPr>
          <w:rFonts w:ascii="Liberation Serif" w:hAnsi="Liberation Serif"/>
          <w:sz w:val="28"/>
          <w:szCs w:val="28"/>
        </w:rPr>
        <w:t xml:space="preserve"> трассы 25.09.2026 с 12.00 часов до 15.00 часов. </w:t>
      </w:r>
    </w:p>
    <w:p w14:paraId="5F94918E" w14:textId="77777777" w:rsidR="00D33FA4" w:rsidRDefault="00D8503F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lastRenderedPageBreak/>
        <w:t>6. Рекомендовать главному врачу государственного автономного учреждения здравоохранения Свердловской области «Верхнепышминская центральная городская клин</w:t>
      </w:r>
      <w:r>
        <w:rPr>
          <w:rFonts w:ascii="Liberation Serif" w:hAnsi="Liberation Serif"/>
          <w:sz w:val="28"/>
          <w:szCs w:val="28"/>
        </w:rPr>
        <w:t xml:space="preserve">ическая больница им. П.Д. Бородина»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Денисову В.Г. оказать содействие организаторам в обеспечении медицинского обслуживания во время проведения декады бега и Кросса нации.</w:t>
      </w:r>
    </w:p>
    <w:p w14:paraId="61A0E6C6" w14:textId="77777777" w:rsidR="00D33FA4" w:rsidRDefault="00D8503F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7. Начальнику муниципального казенного учреждения «Управление образования городского</w:t>
      </w:r>
      <w:r>
        <w:rPr>
          <w:rFonts w:ascii="Liberation Serif" w:hAnsi="Liberation Serif"/>
          <w:sz w:val="28"/>
          <w:szCs w:val="28"/>
        </w:rPr>
        <w:t xml:space="preserve"> округа Верхняя Пышма» </w:t>
      </w:r>
      <w:proofErr w:type="spellStart"/>
      <w:r>
        <w:rPr>
          <w:rFonts w:ascii="Liberation Serif" w:hAnsi="Liberation Serif"/>
          <w:sz w:val="28"/>
          <w:szCs w:val="28"/>
        </w:rPr>
        <w:t>Балюковой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Т.В. организовать проведение декады бега на территории общеобразовательных учреждений городского округа Верхняя Пышма.</w:t>
      </w:r>
    </w:p>
    <w:p w14:paraId="74C2333C" w14:textId="77777777" w:rsidR="00D33FA4" w:rsidRDefault="00D8503F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8. Начальнику муниципального казенного учреждения «Управление культуры городского округа Верхняя Пышма» </w:t>
      </w:r>
      <w:r>
        <w:rPr>
          <w:rFonts w:ascii="Liberation Serif" w:hAnsi="Liberation Serif"/>
          <w:sz w:val="28"/>
          <w:szCs w:val="28"/>
        </w:rPr>
        <w:t>Хариной С.В. оказать содействие организаторам в подготовке и проведении декады бега и Кросса нации.</w:t>
      </w:r>
    </w:p>
    <w:p w14:paraId="593487EC" w14:textId="77777777" w:rsidR="00D33FA4" w:rsidRDefault="00D8503F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9. Главам поселковых и сельских администраций городского округа Верхняя Пышма оказать содействие МКУ «Управление физической культуры, спорта и </w:t>
      </w:r>
      <w:r>
        <w:rPr>
          <w:rFonts w:ascii="Liberation Serif" w:hAnsi="Liberation Serif"/>
          <w:sz w:val="28"/>
          <w:szCs w:val="28"/>
        </w:rPr>
        <w:t xml:space="preserve">молодежной политики городского округа Верхняя Пышма» в проведении декады бега и Кросса нации на территории населенных пунктов. </w:t>
      </w:r>
    </w:p>
    <w:p w14:paraId="4F4F3DC7" w14:textId="77777777" w:rsidR="00D33FA4" w:rsidRDefault="00D8503F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10. Начальнику отдела по связям с общественностью администрации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Снедковой</w:t>
      </w:r>
      <w:proofErr w:type="spellEnd"/>
      <w:r>
        <w:rPr>
          <w:rFonts w:ascii="Liberation Serif" w:hAnsi="Liberation Serif"/>
          <w:sz w:val="28"/>
          <w:szCs w:val="28"/>
        </w:rPr>
        <w:t xml:space="preserve"> Е.В. обеспечить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освещ</w:t>
      </w:r>
      <w:r>
        <w:rPr>
          <w:rFonts w:ascii="Liberation Serif" w:hAnsi="Liberation Serif"/>
          <w:sz w:val="28"/>
          <w:szCs w:val="28"/>
        </w:rPr>
        <w:t>ение мероприятий декады бега и Кросса нации в средствах массовой информации.</w:t>
      </w:r>
    </w:p>
    <w:p w14:paraId="2E01DB5A" w14:textId="77777777" w:rsidR="00D33FA4" w:rsidRDefault="00D8503F">
      <w:pPr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11. 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заместителя главы администрации по социальным вопросам городского округа Верхняя Пышма Карпова Д.Г. </w:t>
      </w:r>
    </w:p>
    <w:p w14:paraId="1848E04B" w14:textId="77777777" w:rsidR="00D33FA4" w:rsidRDefault="00D8503F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12. </w:t>
      </w: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 xml:space="preserve">). </w:t>
      </w:r>
    </w:p>
    <w:p w14:paraId="3ED1537F" w14:textId="77777777" w:rsidR="00D33FA4" w:rsidRDefault="00D33FA4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7F7CF617" w14:textId="77777777" w:rsidR="00D33FA4" w:rsidRDefault="00D33FA4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D33FA4" w14:paraId="61968533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F9D114" w14:textId="77777777" w:rsidR="00D33FA4" w:rsidRDefault="00D8503F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D6EEDE" w14:textId="77777777" w:rsidR="00D33FA4" w:rsidRDefault="00D8503F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680EB76" w14:textId="77777777" w:rsidR="00D33FA4" w:rsidRDefault="00D33FA4">
      <w:pPr>
        <w:pStyle w:val="ConsNormal"/>
        <w:widowControl/>
        <w:ind w:firstLine="0"/>
        <w:rPr>
          <w:rFonts w:ascii="Liberation Serif" w:hAnsi="Liberation Serif"/>
        </w:rPr>
      </w:pPr>
    </w:p>
    <w:sectPr w:rsidR="00D33FA4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4EB49" w14:textId="77777777" w:rsidR="00000000" w:rsidRDefault="00D8503F">
      <w:r>
        <w:separator/>
      </w:r>
    </w:p>
  </w:endnote>
  <w:endnote w:type="continuationSeparator" w:id="0">
    <w:p w14:paraId="134772B4" w14:textId="77777777" w:rsidR="00000000" w:rsidRDefault="00D85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C4872" w14:textId="77777777" w:rsidR="007369F8" w:rsidRDefault="00D8503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6347A" w14:textId="77777777" w:rsidR="00000000" w:rsidRDefault="00D8503F">
      <w:r>
        <w:rPr>
          <w:color w:val="000000"/>
        </w:rPr>
        <w:separator/>
      </w:r>
    </w:p>
  </w:footnote>
  <w:footnote w:type="continuationSeparator" w:id="0">
    <w:p w14:paraId="38950755" w14:textId="77777777" w:rsidR="00000000" w:rsidRDefault="00D85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2E191" w14:textId="77777777" w:rsidR="007369F8" w:rsidRDefault="00D8503F">
    <w:pPr>
      <w:pStyle w:val="a3"/>
      <w:jc w:val="center"/>
    </w:pPr>
  </w:p>
  <w:p w14:paraId="5F946153" w14:textId="77777777" w:rsidR="007369F8" w:rsidRDefault="00D8503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33FA4"/>
    <w:rsid w:val="00D33FA4"/>
    <w:rsid w:val="00D8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89EB9"/>
  <w15:docId w15:val="{67733FDE-36E4-4026-BEFF-B58DE0BB3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2026-08-12T05:03:00Z</cp:lastPrinted>
  <dcterms:created xsi:type="dcterms:W3CDTF">2026-08-14T04:20:00Z</dcterms:created>
  <dcterms:modified xsi:type="dcterms:W3CDTF">2026-08-14T04:20:00Z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