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AA1BB" w14:textId="77777777" w:rsidR="00AB0A45" w:rsidRDefault="00037DE7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1EAB19" wp14:editId="5B96C9E7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9DAB129" w14:textId="77777777" w:rsidR="00AB0A45" w:rsidRDefault="00037DE7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</w:t>
                            </w:r>
                          </w:p>
                          <w:p w14:paraId="65CB5A6B" w14:textId="77777777" w:rsidR="00AB0A45" w:rsidRDefault="00037DE7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4558A39F" w14:textId="77777777" w:rsidR="00AB0A45" w:rsidRDefault="00037DE7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AB0A45" w14:paraId="2EC54BE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489E20D" w14:textId="77777777" w:rsidR="00AB0A45" w:rsidRDefault="00037DE7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8B1FE03" w14:textId="77777777" w:rsidR="00AB0A45" w:rsidRDefault="00037DE7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13.08.2026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F6AAB82" w14:textId="77777777" w:rsidR="00AB0A45" w:rsidRDefault="00037DE7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A425BB8" w14:textId="77777777" w:rsidR="00AB0A45" w:rsidRDefault="00037DE7">
                                  <w:pPr>
                                    <w:jc w:val="center"/>
                                  </w:pP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1206</w:t>
                                  </w:r>
                                </w:p>
                              </w:tc>
                            </w:tr>
                          </w:tbl>
                          <w:p w14:paraId="61FCCCC1" w14:textId="77777777" w:rsidR="00AB0A45" w:rsidRDefault="00AB0A4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A47F609" w14:textId="77777777" w:rsidR="00AB0A45" w:rsidRDefault="00AB0A4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5B67CA6" w14:textId="77777777" w:rsidR="00AB0A45" w:rsidRDefault="00AB0A45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1EAB1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49DAB129" w14:textId="77777777" w:rsidR="00AB0A45" w:rsidRDefault="00037DE7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</w:t>
                      </w:r>
                    </w:p>
                    <w:p w14:paraId="65CB5A6B" w14:textId="77777777" w:rsidR="00AB0A45" w:rsidRDefault="00037DE7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4558A39F" w14:textId="77777777" w:rsidR="00AB0A45" w:rsidRDefault="00037DE7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AB0A45" w14:paraId="2EC54BE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489E20D" w14:textId="77777777" w:rsidR="00AB0A45" w:rsidRDefault="00037DE7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8B1FE03" w14:textId="77777777" w:rsidR="00AB0A45" w:rsidRDefault="00037DE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13.08.2026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F6AAB82" w14:textId="77777777" w:rsidR="00AB0A45" w:rsidRDefault="00037DE7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A425BB8" w14:textId="77777777" w:rsidR="00AB0A45" w:rsidRDefault="00037DE7">
                            <w:pPr>
                              <w:jc w:val="center"/>
                            </w:pP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1206</w:t>
                            </w:r>
                          </w:p>
                        </w:tc>
                      </w:tr>
                    </w:tbl>
                    <w:p w14:paraId="61FCCCC1" w14:textId="77777777" w:rsidR="00AB0A45" w:rsidRDefault="00AB0A4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A47F609" w14:textId="77777777" w:rsidR="00AB0A45" w:rsidRDefault="00AB0A4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5B67CA6" w14:textId="77777777" w:rsidR="00AB0A45" w:rsidRDefault="00AB0A45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0FB5E0D" w14:textId="77777777" w:rsidR="00AB0A45" w:rsidRDefault="00AB0A4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653C768" w14:textId="77777777" w:rsidR="00AB0A45" w:rsidRDefault="00AB0A4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7159A7A" w14:textId="77777777" w:rsidR="00AB0A45" w:rsidRDefault="00AB0A4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2D40EEB" w14:textId="77777777" w:rsidR="00AB0A45" w:rsidRDefault="00AB0A4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C4D039F" w14:textId="77777777" w:rsidR="00AB0A45" w:rsidRDefault="00AB0A4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90B1B8" w14:textId="77777777" w:rsidR="00AB0A45" w:rsidRDefault="00037DE7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СОСТАВ</w:t>
      </w:r>
    </w:p>
    <w:p w14:paraId="36FED136" w14:textId="77777777" w:rsidR="00AB0A45" w:rsidRDefault="00037DE7">
      <w:pPr>
        <w:autoSpaceDE w:val="0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организационного комитета по подготовке и проведению </w:t>
      </w:r>
    </w:p>
    <w:p w14:paraId="68ACD7A3" w14:textId="77777777" w:rsidR="00AB0A45" w:rsidRDefault="00037DE7">
      <w:pPr>
        <w:autoSpaceDE w:val="0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декады бега и Кросса нации </w:t>
      </w:r>
    </w:p>
    <w:p w14:paraId="49D96BF2" w14:textId="77777777" w:rsidR="00AB0A45" w:rsidRDefault="00AB0A45">
      <w:pPr>
        <w:autoSpaceDE w:val="0"/>
        <w:jc w:val="center"/>
        <w:rPr>
          <w:rFonts w:ascii="Liberation Serif" w:hAnsi="Liberation Serif" w:cs="Courier New"/>
          <w:b/>
        </w:rPr>
      </w:pPr>
    </w:p>
    <w:tbl>
      <w:tblPr>
        <w:tblW w:w="97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5"/>
        <w:gridCol w:w="425"/>
        <w:gridCol w:w="7088"/>
      </w:tblGrid>
      <w:tr w:rsidR="00AB0A45" w14:paraId="64F00AD5" w14:textId="77777777">
        <w:tblPrEx>
          <w:tblCellMar>
            <w:top w:w="0" w:type="dxa"/>
            <w:bottom w:w="0" w:type="dxa"/>
          </w:tblCellMar>
        </w:tblPrEx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EF3B0" w14:textId="77777777" w:rsidR="00AB0A45" w:rsidRDefault="00037DE7">
            <w:pPr>
              <w:widowControl w:val="0"/>
              <w:autoSpaceDE w:val="0"/>
              <w:spacing w:after="20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Карпов Д.Г.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77970" w14:textId="77777777" w:rsidR="00AB0A45" w:rsidRDefault="00037DE7">
            <w:pPr>
              <w:widowControl w:val="0"/>
              <w:autoSpaceDE w:val="0"/>
              <w:spacing w:after="20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A70A3" w14:textId="77777777" w:rsidR="00AB0A45" w:rsidRDefault="00037DE7">
            <w:pPr>
              <w:widowControl w:val="0"/>
              <w:autoSpaceDE w:val="0"/>
              <w:spacing w:after="20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главы </w:t>
            </w:r>
            <w:r>
              <w:rPr>
                <w:rFonts w:ascii="Liberation Serif" w:hAnsi="Liberation Serif"/>
              </w:rPr>
              <w:t xml:space="preserve">администрации по социальным вопросам городского округа Верхняя Пышма, председатель организационного комитета; </w:t>
            </w:r>
          </w:p>
        </w:tc>
      </w:tr>
      <w:tr w:rsidR="00AB0A45" w14:paraId="2341BC8B" w14:textId="77777777">
        <w:tblPrEx>
          <w:tblCellMar>
            <w:top w:w="0" w:type="dxa"/>
            <w:bottom w:w="0" w:type="dxa"/>
          </w:tblCellMar>
        </w:tblPrEx>
        <w:trPr>
          <w:trHeight w:val="1194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839D" w14:textId="77777777" w:rsidR="00AB0A45" w:rsidRDefault="00037DE7">
            <w:pPr>
              <w:widowControl w:val="0"/>
              <w:autoSpaceDE w:val="0"/>
              <w:spacing w:after="20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Хмелёва А.Н.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1001" w14:textId="77777777" w:rsidR="00AB0A45" w:rsidRDefault="00037DE7">
            <w:pPr>
              <w:widowControl w:val="0"/>
              <w:autoSpaceDE w:val="0"/>
              <w:spacing w:after="20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B467" w14:textId="77777777" w:rsidR="00AB0A45" w:rsidRDefault="00037DE7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муниципального казенного учреждения «Управление физической культуры, спорта и молодежной политики городского </w:t>
            </w:r>
            <w:r>
              <w:rPr>
                <w:rFonts w:ascii="Liberation Serif" w:hAnsi="Liberation Serif"/>
              </w:rPr>
              <w:t>округа Верхняя Пышма», заместитель председателя организационного комитета;</w:t>
            </w:r>
          </w:p>
        </w:tc>
      </w:tr>
      <w:tr w:rsidR="00AB0A45" w14:paraId="1A603F23" w14:textId="77777777">
        <w:tblPrEx>
          <w:tblCellMar>
            <w:top w:w="0" w:type="dxa"/>
            <w:bottom w:w="0" w:type="dxa"/>
          </w:tblCellMar>
        </w:tblPrEx>
        <w:trPr>
          <w:trHeight w:val="1224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AF458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Брюсова М.П.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9142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D8125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отдела физической культуры и спорта муниципального казенного учреждения «Управление физической культуры, спорта и молодежной политики городского </w:t>
            </w:r>
            <w:r>
              <w:rPr>
                <w:rFonts w:ascii="Liberation Serif" w:hAnsi="Liberation Serif"/>
              </w:rPr>
              <w:t>округа Верхняя Пышма», секретарь организационного комитета;</w:t>
            </w:r>
          </w:p>
        </w:tc>
      </w:tr>
      <w:tr w:rsidR="00AB0A45" w14:paraId="60825FFF" w14:textId="77777777">
        <w:tblPrEx>
          <w:tblCellMar>
            <w:top w:w="0" w:type="dxa"/>
            <w:bottom w:w="0" w:type="dxa"/>
          </w:tblCellMar>
        </w:tblPrEx>
        <w:tc>
          <w:tcPr>
            <w:tcW w:w="974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2DB42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Члены организационного комитета:</w:t>
            </w:r>
          </w:p>
        </w:tc>
      </w:tr>
      <w:tr w:rsidR="00AB0A45" w14:paraId="1660CB12" w14:textId="77777777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99E92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Балюкова Т.В.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4EDD9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5A17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начальник муниципального казенного учреждения «Управление образования городского округа Верхняя Пышма»;</w:t>
            </w:r>
          </w:p>
        </w:tc>
      </w:tr>
      <w:tr w:rsidR="00AB0A45" w14:paraId="430CBC67" w14:textId="77777777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2DC9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Британов А.В. 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2CFF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2F638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директор </w:t>
            </w:r>
            <w:r>
              <w:rPr>
                <w:rFonts w:ascii="Liberation Serif" w:hAnsi="Liberation Serif"/>
              </w:rPr>
              <w:t>муниципального автономного учреждения дополнительного образования «Спортивная школа олимпийского резерва «Лидер»;</w:t>
            </w:r>
          </w:p>
        </w:tc>
      </w:tr>
      <w:tr w:rsidR="00AB0A45" w14:paraId="18007AE4" w14:textId="77777777">
        <w:tblPrEx>
          <w:tblCellMar>
            <w:top w:w="0" w:type="dxa"/>
            <w:bottom w:w="0" w:type="dxa"/>
          </w:tblCellMar>
        </w:tblPrEx>
        <w:trPr>
          <w:trHeight w:val="713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49122" w14:textId="77777777" w:rsidR="00AB0A45" w:rsidRDefault="00037DE7">
            <w:pPr>
              <w:spacing w:line="276" w:lineRule="auto"/>
            </w:pPr>
            <w:r>
              <w:rPr>
                <w:rFonts w:ascii="Liberation Serif" w:hAnsi="Liberation Serif"/>
              </w:rPr>
              <w:t>Демиденко Н.С.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BDC2" w14:textId="77777777" w:rsidR="00AB0A45" w:rsidRDefault="00037DE7">
            <w:pPr>
              <w:spacing w:line="276" w:lineRule="auto"/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CB7B4" w14:textId="77777777" w:rsidR="00AB0A45" w:rsidRDefault="00037DE7">
            <w:pPr>
              <w:jc w:val="both"/>
            </w:pPr>
            <w:r>
              <w:rPr>
                <w:rFonts w:ascii="Liberation Serif" w:hAnsi="Liberation Serif"/>
              </w:rPr>
              <w:t>директор муниципального бюджетного учреждения культуры «Манин парк»;</w:t>
            </w:r>
          </w:p>
        </w:tc>
      </w:tr>
      <w:tr w:rsidR="00AB0A45" w14:paraId="36AFA1FE" w14:textId="77777777">
        <w:tblPrEx>
          <w:tblCellMar>
            <w:top w:w="0" w:type="dxa"/>
            <w:bottom w:w="0" w:type="dxa"/>
          </w:tblCellMar>
        </w:tblPrEx>
        <w:trPr>
          <w:trHeight w:val="1172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7321A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Денисов В.Г.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9EEE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EFD7D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главный врач </w:t>
            </w:r>
            <w:r>
              <w:rPr>
                <w:rFonts w:ascii="Liberation Serif" w:hAnsi="Liberation Serif"/>
              </w:rPr>
              <w:t xml:space="preserve">государственного автономного учреждения здравоохранения Свердловской области «Верхнепышминская центральная городская клиническая больница им. П.Д. Бородина» (по согласованию); </w:t>
            </w:r>
          </w:p>
        </w:tc>
      </w:tr>
      <w:tr w:rsidR="00AB0A45" w14:paraId="23176BF6" w14:textId="77777777">
        <w:tblPrEx>
          <w:tblCellMar>
            <w:top w:w="0" w:type="dxa"/>
            <w:bottom w:w="0" w:type="dxa"/>
          </w:tblCellMar>
        </w:tblPrEx>
        <w:trPr>
          <w:trHeight w:val="932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6513D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Мосиенко Г.А.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73AF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2392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директор муниципального автономного учреждения дополнительног</w:t>
            </w:r>
            <w:r>
              <w:rPr>
                <w:rFonts w:ascii="Liberation Serif" w:hAnsi="Liberation Serif"/>
              </w:rPr>
              <w:t xml:space="preserve">о образования «Детско-юношеский центр «Алые паруса»;  </w:t>
            </w:r>
          </w:p>
        </w:tc>
      </w:tr>
      <w:tr w:rsidR="00AB0A45" w14:paraId="6E47583C" w14:textId="77777777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580A0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Снедкова Е.В.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662D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07CFA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начальник отдела по связям с общественностью Администрации городского округа Верхняя Пышма;</w:t>
            </w:r>
          </w:p>
        </w:tc>
      </w:tr>
      <w:tr w:rsidR="00AB0A45" w14:paraId="07B3BACB" w14:textId="77777777">
        <w:tblPrEx>
          <w:tblCellMar>
            <w:top w:w="0" w:type="dxa"/>
            <w:bottom w:w="0" w:type="dxa"/>
          </w:tblCellMar>
        </w:tblPrEx>
        <w:tc>
          <w:tcPr>
            <w:tcW w:w="22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0F8B2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Харина С.В.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1AB1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−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D76CF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муниципального казенного учреждения «Управление культуры </w:t>
            </w:r>
            <w:r>
              <w:rPr>
                <w:rFonts w:ascii="Liberation Serif" w:hAnsi="Liberation Serif"/>
              </w:rPr>
              <w:t>городского округа Верхняя Пышма».</w:t>
            </w:r>
          </w:p>
        </w:tc>
      </w:tr>
    </w:tbl>
    <w:p w14:paraId="1511BE30" w14:textId="77777777" w:rsidR="00AB0A45" w:rsidRDefault="00AB0A45">
      <w:pPr>
        <w:rPr>
          <w:rFonts w:ascii="Liberation Serif" w:hAnsi="Liberation Serif"/>
          <w:b/>
        </w:rPr>
      </w:pPr>
    </w:p>
    <w:p w14:paraId="64B9F301" w14:textId="77777777" w:rsidR="00AB0A45" w:rsidRDefault="00037DE7">
      <w:pPr>
        <w:pageBreakBefore/>
        <w:ind w:left="5103"/>
      </w:pPr>
      <w:r>
        <w:rPr>
          <w:rFonts w:ascii="Liberation Serif" w:hAnsi="Liberation Serif"/>
        </w:rPr>
        <w:lastRenderedPageBreak/>
        <w:t xml:space="preserve">УТВЕРЖДЕН  </w:t>
      </w:r>
    </w:p>
    <w:p w14:paraId="4CAC56B6" w14:textId="77777777" w:rsidR="00AB0A45" w:rsidRDefault="00037DE7">
      <w:pPr>
        <w:tabs>
          <w:tab w:val="left" w:pos="3960"/>
        </w:tabs>
        <w:ind w:left="5103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постановлением Администрации                                                                          городского округа Верхняя Пышма </w:t>
      </w:r>
      <w:r>
        <w:rPr>
          <w:rFonts w:ascii="Liberation Serif" w:hAnsi="Liberation Serif"/>
        </w:rPr>
        <w:t xml:space="preserve">                                                                                 от _13.08.2026__№ _1206_</w:t>
      </w:r>
    </w:p>
    <w:p w14:paraId="0A876CCC" w14:textId="77777777" w:rsidR="00AB0A45" w:rsidRDefault="00AB0A45">
      <w:pPr>
        <w:tabs>
          <w:tab w:val="left" w:pos="3960"/>
        </w:tabs>
        <w:ind w:left="360"/>
        <w:rPr>
          <w:rFonts w:ascii="Liberation Serif" w:hAnsi="Liberation Serif"/>
        </w:rPr>
      </w:pPr>
    </w:p>
    <w:p w14:paraId="08657813" w14:textId="77777777" w:rsidR="00AB0A45" w:rsidRDefault="00AB0A45">
      <w:pPr>
        <w:rPr>
          <w:rFonts w:ascii="Liberation Serif" w:hAnsi="Liberation Serif"/>
        </w:rPr>
      </w:pPr>
    </w:p>
    <w:p w14:paraId="37BC1997" w14:textId="77777777" w:rsidR="00AB0A45" w:rsidRDefault="00AB0A45">
      <w:pPr>
        <w:rPr>
          <w:rFonts w:ascii="Liberation Serif" w:hAnsi="Liberation Serif"/>
          <w:b/>
          <w:sz w:val="16"/>
          <w:szCs w:val="16"/>
        </w:rPr>
      </w:pPr>
    </w:p>
    <w:p w14:paraId="462E8188" w14:textId="77777777" w:rsidR="00AB0A45" w:rsidRDefault="00037DE7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ПЛАН</w:t>
      </w:r>
    </w:p>
    <w:p w14:paraId="012C29C8" w14:textId="77777777" w:rsidR="00AB0A45" w:rsidRDefault="00037DE7">
      <w:pPr>
        <w:widowControl w:val="0"/>
        <w:shd w:val="clear" w:color="auto" w:fill="FFFFFF"/>
        <w:tabs>
          <w:tab w:val="left" w:pos="993"/>
        </w:tabs>
        <w:autoSpaceDE w:val="0"/>
        <w:jc w:val="center"/>
      </w:pPr>
      <w:r>
        <w:rPr>
          <w:rFonts w:ascii="Liberation Serif" w:hAnsi="Liberation Serif"/>
          <w:b/>
        </w:rPr>
        <w:t xml:space="preserve">мероприятий по подготовке и проведению декады бега и Кросса нации </w:t>
      </w:r>
    </w:p>
    <w:p w14:paraId="164B9C4D" w14:textId="77777777" w:rsidR="00AB0A45" w:rsidRDefault="00AB0A45">
      <w:pPr>
        <w:autoSpaceDE w:val="0"/>
        <w:jc w:val="center"/>
        <w:rPr>
          <w:rFonts w:ascii="Liberation Serif" w:hAnsi="Liberation Serif"/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2545"/>
        <w:gridCol w:w="1571"/>
        <w:gridCol w:w="2241"/>
        <w:gridCol w:w="2667"/>
      </w:tblGrid>
      <w:tr w:rsidR="00AB0A45" w14:paraId="680DD3D8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7E3C1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№ п/п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47C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38BA9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Дата и время проведения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1C197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Место </w:t>
            </w:r>
          </w:p>
          <w:p w14:paraId="5BEC869C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проведения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4F6D3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Ответственный </w:t>
            </w:r>
          </w:p>
          <w:p w14:paraId="1FADC290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исполнитель </w:t>
            </w:r>
          </w:p>
        </w:tc>
      </w:tr>
      <w:tr w:rsidR="00AB0A45" w14:paraId="08B38621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4F4E2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Подготовка к Кроссу нации</w:t>
            </w:r>
          </w:p>
        </w:tc>
      </w:tr>
      <w:tr w:rsidR="00AB0A45" w14:paraId="58BA37D1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D558F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84A47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Заседание организационного комитета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6853F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11.09.2026</w:t>
            </w:r>
          </w:p>
          <w:p w14:paraId="0DB29A9B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  <w:p w14:paraId="17E1E22F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16:00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EEF8D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Конференц-зал</w:t>
            </w:r>
          </w:p>
          <w:p w14:paraId="0528E332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администрации городского округа Верхняя Пышма</w:t>
            </w:r>
          </w:p>
          <w:p w14:paraId="0CA0A905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  <w:p w14:paraId="0A80CC9B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«УСМ ГО Верхняя Пышма»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61B19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Карпов Д.Г. – заместитель главы </w:t>
            </w:r>
            <w:r>
              <w:rPr>
                <w:rFonts w:ascii="Liberation Serif" w:hAnsi="Liberation Serif"/>
              </w:rPr>
              <w:t xml:space="preserve">администрации </w:t>
            </w:r>
            <w:proofErr w:type="gramStart"/>
            <w:r>
              <w:rPr>
                <w:rFonts w:ascii="Liberation Serif" w:hAnsi="Liberation Serif"/>
              </w:rPr>
              <w:t>по  социальным</w:t>
            </w:r>
            <w:proofErr w:type="gramEnd"/>
            <w:r>
              <w:rPr>
                <w:rFonts w:ascii="Liberation Serif" w:hAnsi="Liberation Serif"/>
              </w:rPr>
              <w:t xml:space="preserve"> вопросам</w:t>
            </w:r>
          </w:p>
        </w:tc>
      </w:tr>
      <w:tr w:rsidR="00AB0A45" w14:paraId="30D929DA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C2D6E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D35E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Разработка и утверждение положения, составление сметы по проведению мероприятия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4811C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21.08.2026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9DF59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A1A72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«УСМ ГО Верхняя Пышма» </w:t>
            </w:r>
          </w:p>
          <w:p w14:paraId="31555B56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(Хмелёва А.Н.) </w:t>
            </w:r>
          </w:p>
          <w:p w14:paraId="329DB681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676F388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(Британов А.В.) </w:t>
            </w:r>
          </w:p>
        </w:tc>
      </w:tr>
      <w:tr w:rsidR="00AB0A45" w14:paraId="468E300D" w14:textId="77777777">
        <w:tblPrEx>
          <w:tblCellMar>
            <w:top w:w="0" w:type="dxa"/>
            <w:bottom w:w="0" w:type="dxa"/>
          </w:tblCellMar>
        </w:tblPrEx>
        <w:trPr>
          <w:trHeight w:val="178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7659E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21493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Подготовка сценария по </w:t>
            </w:r>
            <w:r>
              <w:rPr>
                <w:rFonts w:ascii="Liberation Serif" w:hAnsi="Liberation Serif"/>
              </w:rPr>
              <w:t xml:space="preserve">проведению церемонии открытия, подключение звукоусиливающей аппаратуры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C0B64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  <w:p w14:paraId="1E9DD9D1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18.09.2026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9E7C7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D8C00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«УСМ ГО Верхняя Пышма» (Хмелёва А.Н.) </w:t>
            </w:r>
          </w:p>
          <w:p w14:paraId="5FF0E83A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МАУ ДО ДЮЦ «Алые паруса»</w:t>
            </w:r>
          </w:p>
          <w:p w14:paraId="3809E3D8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(Мосиенко Г.А.)</w:t>
            </w:r>
          </w:p>
          <w:p w14:paraId="6E76A916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5941A61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</w:tc>
      </w:tr>
      <w:tr w:rsidR="00AB0A45" w14:paraId="41A3C5E9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63F2F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2CD75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Рассылка положения о </w:t>
            </w:r>
            <w:r>
              <w:rPr>
                <w:rFonts w:ascii="Liberation Serif" w:hAnsi="Liberation Serif"/>
              </w:rPr>
              <w:t xml:space="preserve">мероприятии, приглашений на мероприятие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E41D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11.09.2026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BE183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7222D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«УСМ ГО Верхняя Пышма» (Хмелёва А.Н.) </w:t>
            </w:r>
          </w:p>
          <w:p w14:paraId="2306EC0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«УО ГО Верхняя Пышма» (Балюкова Т.В.) </w:t>
            </w:r>
          </w:p>
          <w:p w14:paraId="5B9A37B6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46583987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(Британов А.В.) </w:t>
            </w:r>
          </w:p>
        </w:tc>
      </w:tr>
      <w:tr w:rsidR="00AB0A45" w14:paraId="6CCB7A49" w14:textId="77777777">
        <w:tblPrEx>
          <w:tblCellMar>
            <w:top w:w="0" w:type="dxa"/>
            <w:bottom w:w="0" w:type="dxa"/>
          </w:tblCellMar>
        </w:tblPrEx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C5BA1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FD1E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Приобретение наградной атрибутики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22244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18.09.2026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977A7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004A8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«УСМ ГО </w:t>
            </w:r>
            <w:r>
              <w:rPr>
                <w:rFonts w:ascii="Liberation Serif" w:hAnsi="Liberation Serif"/>
              </w:rPr>
              <w:t xml:space="preserve">Верхняя Пышма» (Хмелёва А.Н.) </w:t>
            </w:r>
          </w:p>
          <w:p w14:paraId="29AF6358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«УО ГО Верхняя Пышма» (Балюкова Т.В.) </w:t>
            </w:r>
          </w:p>
          <w:p w14:paraId="4882F74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6355C74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(Британов А.В.)</w:t>
            </w:r>
          </w:p>
        </w:tc>
      </w:tr>
      <w:tr w:rsidR="00AB0A45" w14:paraId="1CA14962" w14:textId="77777777">
        <w:tblPrEx>
          <w:tblCellMar>
            <w:top w:w="0" w:type="dxa"/>
            <w:bottom w:w="0" w:type="dxa"/>
          </w:tblCellMar>
        </w:tblPrEx>
        <w:trPr>
          <w:trHeight w:val="1423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F2DE4" w14:textId="77777777" w:rsidR="00AB0A45" w:rsidRDefault="00037D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6</w:t>
            </w: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068E8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Обеспечение благоустройства территории маршрутов мероприятия 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56764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25.09.2026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C62BC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0EF4A65C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ул. Чкалова,87</w:t>
            </w:r>
          </w:p>
          <w:p w14:paraId="5A9EC5CD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73406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4D3388E5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  <w:p w14:paraId="4D17944E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МБУК «Манин парк» (Демиденко Н.С.)</w:t>
            </w:r>
          </w:p>
        </w:tc>
      </w:tr>
      <w:tr w:rsidR="00AB0A45" w14:paraId="3E9580F5" w14:textId="77777777">
        <w:tblPrEx>
          <w:tblCellMar>
            <w:top w:w="0" w:type="dxa"/>
            <w:bottom w:w="0" w:type="dxa"/>
          </w:tblCellMar>
        </w:tblPrEx>
        <w:trPr>
          <w:trHeight w:val="1190"/>
        </w:trPr>
        <w:tc>
          <w:tcPr>
            <w:tcW w:w="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8EE4B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AAE35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1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9DD94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644B1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территории сельских и поселковых администраций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108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Главы сельских и поселковых администраций</w:t>
            </w:r>
          </w:p>
        </w:tc>
      </w:tr>
      <w:tr w:rsidR="00AB0A45" w14:paraId="0FD17632" w14:textId="77777777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11664" w14:textId="77777777" w:rsidR="00AB0A45" w:rsidRDefault="00037D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4B692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Анонсирование о проведении мероприятия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CDA60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26.09.2026</w:t>
            </w:r>
          </w:p>
          <w:p w14:paraId="4BF27ED3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итоги после проведения мероприятия  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83880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  <w:p w14:paraId="3D9C43CB" w14:textId="77777777" w:rsidR="00AB0A45" w:rsidRDefault="00AB0A45">
            <w:pPr>
              <w:rPr>
                <w:rFonts w:ascii="Liberation Serif" w:hAnsi="Liberation Serif"/>
              </w:rPr>
            </w:pPr>
          </w:p>
          <w:p w14:paraId="2EE18C8D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9D3D8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отдела </w:t>
            </w:r>
          </w:p>
          <w:p w14:paraId="48A0B80C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 связям с общественностью администрации городского округа Верхняя Пышма  </w:t>
            </w:r>
          </w:p>
          <w:p w14:paraId="58C16F23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(Снедкова Е.В.)</w:t>
            </w:r>
          </w:p>
        </w:tc>
      </w:tr>
      <w:tr w:rsidR="00AB0A45" w14:paraId="4E9F53ED" w14:textId="77777777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025E4" w14:textId="77777777" w:rsidR="00AB0A45" w:rsidRDefault="00037D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91D8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Подготовка и согласование плана безопасности мероприятия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9C23D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25.08.2026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D95E6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5613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МАУ ДО «</w:t>
            </w:r>
            <w:proofErr w:type="gramStart"/>
            <w:r>
              <w:rPr>
                <w:rFonts w:ascii="Liberation Serif" w:hAnsi="Liberation Serif"/>
              </w:rPr>
              <w:t>СШОР  «</w:t>
            </w:r>
            <w:proofErr w:type="gramEnd"/>
            <w:r>
              <w:rPr>
                <w:rFonts w:ascii="Liberation Serif" w:hAnsi="Liberation Serif"/>
              </w:rPr>
              <w:t xml:space="preserve">Лидер» </w:t>
            </w:r>
          </w:p>
          <w:p w14:paraId="303ECF41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  <w:p w14:paraId="74A1AB7F" w14:textId="77777777" w:rsidR="00AB0A45" w:rsidRDefault="00AB0A45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</w:p>
          <w:p w14:paraId="793D0F3F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МО МВД России </w:t>
            </w:r>
            <w:r>
              <w:rPr>
                <w:rFonts w:ascii="Liberation Serif" w:hAnsi="Liberation Serif"/>
              </w:rPr>
              <w:t xml:space="preserve">«Верхнепышминский» </w:t>
            </w:r>
          </w:p>
          <w:p w14:paraId="367EDFE5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(Хомченко А.В.) </w:t>
            </w:r>
          </w:p>
          <w:p w14:paraId="3C601F58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согласованию</w:t>
            </w:r>
          </w:p>
        </w:tc>
      </w:tr>
      <w:tr w:rsidR="00AB0A45" w14:paraId="72E31447" w14:textId="77777777">
        <w:tblPrEx>
          <w:tblCellMar>
            <w:top w:w="0" w:type="dxa"/>
            <w:bottom w:w="0" w:type="dxa"/>
          </w:tblCellMar>
        </w:tblPrEx>
        <w:trPr>
          <w:trHeight w:val="171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8696" w14:textId="77777777" w:rsidR="00AB0A45" w:rsidRDefault="00037D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EFA03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Уборка по маршруту </w:t>
            </w:r>
            <w:proofErr w:type="spellStart"/>
            <w:r>
              <w:rPr>
                <w:rFonts w:ascii="Liberation Serif" w:hAnsi="Liberation Serif"/>
              </w:rPr>
              <w:t>лыжероллерной</w:t>
            </w:r>
            <w:proofErr w:type="spellEnd"/>
            <w:r>
              <w:rPr>
                <w:rFonts w:ascii="Liberation Serif" w:hAnsi="Liberation Serif"/>
              </w:rPr>
              <w:t xml:space="preserve"> трассы </w:t>
            </w:r>
          </w:p>
          <w:p w14:paraId="0F3A36E9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  <w:p w14:paraId="475938D3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  <w:p w14:paraId="44E5C8A0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E7106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25.09.2026</w:t>
            </w:r>
          </w:p>
          <w:p w14:paraId="6252D74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 12.00 до 15.00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9D8C6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3D9DE1D2" w14:textId="77777777" w:rsidR="00AB0A45" w:rsidRDefault="00037DE7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/>
              </w:rPr>
              <w:t>ул. Чкалова,</w:t>
            </w:r>
            <w:r>
              <w:rPr>
                <w:rFonts w:ascii="Liberation Serif" w:hAnsi="Liberation Serif"/>
                <w:lang w:val="en-US"/>
              </w:rPr>
              <w:t xml:space="preserve"> </w:t>
            </w:r>
            <w:r>
              <w:rPr>
                <w:rFonts w:ascii="Liberation Serif" w:hAnsi="Liberation Serif"/>
              </w:rPr>
              <w:t>87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D1079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5D9DF455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  <w:p w14:paraId="0FB33CD2" w14:textId="77777777" w:rsidR="00AB0A45" w:rsidRDefault="00AB0A45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</w:p>
          <w:p w14:paraId="6A30F2E4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МБУК «Манин парк» (Демиденко Н.С.)</w:t>
            </w:r>
          </w:p>
        </w:tc>
      </w:tr>
      <w:tr w:rsidR="00AB0A45" w14:paraId="1CC3A45A" w14:textId="77777777">
        <w:tblPrEx>
          <w:tblCellMar>
            <w:top w:w="0" w:type="dxa"/>
            <w:bottom w:w="0" w:type="dxa"/>
          </w:tblCellMar>
        </w:tblPrEx>
        <w:trPr>
          <w:trHeight w:val="1266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DE6E0" w14:textId="77777777" w:rsidR="00AB0A45" w:rsidRDefault="00037D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ED540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Подготовка схемы </w:t>
            </w:r>
            <w:r>
              <w:rPr>
                <w:rFonts w:ascii="Liberation Serif" w:hAnsi="Liberation Serif"/>
              </w:rPr>
              <w:t xml:space="preserve">маршрута забегов по </w:t>
            </w:r>
            <w:proofErr w:type="spellStart"/>
            <w:r>
              <w:rPr>
                <w:rFonts w:ascii="Liberation Serif" w:hAnsi="Liberation Serif"/>
              </w:rPr>
              <w:t>лыжероллерной</w:t>
            </w:r>
            <w:proofErr w:type="spellEnd"/>
            <w:r>
              <w:rPr>
                <w:rFonts w:ascii="Liberation Serif" w:hAnsi="Liberation Serif"/>
              </w:rPr>
              <w:t xml:space="preserve"> трассе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7C2BB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11.09.2026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64889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7C79B058" w14:textId="77777777" w:rsidR="00AB0A45" w:rsidRDefault="00037DE7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/>
              </w:rPr>
              <w:t>ул. Чкалова,</w:t>
            </w:r>
            <w:r>
              <w:rPr>
                <w:rFonts w:ascii="Liberation Serif" w:hAnsi="Liberation Serif"/>
                <w:lang w:val="en-US"/>
              </w:rPr>
              <w:t xml:space="preserve"> </w:t>
            </w:r>
            <w:r>
              <w:rPr>
                <w:rFonts w:ascii="Liberation Serif" w:hAnsi="Liberation Serif"/>
              </w:rPr>
              <w:t>87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F147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37719DE8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</w:tc>
      </w:tr>
      <w:tr w:rsidR="00AB0A45" w14:paraId="38C85943" w14:textId="77777777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9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4C6B9" w14:textId="77777777" w:rsidR="00AB0A45" w:rsidRDefault="00037D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Кросса нации</w:t>
            </w:r>
          </w:p>
        </w:tc>
      </w:tr>
      <w:tr w:rsidR="00AB0A45" w14:paraId="760B70CE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1FB3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E175B" w14:textId="77777777" w:rsidR="00AB0A45" w:rsidRDefault="00037DE7">
            <w:pPr>
              <w:widowControl w:val="0"/>
              <w:tabs>
                <w:tab w:val="left" w:pos="2175"/>
              </w:tabs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декады бега в общеобразовательных учреждениях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2C551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21.09.-24.09.2026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8844D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 территории </w:t>
            </w:r>
            <w:r>
              <w:rPr>
                <w:rFonts w:ascii="Liberation Serif" w:hAnsi="Liberation Serif"/>
              </w:rPr>
              <w:t xml:space="preserve">образовательных учреждений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84994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«УО ГО Верхняя Пышма» (Балюкова Т.В.) </w:t>
            </w:r>
          </w:p>
        </w:tc>
      </w:tr>
      <w:tr w:rsidR="00AB0A45" w14:paraId="4FD1FFEE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77F6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DEC37" w14:textId="77777777" w:rsidR="00AB0A45" w:rsidRDefault="00037DE7">
            <w:pPr>
              <w:widowControl w:val="0"/>
              <w:tabs>
                <w:tab w:val="left" w:pos="2175"/>
              </w:tabs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финала декады бега в общеобразовательных учреждениях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BB747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24.09.2026</w:t>
            </w:r>
          </w:p>
          <w:p w14:paraId="6162C23B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11.00-15.00 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4E6A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4D471172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ул. Чкалова, 87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5338E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«УО ГО Верхняя Пышма» (Балюкова Т.В.)</w:t>
            </w:r>
          </w:p>
          <w:p w14:paraId="3D47B311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МАУ ДО «</w:t>
            </w:r>
            <w:proofErr w:type="gramStart"/>
            <w:r>
              <w:rPr>
                <w:rFonts w:ascii="Liberation Serif" w:hAnsi="Liberation Serif"/>
              </w:rPr>
              <w:t xml:space="preserve">СШОР  </w:t>
            </w:r>
            <w:r>
              <w:rPr>
                <w:rFonts w:ascii="Liberation Serif" w:hAnsi="Liberation Serif"/>
              </w:rPr>
              <w:t>«</w:t>
            </w:r>
            <w:proofErr w:type="gramEnd"/>
            <w:r>
              <w:rPr>
                <w:rFonts w:ascii="Liberation Serif" w:hAnsi="Liberation Serif"/>
              </w:rPr>
              <w:t xml:space="preserve">Лидер» </w:t>
            </w:r>
          </w:p>
          <w:p w14:paraId="02AD5CE9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</w:tc>
      </w:tr>
      <w:tr w:rsidR="00AB0A45" w14:paraId="3018F1AF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42A86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03817" w14:textId="77777777" w:rsidR="00AB0A45" w:rsidRDefault="00037DE7">
            <w:pPr>
              <w:widowControl w:val="0"/>
              <w:tabs>
                <w:tab w:val="left" w:pos="2175"/>
              </w:tabs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мероприятия в </w:t>
            </w:r>
            <w:r>
              <w:rPr>
                <w:rFonts w:ascii="Liberation Serif" w:hAnsi="Liberation Serif"/>
              </w:rPr>
              <w:lastRenderedPageBreak/>
              <w:t xml:space="preserve">сельских и поселковых администрациях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82EE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21.09.-26.09.2026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F9D42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 территории сельских и </w:t>
            </w:r>
            <w:r>
              <w:rPr>
                <w:rFonts w:ascii="Liberation Serif" w:hAnsi="Liberation Serif"/>
              </w:rPr>
              <w:lastRenderedPageBreak/>
              <w:t xml:space="preserve">поселковых администраций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0BAAD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Главы поселковых и сельских </w:t>
            </w:r>
            <w:r>
              <w:rPr>
                <w:rFonts w:ascii="Liberation Serif" w:hAnsi="Liberation Serif"/>
              </w:rPr>
              <w:lastRenderedPageBreak/>
              <w:t xml:space="preserve">администраций </w:t>
            </w:r>
          </w:p>
          <w:p w14:paraId="2586668D" w14:textId="77777777" w:rsidR="00AB0A45" w:rsidRDefault="00AB0A45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</w:p>
        </w:tc>
      </w:tr>
      <w:tr w:rsidR="00AB0A45" w14:paraId="69CBD44C" w14:textId="77777777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CA4D5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C6C8D" w14:textId="77777777" w:rsidR="00AB0A45" w:rsidRDefault="00037DE7">
            <w:pPr>
              <w:widowControl w:val="0"/>
              <w:tabs>
                <w:tab w:val="left" w:pos="2175"/>
              </w:tabs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основного старта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D29A7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26.09.2026</w:t>
            </w:r>
          </w:p>
          <w:p w14:paraId="0D63A9A3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F8E02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29A7BA9E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ул. Чкалова,87  </w:t>
            </w:r>
          </w:p>
          <w:p w14:paraId="22AF1BB6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6E691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МКУ «УСМ ГО Верхняя Пышма» (Хмелёва А.Н.) </w:t>
            </w:r>
          </w:p>
          <w:p w14:paraId="13880D2A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МАУ ДО «</w:t>
            </w:r>
            <w:proofErr w:type="gramStart"/>
            <w:r>
              <w:rPr>
                <w:rFonts w:ascii="Liberation Serif" w:hAnsi="Liberation Serif"/>
              </w:rPr>
              <w:t>СШОР  «</w:t>
            </w:r>
            <w:proofErr w:type="gramEnd"/>
            <w:r>
              <w:rPr>
                <w:rFonts w:ascii="Liberation Serif" w:hAnsi="Liberation Serif"/>
              </w:rPr>
              <w:t xml:space="preserve">Лидер» </w:t>
            </w:r>
          </w:p>
          <w:p w14:paraId="656DB87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  <w:p w14:paraId="3D4B37AD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ДЮЦ «Алые паруса» </w:t>
            </w:r>
          </w:p>
          <w:p w14:paraId="09A3BE65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(Мосиенко Г.А.) </w:t>
            </w:r>
          </w:p>
        </w:tc>
      </w:tr>
      <w:tr w:rsidR="00AB0A45" w14:paraId="4E72A84D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C5CDF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3BB1E" w14:textId="77777777" w:rsidR="00AB0A45" w:rsidRDefault="00037DE7">
            <w:pPr>
              <w:widowControl w:val="0"/>
              <w:tabs>
                <w:tab w:val="left" w:pos="2175"/>
              </w:tabs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церемония открытия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E3B26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10.30 ч.</w:t>
            </w:r>
          </w:p>
        </w:tc>
        <w:tc>
          <w:tcPr>
            <w:tcW w:w="22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0050E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EEBA3" w14:textId="77777777" w:rsidR="00AB0A45" w:rsidRDefault="00AB0A45">
            <w:pPr>
              <w:rPr>
                <w:rFonts w:ascii="Liberation Serif" w:hAnsi="Liberation Serif"/>
              </w:rPr>
            </w:pPr>
          </w:p>
        </w:tc>
      </w:tr>
      <w:tr w:rsidR="00AB0A45" w14:paraId="55A5243F" w14:textId="77777777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F74E1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3AC96" w14:textId="77777777" w:rsidR="00AB0A45" w:rsidRDefault="00037DE7">
            <w:pPr>
              <w:widowControl w:val="0"/>
              <w:tabs>
                <w:tab w:val="left" w:pos="2175"/>
              </w:tabs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забеги участников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0CFF5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11.00 ч.</w:t>
            </w:r>
          </w:p>
        </w:tc>
        <w:tc>
          <w:tcPr>
            <w:tcW w:w="22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BF33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1CF29" w14:textId="77777777" w:rsidR="00AB0A45" w:rsidRDefault="00AB0A45">
            <w:pPr>
              <w:rPr>
                <w:rFonts w:ascii="Liberation Serif" w:hAnsi="Liberation Serif"/>
              </w:rPr>
            </w:pPr>
          </w:p>
        </w:tc>
      </w:tr>
      <w:tr w:rsidR="00AB0A45" w14:paraId="5D7287CD" w14:textId="7777777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C623F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F12A" w14:textId="77777777" w:rsidR="00AB0A45" w:rsidRDefault="00037DE7">
            <w:pPr>
              <w:widowControl w:val="0"/>
              <w:tabs>
                <w:tab w:val="left" w:pos="2175"/>
              </w:tabs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награждение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DAFC7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 </w:t>
            </w:r>
            <w:r>
              <w:rPr>
                <w:rFonts w:ascii="Liberation Serif" w:hAnsi="Liberation Serif"/>
              </w:rPr>
              <w:t>12.00 ч.</w:t>
            </w:r>
          </w:p>
        </w:tc>
        <w:tc>
          <w:tcPr>
            <w:tcW w:w="22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D1EC4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04E5" w14:textId="77777777" w:rsidR="00AB0A45" w:rsidRDefault="00AB0A45">
            <w:pPr>
              <w:rPr>
                <w:rFonts w:ascii="Liberation Serif" w:hAnsi="Liberation Serif"/>
              </w:rPr>
            </w:pPr>
          </w:p>
        </w:tc>
      </w:tr>
      <w:tr w:rsidR="00AB0A45" w14:paraId="20C6DE2E" w14:textId="77777777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AFAC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0180D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Обеспечение медицинским сопровождением мероприятия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777E7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24.09.2026</w:t>
            </w:r>
          </w:p>
          <w:p w14:paraId="271F8FD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11.00-15.00</w:t>
            </w:r>
          </w:p>
          <w:p w14:paraId="00DE0A6B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26025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4A6F4AE7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ул. Чкалова, 87 </w:t>
            </w:r>
          </w:p>
          <w:p w14:paraId="2A994E9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8EC6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МАУ ДО «</w:t>
            </w:r>
            <w:proofErr w:type="gramStart"/>
            <w:r>
              <w:rPr>
                <w:rFonts w:ascii="Liberation Serif" w:hAnsi="Liberation Serif"/>
              </w:rPr>
              <w:t>СШОР  «</w:t>
            </w:r>
            <w:proofErr w:type="gramEnd"/>
            <w:r>
              <w:rPr>
                <w:rFonts w:ascii="Liberation Serif" w:hAnsi="Liberation Serif"/>
              </w:rPr>
              <w:t xml:space="preserve">Лидер» </w:t>
            </w:r>
          </w:p>
          <w:p w14:paraId="12429E7D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</w:tc>
      </w:tr>
      <w:tr w:rsidR="00AB0A45" w14:paraId="50954038" w14:textId="77777777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4A1B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5948D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952E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  <w:p w14:paraId="6E17C2C6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26.09.2026 </w:t>
            </w:r>
          </w:p>
          <w:p w14:paraId="2098278F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09.00-16.00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255B8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  <w:p w14:paraId="0E0F333D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782D51E5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ул. Чкалова,8 </w:t>
            </w:r>
          </w:p>
          <w:p w14:paraId="7DABBADE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CE071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14AB2A64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  <w:p w14:paraId="058601E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ГБУЗ СО «Верхнепышминская ЦГБ </w:t>
            </w:r>
            <w:proofErr w:type="spellStart"/>
            <w:r>
              <w:rPr>
                <w:rFonts w:ascii="Liberation Serif" w:hAnsi="Liberation Serif"/>
              </w:rPr>
              <w:t>им.П.Д.Бородина</w:t>
            </w:r>
            <w:proofErr w:type="spellEnd"/>
            <w:r>
              <w:rPr>
                <w:rFonts w:ascii="Liberation Serif" w:hAnsi="Liberation Serif"/>
              </w:rPr>
              <w:t xml:space="preserve">» </w:t>
            </w:r>
          </w:p>
          <w:p w14:paraId="010441B5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(Денисов В.Г.) </w:t>
            </w:r>
          </w:p>
          <w:p w14:paraId="1B596C1C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согласованию</w:t>
            </w:r>
          </w:p>
        </w:tc>
      </w:tr>
      <w:tr w:rsidR="00AB0A45" w14:paraId="14062835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D85B7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  <w:p w14:paraId="4F8F85B6" w14:textId="77777777" w:rsidR="00AB0A45" w:rsidRDefault="00AB0A45">
            <w:pPr>
              <w:widowControl w:val="0"/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974DA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Организация работы туалетов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B1F4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24.09.2026</w:t>
            </w:r>
          </w:p>
          <w:p w14:paraId="1BBBA08E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11.00-15.00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B22EF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2E47D8E8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ул. Чкалова, 87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90AF5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МБУК «Манин парк» (Демиденко Н.С.)</w:t>
            </w:r>
          </w:p>
        </w:tc>
      </w:tr>
      <w:tr w:rsidR="00AB0A45" w14:paraId="56910485" w14:textId="77777777">
        <w:tblPrEx>
          <w:tblCellMar>
            <w:top w:w="0" w:type="dxa"/>
            <w:bottom w:w="0" w:type="dxa"/>
          </w:tblCellMar>
        </w:tblPrEx>
        <w:trPr>
          <w:trHeight w:val="1653"/>
        </w:trPr>
        <w:tc>
          <w:tcPr>
            <w:tcW w:w="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12C81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533FF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87D07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  <w:p w14:paraId="51A142A5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26.09.2026 </w:t>
            </w:r>
          </w:p>
          <w:p w14:paraId="32868A43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09.00-16.00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2E967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  <w:p w14:paraId="4971160B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Манин </w:t>
            </w:r>
            <w:r>
              <w:rPr>
                <w:rFonts w:ascii="Liberation Serif" w:hAnsi="Liberation Serif"/>
              </w:rPr>
              <w:t>парк,</w:t>
            </w:r>
          </w:p>
          <w:p w14:paraId="12678721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ул. Чкалова,87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7BC61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МБУК «Манин парк» (Демиденко Н.С.)</w:t>
            </w:r>
          </w:p>
          <w:p w14:paraId="2BC2A257" w14:textId="77777777" w:rsidR="00AB0A45" w:rsidRDefault="00AB0A45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</w:p>
          <w:p w14:paraId="64DAB9EC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361B762A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</w:tc>
      </w:tr>
      <w:tr w:rsidR="00AB0A45" w14:paraId="22B5E636" w14:textId="77777777">
        <w:tblPrEx>
          <w:tblCellMar>
            <w:top w:w="0" w:type="dxa"/>
            <w:bottom w:w="0" w:type="dxa"/>
          </w:tblCellMar>
        </w:tblPrEx>
        <w:trPr>
          <w:trHeight w:val="820"/>
        </w:trPr>
        <w:tc>
          <w:tcPr>
            <w:tcW w:w="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7454D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A4C6D" w14:textId="77777777" w:rsidR="00AB0A45" w:rsidRDefault="00037DE7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питьевого режима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2C6F1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24.09.2026</w:t>
            </w:r>
          </w:p>
          <w:p w14:paraId="6A86E11E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11.00-15.00</w:t>
            </w:r>
          </w:p>
          <w:p w14:paraId="5377265F" w14:textId="77777777" w:rsidR="00AB0A45" w:rsidRDefault="00AB0A45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7E8A0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Манин парк,</w:t>
            </w:r>
          </w:p>
          <w:p w14:paraId="5373FAFF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ул. Чкалова,87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0DD4F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МАУ ДО «СШОР «Лидер» </w:t>
            </w:r>
          </w:p>
          <w:p w14:paraId="3BE6DCEB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(Британов А.В.)</w:t>
            </w:r>
          </w:p>
        </w:tc>
      </w:tr>
      <w:tr w:rsidR="00AB0A45" w14:paraId="2A82FF74" w14:textId="77777777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D59FE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2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23DD7" w14:textId="77777777" w:rsidR="00AB0A45" w:rsidRDefault="00AB0A45">
            <w:pPr>
              <w:rPr>
                <w:rFonts w:ascii="Liberation Serif" w:hAnsi="Liberation Serif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2F67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26.09.2026 </w:t>
            </w:r>
          </w:p>
          <w:p w14:paraId="0EA67B81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09.00-16.00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CCBB9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Манин </w:t>
            </w:r>
            <w:r>
              <w:rPr>
                <w:rFonts w:ascii="Liberation Serif" w:hAnsi="Liberation Serif"/>
              </w:rPr>
              <w:t>парк,</w:t>
            </w:r>
          </w:p>
          <w:p w14:paraId="68803319" w14:textId="77777777" w:rsidR="00AB0A45" w:rsidRDefault="00037DE7">
            <w:pPr>
              <w:widowControl w:val="0"/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ул. Чкалова,87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3D72" w14:textId="77777777" w:rsidR="00AB0A45" w:rsidRDefault="00037DE7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«УСМ ГО Верхняя Пышма» (Хмелёва А.Н.)</w:t>
            </w:r>
          </w:p>
        </w:tc>
      </w:tr>
    </w:tbl>
    <w:p w14:paraId="7E8ED217" w14:textId="77777777" w:rsidR="00AB0A45" w:rsidRDefault="00AB0A4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AB0A45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C4409" w14:textId="77777777" w:rsidR="00000000" w:rsidRDefault="00037DE7">
      <w:r>
        <w:separator/>
      </w:r>
    </w:p>
  </w:endnote>
  <w:endnote w:type="continuationSeparator" w:id="0">
    <w:p w14:paraId="00C13550" w14:textId="77777777" w:rsidR="00000000" w:rsidRDefault="0003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2C068" w14:textId="77777777" w:rsidR="00F04728" w:rsidRDefault="00037DE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C8B5E" w14:textId="77777777" w:rsidR="00000000" w:rsidRDefault="00037DE7">
      <w:r>
        <w:rPr>
          <w:color w:val="000000"/>
        </w:rPr>
        <w:separator/>
      </w:r>
    </w:p>
  </w:footnote>
  <w:footnote w:type="continuationSeparator" w:id="0">
    <w:p w14:paraId="1EDE63E0" w14:textId="77777777" w:rsidR="00000000" w:rsidRDefault="00037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DF502" w14:textId="77777777" w:rsidR="00F04728" w:rsidRDefault="00037DE7">
    <w:pPr>
      <w:pStyle w:val="a3"/>
      <w:jc w:val="center"/>
    </w:pPr>
  </w:p>
  <w:p w14:paraId="264D3B9C" w14:textId="77777777" w:rsidR="00F04728" w:rsidRDefault="00037DE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B0A45"/>
    <w:rsid w:val="00037DE7"/>
    <w:rsid w:val="00AB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06A895"/>
  <w15:docId w15:val="{67733FDE-36E4-4026-BEFF-B58DE0BB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4884</Characters>
  <Application>Microsoft Office Word</Application>
  <DocSecurity>0</DocSecurity>
  <Lines>40</Lines>
  <Paragraphs>11</Paragraphs>
  <ScaleCrop>false</ScaleCrop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2026-08-12T05:10:00Z</cp:lastPrinted>
  <dcterms:created xsi:type="dcterms:W3CDTF">2026-08-14T04:20:00Z</dcterms:created>
  <dcterms:modified xsi:type="dcterms:W3CDTF">2026-08-14T04:20:00Z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