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007B1" w14:textId="77777777" w:rsidR="00E13CAD" w:rsidRDefault="00BA245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DF3C5" wp14:editId="3F9DABCD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DC0D5CD" w14:textId="77777777" w:rsidR="00E13CAD" w:rsidRDefault="00BA245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  <w:p w14:paraId="69D7116E" w14:textId="77777777" w:rsidR="00E13CAD" w:rsidRDefault="00BA245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7AC4A1D1" w14:textId="77777777" w:rsidR="00E13CAD" w:rsidRDefault="00BA245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E13CAD" w14:paraId="5F0DCC0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480CE9A" w14:textId="77777777" w:rsidR="00E13CAD" w:rsidRDefault="00BA245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C82D791" w14:textId="77777777" w:rsidR="00E13CAD" w:rsidRDefault="00BA2459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25.08.2026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294A58E" w14:textId="77777777" w:rsidR="00E13CAD" w:rsidRDefault="00BA245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B9FDDD4" w14:textId="77777777" w:rsidR="00E13CAD" w:rsidRDefault="00BA245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1243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2F5A3537" w14:textId="77777777" w:rsidR="00E13CAD" w:rsidRDefault="00E13CA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2B849AF" w14:textId="77777777" w:rsidR="00E13CAD" w:rsidRDefault="00E13CA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2EF9C15" w14:textId="77777777" w:rsidR="00E13CAD" w:rsidRDefault="00E13CA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9DF3C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7DC0D5CD" w14:textId="77777777" w:rsidR="00E13CAD" w:rsidRDefault="00BA245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Приложение</w:t>
                      </w:r>
                    </w:p>
                    <w:p w14:paraId="69D7116E" w14:textId="77777777" w:rsidR="00E13CAD" w:rsidRDefault="00BA245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7AC4A1D1" w14:textId="77777777" w:rsidR="00E13CAD" w:rsidRDefault="00BA245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E13CAD" w14:paraId="5F0DCC0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480CE9A" w14:textId="77777777" w:rsidR="00E13CAD" w:rsidRDefault="00BA245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C82D791" w14:textId="77777777" w:rsidR="00E13CAD" w:rsidRDefault="00BA2459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25.08.2026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294A58E" w14:textId="77777777" w:rsidR="00E13CAD" w:rsidRDefault="00BA245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B9FDDD4" w14:textId="77777777" w:rsidR="00E13CAD" w:rsidRDefault="00BA245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1243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2F5A3537" w14:textId="77777777" w:rsidR="00E13CAD" w:rsidRDefault="00E13CA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2B849AF" w14:textId="77777777" w:rsidR="00E13CAD" w:rsidRDefault="00E13CA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2EF9C15" w14:textId="77777777" w:rsidR="00E13CAD" w:rsidRDefault="00E13CA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E63E30C" w14:textId="77777777" w:rsidR="00E13CAD" w:rsidRDefault="00E13C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90A23B8" w14:textId="77777777" w:rsidR="00E13CAD" w:rsidRDefault="00E13C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50913F3" w14:textId="77777777" w:rsidR="00E13CAD" w:rsidRDefault="00E13C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84F1D68" w14:textId="77777777" w:rsidR="00E13CAD" w:rsidRDefault="00E13C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E27E73D" w14:textId="77777777" w:rsidR="00E13CAD" w:rsidRDefault="00E13C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BDEDB6F" w14:textId="77777777" w:rsidR="00E13CAD" w:rsidRDefault="00E13C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F952E14" w14:textId="77777777" w:rsidR="00E13CAD" w:rsidRDefault="00E13CAD">
      <w:pPr>
        <w:ind w:left="-57"/>
        <w:jc w:val="center"/>
      </w:pPr>
    </w:p>
    <w:p w14:paraId="79159FBC" w14:textId="77777777" w:rsidR="00E13CAD" w:rsidRDefault="00BA2459">
      <w:pPr>
        <w:ind w:left="-567"/>
        <w:jc w:val="center"/>
      </w:pPr>
      <w:r>
        <w:rPr>
          <w:noProof/>
        </w:rPr>
        <w:drawing>
          <wp:inline distT="0" distB="0" distL="0" distR="0" wp14:anchorId="1ED4AC25" wp14:editId="5FDCC4A8">
            <wp:extent cx="6712043" cy="4605686"/>
            <wp:effectExtent l="0" t="0" r="0" b="4414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25049" t="13640" r="8100" b="4806"/>
                    <a:stretch>
                      <a:fillRect/>
                    </a:stretch>
                  </pic:blipFill>
                  <pic:spPr>
                    <a:xfrm>
                      <a:off x="0" y="0"/>
                      <a:ext cx="6712043" cy="46056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E13CAD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148BC" w14:textId="77777777" w:rsidR="00BA2459" w:rsidRDefault="00BA2459">
      <w:r>
        <w:separator/>
      </w:r>
    </w:p>
  </w:endnote>
  <w:endnote w:type="continuationSeparator" w:id="0">
    <w:p w14:paraId="69D9A641" w14:textId="77777777" w:rsidR="00BA2459" w:rsidRDefault="00BA2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4509E" w14:textId="77777777" w:rsidR="00E77EB3" w:rsidRDefault="00BA245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1E938" w14:textId="77777777" w:rsidR="00BA2459" w:rsidRDefault="00BA2459">
      <w:r>
        <w:rPr>
          <w:color w:val="000000"/>
        </w:rPr>
        <w:separator/>
      </w:r>
    </w:p>
  </w:footnote>
  <w:footnote w:type="continuationSeparator" w:id="0">
    <w:p w14:paraId="6725CF08" w14:textId="77777777" w:rsidR="00BA2459" w:rsidRDefault="00BA2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F73A" w14:textId="77777777" w:rsidR="00E77EB3" w:rsidRDefault="00BA2459">
    <w:pPr>
      <w:pStyle w:val="a3"/>
      <w:jc w:val="center"/>
    </w:pPr>
  </w:p>
  <w:p w14:paraId="14343906" w14:textId="77777777" w:rsidR="00E77EB3" w:rsidRDefault="00BA245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13CAD"/>
    <w:rsid w:val="00A904EE"/>
    <w:rsid w:val="00BA2459"/>
    <w:rsid w:val="00E1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B9C51"/>
  <w15:docId w15:val="{F11DABF2-9564-4D20-956A-50EBDC21F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2026-08-25T10:33:00Z</cp:lastPrinted>
  <dcterms:created xsi:type="dcterms:W3CDTF">2026-08-25T13:16:00Z</dcterms:created>
  <dcterms:modified xsi:type="dcterms:W3CDTF">2026-08-25T13:16:00Z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