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41A3A" w14:textId="77777777" w:rsidR="00643427" w:rsidRDefault="00CE2F0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43427" w14:paraId="6A560AC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EF38B" w14:textId="77777777" w:rsidR="00643427" w:rsidRDefault="0064342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F21F87B" w14:textId="77777777" w:rsidR="00643427" w:rsidRDefault="0064342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546707C" w14:textId="77777777" w:rsidR="00643427" w:rsidRDefault="0064342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43427" w14:paraId="67768E6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95ECD" w14:textId="77777777" w:rsidR="00643427" w:rsidRDefault="00CE2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0E68967" w14:textId="77777777" w:rsidR="00643427" w:rsidRDefault="00CE2F0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73237B2" w14:textId="77777777" w:rsidR="00643427" w:rsidRDefault="00CE2F0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C8F7B36" w14:textId="77777777" w:rsidR="00643427" w:rsidRDefault="00CE2F0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1A50BD" wp14:editId="33983BF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F8953A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43427" w14:paraId="6307DE7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41B958" w14:textId="77777777" w:rsidR="00643427" w:rsidRDefault="00CE2F0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703A16" w14:textId="77777777" w:rsidR="00643427" w:rsidRDefault="00CE2F0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714505" w14:textId="77777777" w:rsidR="00643427" w:rsidRDefault="00CE2F0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71A14A" w14:textId="77777777" w:rsidR="00643427" w:rsidRDefault="00CE2F0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4570DE" w14:textId="77777777" w:rsidR="00643427" w:rsidRDefault="00CE2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43427" w14:paraId="1B4110B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DA789" w14:textId="77777777" w:rsidR="00643427" w:rsidRDefault="0064342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43427" w14:paraId="7A90A35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BA73C" w14:textId="77777777" w:rsidR="00643427" w:rsidRDefault="00CE2F0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7BB5F58" w14:textId="77777777" w:rsidR="00643427" w:rsidRDefault="0064342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A4595CD" w14:textId="77777777" w:rsidR="00643427" w:rsidRDefault="0064342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43427" w14:paraId="7DED4C0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79149" w14:textId="77777777" w:rsidR="00643427" w:rsidRDefault="00CE2F0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643427" w14:paraId="0F975B3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B60D9" w14:textId="77777777" w:rsidR="00643427" w:rsidRDefault="0064342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0F1B4E" w14:textId="77777777" w:rsidR="00643427" w:rsidRDefault="0064342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C928187" w14:textId="77777777" w:rsidR="00643427" w:rsidRDefault="00CE2F0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</w:t>
      </w:r>
      <w:r>
        <w:rPr>
          <w:rFonts w:ascii="Liberation Serif" w:hAnsi="Liberation Serif"/>
          <w:sz w:val="28"/>
          <w:szCs w:val="28"/>
        </w:rPr>
        <w:t xml:space="preserve">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20.08.2026 № КУВИ-001/2026-112641874, Администрация городского округ</w:t>
      </w:r>
      <w:r>
        <w:rPr>
          <w:rFonts w:ascii="Liberation Serif" w:hAnsi="Liberation Serif"/>
          <w:sz w:val="28"/>
          <w:szCs w:val="28"/>
        </w:rPr>
        <w:t>а Верхняя Пышма</w:t>
      </w:r>
    </w:p>
    <w:p w14:paraId="5B7FF541" w14:textId="77777777" w:rsidR="00643427" w:rsidRDefault="00CE2F0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6F096F4" w14:textId="77777777" w:rsidR="00643427" w:rsidRDefault="00CE2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торги, участниками которых могут являться только граждане, в форме аукциона с подачей предложений о цене продажи земельного участка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кадастровым номером 66:36:0801008:185, расположенного по адресу: Свердловская об</w:t>
      </w:r>
      <w:r>
        <w:rPr>
          <w:rFonts w:ascii="Liberation Serif" w:hAnsi="Liberation Serif"/>
          <w:sz w:val="28"/>
          <w:szCs w:val="28"/>
        </w:rPr>
        <w:t xml:space="preserve">ласть, </w:t>
      </w:r>
      <w:proofErr w:type="spellStart"/>
      <w:r>
        <w:rPr>
          <w:rFonts w:ascii="Liberation Serif" w:hAnsi="Liberation Serif"/>
          <w:sz w:val="28"/>
          <w:szCs w:val="28"/>
        </w:rPr>
        <w:t>г.о</w:t>
      </w:r>
      <w:proofErr w:type="spellEnd"/>
      <w:r>
        <w:rPr>
          <w:rFonts w:ascii="Liberation Serif" w:hAnsi="Liberation Serif"/>
          <w:sz w:val="28"/>
          <w:szCs w:val="28"/>
        </w:rPr>
        <w:t xml:space="preserve">. Верхняя Пышма, с. Мостовское, ул. Советская, земельный участок № 8а, площадью 932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категория земель – земли населенных пунктов, разрешенное использование: для индивидуального жилищного строительства, находящегося в зоне индивидуальной жил</w:t>
      </w:r>
      <w:r>
        <w:rPr>
          <w:rFonts w:ascii="Liberation Serif" w:hAnsi="Liberation Serif"/>
          <w:sz w:val="28"/>
          <w:szCs w:val="28"/>
        </w:rPr>
        <w:t>ой застройки (территориальная зона Ж-1).</w:t>
      </w:r>
    </w:p>
    <w:p w14:paraId="66DBEE66" w14:textId="77777777" w:rsidR="00643427" w:rsidRDefault="00CE2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 Установить:</w:t>
      </w:r>
    </w:p>
    <w:p w14:paraId="1E559E24" w14:textId="77777777" w:rsidR="00643427" w:rsidRDefault="00CE2F0C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1) 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 xml:space="preserve">654 767 (шестьсот пятьдесят четыре тысячи семьсот шестьдесят семь) рублей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>28 копеек без учета НДС;</w:t>
      </w:r>
    </w:p>
    <w:p w14:paraId="55A091CF" w14:textId="77777777" w:rsidR="00643427" w:rsidRDefault="00CE2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 задаток в размере 654 767(шестьсот п</w:t>
      </w:r>
      <w:r>
        <w:rPr>
          <w:rFonts w:ascii="Liberation Serif" w:hAnsi="Liberation Serif"/>
          <w:sz w:val="28"/>
          <w:szCs w:val="28"/>
        </w:rPr>
        <w:t>ятьдесят четыре тысячи семьсот шестьдесят семь) рублей 28 копеек без учета НДС;</w:t>
      </w:r>
    </w:p>
    <w:p w14:paraId="0C069E06" w14:textId="77777777" w:rsidR="00643427" w:rsidRDefault="00CE2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 шаг аукциона в пределах 3 (трех) процентов от начальной цены предмета аукциона, что составляет 19 643 (девятнадцать тысяч шестьсот сорок три) рубля без учета НДС.</w:t>
      </w:r>
    </w:p>
    <w:p w14:paraId="74E90E43" w14:textId="77777777" w:rsidR="00643427" w:rsidRDefault="00CE2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 Организ</w:t>
      </w:r>
      <w:r>
        <w:rPr>
          <w:rFonts w:ascii="Liberation Serif" w:hAnsi="Liberation Serif"/>
          <w:sz w:val="28"/>
          <w:szCs w:val="28"/>
        </w:rPr>
        <w:t xml:space="preserve">ацию и проведение аукциона поручить комитету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управлению имуществом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 Пышма.</w:t>
      </w:r>
    </w:p>
    <w:p w14:paraId="2BD5287C" w14:textId="77777777" w:rsidR="00643427" w:rsidRDefault="00CE2F0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4. 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https://utp.sberbank-ast.ru</w:t>
        </w:r>
      </w:hyperlink>
      <w:r>
        <w:rPr>
          <w:rFonts w:ascii="Liberation Serif" w:hAnsi="Liberation Serif"/>
          <w:sz w:val="28"/>
          <w:szCs w:val="28"/>
        </w:rPr>
        <w:t>).</w:t>
      </w:r>
    </w:p>
    <w:p w14:paraId="2B7EF889" w14:textId="77777777" w:rsidR="00643427" w:rsidRDefault="00CE2F0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 Контроль исполнения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 xml:space="preserve">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С.А.</w:t>
      </w:r>
    </w:p>
    <w:p w14:paraId="4111714B" w14:textId="77777777" w:rsidR="00643427" w:rsidRDefault="00CE2F0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6. 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Опубликовать настоящее постано</w:t>
      </w:r>
      <w:r>
        <w:rPr>
          <w:rFonts w:ascii="Liberation Serif" w:hAnsi="Liberation Serif"/>
          <w:sz w:val="28"/>
          <w:szCs w:val="28"/>
        </w:rPr>
        <w:t xml:space="preserve">вление на официальном сайте Российской Федерации для размещения информации о проведении торгов (http://torgi.gov.ru), официальном интернет-портале </w:t>
      </w:r>
      <w:r>
        <w:rPr>
          <w:rFonts w:ascii="Liberation Serif" w:hAnsi="Liberation Serif"/>
          <w:color w:val="000000"/>
          <w:sz w:val="28"/>
          <w:szCs w:val="28"/>
        </w:rPr>
        <w:t>правовой информации городского округа Верхняя Пышма (www.верхняяпышма-право.рф), официальном сайте городского</w:t>
      </w:r>
      <w:r>
        <w:rPr>
          <w:rFonts w:ascii="Liberation Serif" w:hAnsi="Liberation Serif"/>
          <w:color w:val="000000"/>
          <w:sz w:val="28"/>
          <w:szCs w:val="28"/>
        </w:rPr>
        <w:t xml:space="preserve">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43427" w14:paraId="4F8917D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3415B3" w14:textId="77777777" w:rsidR="00643427" w:rsidRDefault="0064342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A314A7F" w14:textId="77777777" w:rsidR="00643427" w:rsidRDefault="0064342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003B523" w14:textId="77777777" w:rsidR="00643427" w:rsidRDefault="00CE2F0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48F91A" w14:textId="77777777" w:rsidR="00643427" w:rsidRDefault="00CE2F0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9635755" w14:textId="77777777" w:rsidR="00643427" w:rsidRDefault="00643427">
      <w:pPr>
        <w:pStyle w:val="ConsNormal"/>
        <w:widowControl/>
        <w:ind w:firstLine="0"/>
        <w:rPr>
          <w:rFonts w:ascii="Liberation Serif" w:hAnsi="Liberation Serif"/>
        </w:rPr>
      </w:pPr>
    </w:p>
    <w:sectPr w:rsidR="00643427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851DB" w14:textId="77777777" w:rsidR="00CE2F0C" w:rsidRDefault="00CE2F0C">
      <w:r>
        <w:separator/>
      </w:r>
    </w:p>
  </w:endnote>
  <w:endnote w:type="continuationSeparator" w:id="0">
    <w:p w14:paraId="234CCF75" w14:textId="77777777" w:rsidR="00CE2F0C" w:rsidRDefault="00CE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D04C" w14:textId="77777777" w:rsidR="00CE2F0C" w:rsidRDefault="00CE2F0C">
      <w:r>
        <w:rPr>
          <w:color w:val="000000"/>
        </w:rPr>
        <w:separator/>
      </w:r>
    </w:p>
  </w:footnote>
  <w:footnote w:type="continuationSeparator" w:id="0">
    <w:p w14:paraId="7CF0F111" w14:textId="77777777" w:rsidR="00CE2F0C" w:rsidRDefault="00CE2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9A807" w14:textId="77777777" w:rsidR="003A528A" w:rsidRDefault="00CE2F0C">
    <w:pPr>
      <w:pStyle w:val="a3"/>
      <w:jc w:val="center"/>
    </w:pPr>
  </w:p>
  <w:p w14:paraId="657FF007" w14:textId="77777777" w:rsidR="003A528A" w:rsidRDefault="00CE2F0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3427"/>
    <w:rsid w:val="00643427"/>
    <w:rsid w:val="00CE2F0C"/>
    <w:rsid w:val="00E3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BCB2"/>
  <w15:docId w15:val="{E4E5E800-7ED0-485B-9C43-AB0E5BD1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2026-08-24T11:42:00Z</cp:lastPrinted>
  <dcterms:created xsi:type="dcterms:W3CDTF">2026-08-25T13:32:00Z</dcterms:created>
  <dcterms:modified xsi:type="dcterms:W3CDTF">2026-08-25T13:32:00Z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