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19248" w14:textId="77777777" w:rsidR="007351C1" w:rsidRDefault="000038E1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7351C1" w14:paraId="65F0540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5A5FB" w14:textId="77777777" w:rsidR="007351C1" w:rsidRDefault="007351C1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3AD4F25" w14:textId="77777777" w:rsidR="007351C1" w:rsidRDefault="007351C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AC22AC9" w14:textId="77777777" w:rsidR="007351C1" w:rsidRDefault="007351C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7351C1" w14:paraId="0BBBD33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4B024" w14:textId="77777777" w:rsidR="007351C1" w:rsidRDefault="000038E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D762ADF" w14:textId="77777777" w:rsidR="007351C1" w:rsidRDefault="000038E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9578607" w14:textId="77777777" w:rsidR="007351C1" w:rsidRDefault="000038E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DBD8C4B" w14:textId="77777777" w:rsidR="007351C1" w:rsidRDefault="000038E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A2B2157" wp14:editId="33AAC0F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11831E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7351C1" w14:paraId="03AAA3C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A3BBA1" w14:textId="77777777" w:rsidR="007351C1" w:rsidRDefault="000038E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61DB9F" w14:textId="77777777" w:rsidR="007351C1" w:rsidRDefault="000038E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3304DA" w14:textId="77777777" w:rsidR="007351C1" w:rsidRDefault="000038E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4E11D6" w14:textId="77777777" w:rsidR="007351C1" w:rsidRDefault="000038E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1249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0F1522" w14:textId="77777777" w:rsidR="007351C1" w:rsidRDefault="000038E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351C1" w14:paraId="1EC5B52F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8D3E4" w14:textId="77777777" w:rsidR="007351C1" w:rsidRDefault="007351C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351C1" w14:paraId="64721A2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4A05F" w14:textId="77777777" w:rsidR="007351C1" w:rsidRDefault="000038E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F491D41" w14:textId="77777777" w:rsidR="007351C1" w:rsidRDefault="007351C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2F3F7B2" w14:textId="77777777" w:rsidR="007351C1" w:rsidRDefault="007351C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351C1" w14:paraId="4BBE269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2A770" w14:textId="77777777" w:rsidR="007351C1" w:rsidRDefault="000038E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от 13.12.2022 № 1545 «О признании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многоквартирных жилых домов аварийными и подлежащими сносу»</w:t>
            </w:r>
          </w:p>
        </w:tc>
      </w:tr>
      <w:tr w:rsidR="007351C1" w14:paraId="04B84DC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DA48F7" w14:textId="77777777" w:rsidR="007351C1" w:rsidRDefault="007351C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92DFFBA" w14:textId="77777777" w:rsidR="007351C1" w:rsidRDefault="007351C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D8D7309" w14:textId="77777777" w:rsidR="007351C1" w:rsidRDefault="000038E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статьями 15, 32, 86, 89 Жилищного кодекса Российской Федерации, статьей 16 Федерального закона от 06 октября 2003 года № 131-ФЗ «Об общих принципах организации местного самоупра</w:t>
      </w:r>
      <w:r>
        <w:rPr>
          <w:rFonts w:ascii="Liberation Serif" w:hAnsi="Liberation Serif"/>
          <w:sz w:val="28"/>
          <w:szCs w:val="28"/>
        </w:rPr>
        <w:t>вления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</w:t>
      </w:r>
      <w:r>
        <w:rPr>
          <w:rFonts w:ascii="Liberation Serif" w:hAnsi="Liberation Serif"/>
          <w:sz w:val="28"/>
          <w:szCs w:val="28"/>
        </w:rPr>
        <w:t>рации от 28.01.2006 № 47, Уставом городского округа Верхняя Пышма Свердловской области, целях упорядочения работы по переселению граждан из многоквартирных жилых домов признанных аварийными и подлежащими сносу, Администрация городского округа Верхняя Пышма</w:t>
      </w:r>
    </w:p>
    <w:p w14:paraId="2682F7A3" w14:textId="77777777" w:rsidR="007351C1" w:rsidRDefault="000038E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962FA1D" w14:textId="77777777" w:rsidR="007351C1" w:rsidRDefault="000038E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изменение в постановление администрации городского округа Верхняя Пышма от 13.12.2022 № 1545 «О признании многоквартирных жилых домов аварийными и подлежащими сносу», изложив пункт 5 в следующей редакции:</w:t>
      </w:r>
    </w:p>
    <w:p w14:paraId="3521F278" w14:textId="77777777" w:rsidR="007351C1" w:rsidRDefault="000038E1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«5. Плановый срок отселени</w:t>
      </w:r>
      <w:r>
        <w:rPr>
          <w:rFonts w:ascii="Liberation Serif" w:hAnsi="Liberation Serif"/>
          <w:sz w:val="28"/>
          <w:szCs w:val="28"/>
        </w:rPr>
        <w:t xml:space="preserve">я граждан, зарегистрированных по месту жительства в многоквартирных жилых домах, </w:t>
      </w:r>
      <w:r>
        <w:rPr>
          <w:rFonts w:ascii="Liberation Serif" w:hAnsi="Liberation Serif"/>
          <w:bCs/>
          <w:iCs/>
          <w:sz w:val="28"/>
          <w:szCs w:val="28"/>
        </w:rPr>
        <w:t>указанных в пункте 1 настоящего постановления, установить на 2028 год.».</w:t>
      </w:r>
    </w:p>
    <w:p w14:paraId="725FA774" w14:textId="77777777" w:rsidR="007351C1" w:rsidRDefault="000038E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</w:t>
      </w:r>
      <w:r>
        <w:rPr>
          <w:rFonts w:ascii="Liberation Serif" w:hAnsi="Liberation Serif"/>
          <w:sz w:val="28"/>
          <w:szCs w:val="28"/>
        </w:rPr>
        <w:t>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5AA80061" w14:textId="77777777" w:rsidR="007351C1" w:rsidRDefault="007351C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A237129" w14:textId="77777777" w:rsidR="007351C1" w:rsidRDefault="007351C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7351C1" w14:paraId="63D270DA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B92FA0" w14:textId="77777777" w:rsidR="007351C1" w:rsidRDefault="000038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64DF2C" w14:textId="77777777" w:rsidR="007351C1" w:rsidRDefault="000038E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B403B2E" w14:textId="77777777" w:rsidR="007351C1" w:rsidRDefault="007351C1">
      <w:pPr>
        <w:pStyle w:val="ConsNormal"/>
        <w:widowControl/>
        <w:ind w:firstLine="0"/>
        <w:rPr>
          <w:rFonts w:ascii="Liberation Serif" w:hAnsi="Liberation Serif"/>
        </w:rPr>
      </w:pPr>
    </w:p>
    <w:sectPr w:rsidR="007351C1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B2B45" w14:textId="77777777" w:rsidR="000038E1" w:rsidRDefault="000038E1">
      <w:r>
        <w:separator/>
      </w:r>
    </w:p>
  </w:endnote>
  <w:endnote w:type="continuationSeparator" w:id="0">
    <w:p w14:paraId="2724138F" w14:textId="77777777" w:rsidR="000038E1" w:rsidRDefault="00003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494C7" w14:textId="77777777" w:rsidR="000038E1" w:rsidRDefault="000038E1">
      <w:r>
        <w:rPr>
          <w:color w:val="000000"/>
        </w:rPr>
        <w:separator/>
      </w:r>
    </w:p>
  </w:footnote>
  <w:footnote w:type="continuationSeparator" w:id="0">
    <w:p w14:paraId="0A4B5075" w14:textId="77777777" w:rsidR="000038E1" w:rsidRDefault="00003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C24AA" w14:textId="77777777" w:rsidR="007602A5" w:rsidRDefault="000038E1">
    <w:pPr>
      <w:pStyle w:val="a3"/>
      <w:jc w:val="center"/>
    </w:pPr>
  </w:p>
  <w:p w14:paraId="3237892A" w14:textId="77777777" w:rsidR="007602A5" w:rsidRDefault="000038E1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351C1"/>
    <w:rsid w:val="000038E1"/>
    <w:rsid w:val="00536E86"/>
    <w:rsid w:val="0073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756EC"/>
  <w15:docId w15:val="{D2A5E507-0144-4FD3-8A65-F43D98688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2026-08-24T11:55:00Z</cp:lastPrinted>
  <dcterms:created xsi:type="dcterms:W3CDTF">2026-08-25T13:31:00Z</dcterms:created>
  <dcterms:modified xsi:type="dcterms:W3CDTF">2026-08-25T13:31:00Z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