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34E05" w14:textId="77777777" w:rsidR="00906BA2" w:rsidRDefault="00EC30C2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06BA2" w14:paraId="473DE3A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4E77C" w14:textId="77777777" w:rsidR="00906BA2" w:rsidRDefault="00906BA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1EF17FCD" w14:textId="77777777" w:rsidR="00906BA2" w:rsidRDefault="00906BA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1C0A9C6" w14:textId="77777777" w:rsidR="00906BA2" w:rsidRDefault="00906BA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06BA2" w14:paraId="030A254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534587" w14:textId="77777777" w:rsidR="00906BA2" w:rsidRDefault="00EC30C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19F06F1" w14:textId="77777777" w:rsidR="00906BA2" w:rsidRDefault="00EC30C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CD9F630" w14:textId="77777777" w:rsidR="00906BA2" w:rsidRDefault="00EC30C2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0C65079" w14:textId="77777777" w:rsidR="00906BA2" w:rsidRDefault="00EC30C2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523FEB0" wp14:editId="50EE699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344A76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06BA2" w14:paraId="06D994F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44B6E3" w14:textId="77777777" w:rsidR="00906BA2" w:rsidRDefault="00EC30C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28EEBE" w14:textId="77777777" w:rsidR="00906BA2" w:rsidRDefault="00EC30C2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5BDC6B" w14:textId="77777777" w:rsidR="00906BA2" w:rsidRDefault="00EC30C2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23D633" w14:textId="77777777" w:rsidR="00906BA2" w:rsidRDefault="00EC30C2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1250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DD60DB" w14:textId="77777777" w:rsidR="00906BA2" w:rsidRDefault="00EC30C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06BA2" w14:paraId="74DC3FF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5892C" w14:textId="77777777" w:rsidR="00906BA2" w:rsidRDefault="00906BA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06BA2" w14:paraId="56B298F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8EBE8C" w14:textId="77777777" w:rsidR="00906BA2" w:rsidRDefault="00EC30C2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F30D634" w14:textId="77777777" w:rsidR="00906BA2" w:rsidRDefault="00906BA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F965E75" w14:textId="77777777" w:rsidR="00906BA2" w:rsidRDefault="00906BA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06BA2" w14:paraId="496265B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A38CEF" w14:textId="77777777" w:rsidR="00906BA2" w:rsidRDefault="00EC30C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27.08.2024 № 1137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многоквартирных жилых домов аварийными и подлежащими сносу»</w:t>
            </w:r>
          </w:p>
        </w:tc>
      </w:tr>
      <w:tr w:rsidR="00906BA2" w14:paraId="0942D3B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E43255" w14:textId="77777777" w:rsidR="00906BA2" w:rsidRDefault="00906B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36BCA75" w14:textId="77777777" w:rsidR="00906BA2" w:rsidRDefault="00906BA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3C07B20" w14:textId="77777777" w:rsidR="00906BA2" w:rsidRDefault="00EC30C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</w:t>
      </w:r>
      <w:r>
        <w:rPr>
          <w:rFonts w:ascii="Liberation Serif" w:hAnsi="Liberation Serif"/>
          <w:sz w:val="28"/>
          <w:szCs w:val="28"/>
        </w:rPr>
        <w:t>вления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</w:t>
      </w:r>
      <w:r>
        <w:rPr>
          <w:rFonts w:ascii="Liberation Serif" w:hAnsi="Liberation Serif"/>
          <w:sz w:val="28"/>
          <w:szCs w:val="28"/>
        </w:rPr>
        <w:t xml:space="preserve">рации от 28.01.2006 № 47, Уставом городского округа Верхняя Пышма Свердловской области, в целях упорядочения работы по переселению граждан из многоквартирных жилых домов, признанных аварийными и подлежащими сносу, Администрация городского округа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Верхняя П</w:t>
      </w:r>
      <w:r>
        <w:rPr>
          <w:rFonts w:ascii="Liberation Serif" w:hAnsi="Liberation Serif"/>
          <w:sz w:val="28"/>
          <w:szCs w:val="28"/>
        </w:rPr>
        <w:t>ышма</w:t>
      </w:r>
    </w:p>
    <w:p w14:paraId="6A40798D" w14:textId="77777777" w:rsidR="00906BA2" w:rsidRDefault="00EC30C2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6840AE3" w14:textId="77777777" w:rsidR="00906BA2" w:rsidRDefault="00EC30C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изменение в постановление администрации городского округа Верхняя Пышма от 27.08.2024 № 1137 «О признании многоквартирного жилого дома аварийным и подлежащим сносу», изложив пункт 5 в следующей редакции:</w:t>
      </w:r>
    </w:p>
    <w:p w14:paraId="52A2792F" w14:textId="77777777" w:rsidR="00906BA2" w:rsidRDefault="00EC30C2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«5. Плановый срок отсел</w:t>
      </w:r>
      <w:r>
        <w:rPr>
          <w:rFonts w:ascii="Liberation Serif" w:hAnsi="Liberation Serif"/>
          <w:sz w:val="28"/>
          <w:szCs w:val="28"/>
        </w:rPr>
        <w:t xml:space="preserve">ения граждан, зарегистрированных по месту жительства в многоквартирных жилых домах, </w:t>
      </w:r>
      <w:r>
        <w:rPr>
          <w:rFonts w:ascii="Liberation Serif" w:hAnsi="Liberation Serif"/>
          <w:bCs/>
          <w:iCs/>
          <w:sz w:val="28"/>
          <w:szCs w:val="28"/>
        </w:rPr>
        <w:t>указанных в пункте 1 настоящего постановления, установить на 2029 год.».</w:t>
      </w:r>
    </w:p>
    <w:p w14:paraId="3E0FEE4B" w14:textId="77777777" w:rsidR="00906BA2" w:rsidRDefault="00EC30C2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официальном интернет-портале </w:t>
      </w:r>
      <w:r>
        <w:rPr>
          <w:rFonts w:ascii="Liberation Serif" w:hAnsi="Liberation Serif"/>
          <w:sz w:val="28"/>
          <w:szCs w:val="28"/>
        </w:rPr>
        <w:t>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04359482" w14:textId="77777777" w:rsidR="00906BA2" w:rsidRDefault="00906BA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68EE9DD" w14:textId="77777777" w:rsidR="00906BA2" w:rsidRDefault="00906BA2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06BA2" w14:paraId="69C3A13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AE8454" w14:textId="77777777" w:rsidR="00906BA2" w:rsidRDefault="00EC30C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17311A" w14:textId="77777777" w:rsidR="00906BA2" w:rsidRDefault="00EC30C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10B9A1D" w14:textId="77777777" w:rsidR="00906BA2" w:rsidRDefault="00906BA2">
      <w:pPr>
        <w:pStyle w:val="ConsNormal"/>
        <w:widowControl/>
        <w:ind w:firstLine="0"/>
        <w:rPr>
          <w:rFonts w:ascii="Liberation Serif" w:hAnsi="Liberation Serif"/>
        </w:rPr>
      </w:pPr>
    </w:p>
    <w:sectPr w:rsidR="00906BA2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63284" w14:textId="77777777" w:rsidR="00EC30C2" w:rsidRDefault="00EC30C2">
      <w:r>
        <w:separator/>
      </w:r>
    </w:p>
  </w:endnote>
  <w:endnote w:type="continuationSeparator" w:id="0">
    <w:p w14:paraId="23F155B2" w14:textId="77777777" w:rsidR="00EC30C2" w:rsidRDefault="00EC3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673B0" w14:textId="77777777" w:rsidR="00BC4236" w:rsidRDefault="00EC30C2">
    <w:pPr>
      <w:pStyle w:val="a4"/>
      <w:jc w:val="right"/>
      <w:rPr>
        <w:sz w:val="20"/>
        <w:szCs w:val="20"/>
      </w:rPr>
    </w:pPr>
  </w:p>
  <w:p w14:paraId="43E10533" w14:textId="77777777" w:rsidR="00BC4236" w:rsidRDefault="00EC30C2">
    <w:pPr>
      <w:pStyle w:val="a4"/>
      <w:jc w:val="right"/>
      <w:rPr>
        <w:sz w:val="20"/>
        <w:szCs w:val="20"/>
      </w:rPr>
    </w:pPr>
  </w:p>
  <w:p w14:paraId="2A913C56" w14:textId="77777777" w:rsidR="00BC4236" w:rsidRDefault="00EC30C2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CE2A7" w14:textId="77777777" w:rsidR="00EC30C2" w:rsidRDefault="00EC30C2">
      <w:r>
        <w:rPr>
          <w:color w:val="000000"/>
        </w:rPr>
        <w:separator/>
      </w:r>
    </w:p>
  </w:footnote>
  <w:footnote w:type="continuationSeparator" w:id="0">
    <w:p w14:paraId="01235C00" w14:textId="77777777" w:rsidR="00EC30C2" w:rsidRDefault="00EC3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A7C0F" w14:textId="77777777" w:rsidR="00BC4236" w:rsidRDefault="00EC30C2">
    <w:pPr>
      <w:pStyle w:val="a3"/>
      <w:jc w:val="center"/>
    </w:pPr>
  </w:p>
  <w:p w14:paraId="33C61927" w14:textId="77777777" w:rsidR="00BC4236" w:rsidRDefault="00EC30C2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06BA2"/>
    <w:rsid w:val="00906BA2"/>
    <w:rsid w:val="00EB3890"/>
    <w:rsid w:val="00EC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F3CB7"/>
  <w15:docId w15:val="{28796DB3-DDAE-4570-B9BC-71F8BC1A7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2026-08-24T11:55:00Z</cp:lastPrinted>
  <dcterms:created xsi:type="dcterms:W3CDTF">2026-08-25T13:31:00Z</dcterms:created>
  <dcterms:modified xsi:type="dcterms:W3CDTF">2026-08-25T13:31:00Z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