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D6F9D" w14:textId="77777777" w:rsidR="00775D5F" w:rsidRDefault="00187A23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75D5F" w14:paraId="1790B7C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FDA9E" w14:textId="77777777" w:rsidR="00775D5F" w:rsidRDefault="00775D5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6928730" w14:textId="77777777" w:rsidR="00775D5F" w:rsidRDefault="00775D5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E590138" w14:textId="77777777" w:rsidR="00775D5F" w:rsidRDefault="00775D5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75D5F" w14:paraId="51BBF9C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E83A58" w14:textId="77777777" w:rsidR="00775D5F" w:rsidRDefault="00187A2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9131A02" w14:textId="77777777" w:rsidR="00775D5F" w:rsidRDefault="00187A2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D9A8F9" w14:textId="77777777" w:rsidR="00775D5F" w:rsidRDefault="00187A2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5344806" w14:textId="77777777" w:rsidR="00775D5F" w:rsidRDefault="00187A23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7FC38B" wp14:editId="5C7D9BD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1B7CF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75D5F" w14:paraId="4C7FA55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6A1AD7" w14:textId="77777777" w:rsidR="00775D5F" w:rsidRDefault="00187A2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9471E4" w14:textId="77777777" w:rsidR="00775D5F" w:rsidRDefault="00187A23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E1EBC1" w14:textId="77777777" w:rsidR="00775D5F" w:rsidRDefault="00187A2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1E203C" w14:textId="77777777" w:rsidR="00775D5F" w:rsidRDefault="00187A23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C75E77" w14:textId="77777777" w:rsidR="00775D5F" w:rsidRDefault="00187A2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75D5F" w14:paraId="33B9A5A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F6D797" w14:textId="77777777" w:rsidR="00775D5F" w:rsidRDefault="00775D5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75D5F" w14:paraId="492B145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14E3C9" w14:textId="77777777" w:rsidR="00775D5F" w:rsidRDefault="00187A2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0739A57" w14:textId="77777777" w:rsidR="00775D5F" w:rsidRDefault="00775D5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DF4F36A" w14:textId="77777777" w:rsidR="00775D5F" w:rsidRDefault="00775D5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75D5F" w14:paraId="0EE9C7F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8C1A6" w14:textId="77777777" w:rsidR="00775D5F" w:rsidRDefault="00187A2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31.01.2023 № 55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многоквартирного жилого дома аварийным и подлежащим сносу»</w:t>
            </w:r>
          </w:p>
        </w:tc>
      </w:tr>
      <w:tr w:rsidR="00775D5F" w14:paraId="42CEBE2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7F25E" w14:textId="77777777" w:rsidR="00775D5F" w:rsidRDefault="00775D5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B09D21E" w14:textId="77777777" w:rsidR="00775D5F" w:rsidRDefault="00775D5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0620F14" w14:textId="77777777" w:rsidR="00775D5F" w:rsidRDefault="00187A23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самоуправ</w:t>
      </w:r>
      <w:r>
        <w:rPr>
          <w:rFonts w:ascii="Liberation Serif" w:hAnsi="Liberation Serif"/>
          <w:sz w:val="28"/>
          <w:szCs w:val="28"/>
        </w:rPr>
        <w:t>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Федер</w:t>
      </w:r>
      <w:r>
        <w:rPr>
          <w:rFonts w:ascii="Liberation Serif" w:hAnsi="Liberation Serif"/>
          <w:sz w:val="28"/>
          <w:szCs w:val="28"/>
        </w:rPr>
        <w:t>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Верхняя Пыш</w:t>
      </w:r>
      <w:r>
        <w:rPr>
          <w:rFonts w:ascii="Liberation Serif" w:hAnsi="Liberation Serif"/>
          <w:sz w:val="28"/>
          <w:szCs w:val="28"/>
        </w:rPr>
        <w:t>ма</w:t>
      </w:r>
    </w:p>
    <w:p w14:paraId="1CE92020" w14:textId="77777777" w:rsidR="00775D5F" w:rsidRDefault="00187A2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6822565" w14:textId="77777777" w:rsidR="00775D5F" w:rsidRDefault="00187A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31.01.2023 № 55 «О признании многоквартирного жилого дома аварийным и подлежащим сносу», изложив пункт 5 в следующей редакции:</w:t>
      </w:r>
    </w:p>
    <w:p w14:paraId="39E16F41" w14:textId="77777777" w:rsidR="00775D5F" w:rsidRDefault="00187A23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отселения</w:t>
      </w:r>
      <w:r>
        <w:rPr>
          <w:rFonts w:ascii="Liberation Serif" w:hAnsi="Liberation Serif"/>
          <w:sz w:val="28"/>
          <w:szCs w:val="28"/>
        </w:rPr>
        <w:t xml:space="preserve"> граждан, зарегистрированных по месту жительства в многоквартирном жилом доме, </w:t>
      </w:r>
      <w:r>
        <w:rPr>
          <w:rFonts w:ascii="Liberation Serif" w:hAnsi="Liberation Serif"/>
          <w:bCs/>
          <w:iCs/>
          <w:sz w:val="28"/>
          <w:szCs w:val="28"/>
        </w:rPr>
        <w:t>указанном в пункте 1 настоящего постановления, установить на 2028</w:t>
      </w:r>
      <w:r>
        <w:rPr>
          <w:rFonts w:ascii="Liberation Serif" w:hAnsi="Liberation Serif"/>
          <w:bCs/>
          <w:iCs/>
          <w:color w:val="FF0000"/>
          <w:sz w:val="28"/>
          <w:szCs w:val="28"/>
        </w:rPr>
        <w:t xml:space="preserve"> </w:t>
      </w:r>
      <w:r>
        <w:rPr>
          <w:rFonts w:ascii="Liberation Serif" w:hAnsi="Liberation Serif"/>
          <w:bCs/>
          <w:iCs/>
          <w:sz w:val="28"/>
          <w:szCs w:val="28"/>
        </w:rPr>
        <w:t>год.».</w:t>
      </w:r>
    </w:p>
    <w:p w14:paraId="1875E91B" w14:textId="77777777" w:rsidR="00775D5F" w:rsidRDefault="00187A23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</w:t>
      </w:r>
      <w:r>
        <w:rPr>
          <w:rFonts w:ascii="Liberation Serif" w:hAnsi="Liberation Serif"/>
          <w:sz w:val="28"/>
          <w:szCs w:val="28"/>
        </w:rPr>
        <w:t>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7E7C7823" w14:textId="77777777" w:rsidR="00775D5F" w:rsidRDefault="00775D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819D3EC" w14:textId="77777777" w:rsidR="00775D5F" w:rsidRDefault="00775D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75D5F" w14:paraId="40A0E7F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E3CC4A" w14:textId="77777777" w:rsidR="00775D5F" w:rsidRDefault="00187A2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211EA0" w14:textId="77777777" w:rsidR="00775D5F" w:rsidRDefault="00187A2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7EFFB11" w14:textId="77777777" w:rsidR="00775D5F" w:rsidRDefault="00775D5F">
      <w:pPr>
        <w:pStyle w:val="ConsNormal"/>
        <w:widowControl/>
        <w:ind w:firstLine="0"/>
        <w:rPr>
          <w:rFonts w:ascii="Liberation Serif" w:hAnsi="Liberation Serif"/>
        </w:rPr>
      </w:pPr>
    </w:p>
    <w:sectPr w:rsidR="00775D5F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89AF4" w14:textId="77777777" w:rsidR="00187A23" w:rsidRDefault="00187A23">
      <w:r>
        <w:separator/>
      </w:r>
    </w:p>
  </w:endnote>
  <w:endnote w:type="continuationSeparator" w:id="0">
    <w:p w14:paraId="35EC0352" w14:textId="77777777" w:rsidR="00187A23" w:rsidRDefault="00187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668AD" w14:textId="77777777" w:rsidR="00187A23" w:rsidRDefault="00187A23">
      <w:r>
        <w:rPr>
          <w:color w:val="000000"/>
        </w:rPr>
        <w:separator/>
      </w:r>
    </w:p>
  </w:footnote>
  <w:footnote w:type="continuationSeparator" w:id="0">
    <w:p w14:paraId="71BA02E1" w14:textId="77777777" w:rsidR="00187A23" w:rsidRDefault="00187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BAF1D" w14:textId="77777777" w:rsidR="00DB2FCF" w:rsidRDefault="00187A23">
    <w:pPr>
      <w:pStyle w:val="a3"/>
      <w:jc w:val="center"/>
    </w:pPr>
  </w:p>
  <w:p w14:paraId="02D9C202" w14:textId="77777777" w:rsidR="00DB2FCF" w:rsidRDefault="00187A2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75D5F"/>
    <w:rsid w:val="00187A23"/>
    <w:rsid w:val="00385703"/>
    <w:rsid w:val="0077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8EA3"/>
  <w15:docId w15:val="{5815FBEB-829E-4048-A077-C850DFFDF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2026-08-24T11:54:00Z</cp:lastPrinted>
  <dcterms:created xsi:type="dcterms:W3CDTF">2026-08-25T13:31:00Z</dcterms:created>
  <dcterms:modified xsi:type="dcterms:W3CDTF">2026-08-25T13:31:00Z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