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E3B81" w14:textId="77777777" w:rsidR="002D77C2" w:rsidRDefault="0072213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2D77C2" w14:paraId="3556EBE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DBBFA" w14:textId="77777777" w:rsidR="002D77C2" w:rsidRDefault="002D77C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A911FE4" w14:textId="77777777" w:rsidR="002D77C2" w:rsidRDefault="002D77C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C813EE6" w14:textId="77777777" w:rsidR="002D77C2" w:rsidRDefault="002D77C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D77C2" w14:paraId="14A9FD6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5AC00" w14:textId="77777777" w:rsidR="002D77C2" w:rsidRDefault="007221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8C47217" w14:textId="77777777" w:rsidR="002D77C2" w:rsidRDefault="007221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3599A05" w14:textId="77777777" w:rsidR="002D77C2" w:rsidRDefault="0072213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F769E76" w14:textId="77777777" w:rsidR="002D77C2" w:rsidRDefault="0072213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510AF8" wp14:editId="0F1E892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5AE20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D77C2" w14:paraId="3E4A863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6ACE14" w14:textId="77777777" w:rsidR="002D77C2" w:rsidRDefault="0072213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70AC8F" w14:textId="77777777" w:rsidR="002D77C2" w:rsidRDefault="0072213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98B4E1" w14:textId="77777777" w:rsidR="002D77C2" w:rsidRDefault="0072213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5FE7CB" w14:textId="77777777" w:rsidR="002D77C2" w:rsidRDefault="0072213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4C183B" w14:textId="77777777" w:rsidR="002D77C2" w:rsidRDefault="0072213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D77C2" w14:paraId="5D626C8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0242" w14:textId="77777777" w:rsidR="002D77C2" w:rsidRDefault="002D77C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D77C2" w14:paraId="0DAE2E9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95221" w14:textId="77777777" w:rsidR="002D77C2" w:rsidRDefault="0072213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900777B" w14:textId="77777777" w:rsidR="002D77C2" w:rsidRDefault="002D77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1F48C11" w14:textId="77777777" w:rsidR="002D77C2" w:rsidRDefault="002D77C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D77C2" w14:paraId="7E22345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EE69E" w14:textId="77777777" w:rsidR="002D77C2" w:rsidRDefault="0072213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14.12.2023 № 1482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2D77C2" w14:paraId="7FFC059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E8151" w14:textId="77777777" w:rsidR="002D77C2" w:rsidRDefault="002D77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5F3AB35" w14:textId="77777777" w:rsidR="002D77C2" w:rsidRDefault="002D77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26F6865" w14:textId="77777777" w:rsidR="002D77C2" w:rsidRDefault="0072213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Пыш</w:t>
      </w:r>
      <w:r>
        <w:rPr>
          <w:rFonts w:ascii="Liberation Serif" w:hAnsi="Liberation Serif"/>
          <w:sz w:val="28"/>
          <w:szCs w:val="28"/>
        </w:rPr>
        <w:t>ма</w:t>
      </w:r>
    </w:p>
    <w:p w14:paraId="0704ABF5" w14:textId="77777777" w:rsidR="002D77C2" w:rsidRDefault="0072213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459180" w14:textId="77777777" w:rsidR="002D77C2" w:rsidRDefault="0072213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14.12.2023 № 1482 «О признании многоквартирного жилого дома аварийным и подлежащим сносу», изложив пункт 5 в следующей редакции:</w:t>
      </w:r>
    </w:p>
    <w:p w14:paraId="5CEBAE82" w14:textId="77777777" w:rsidR="002D77C2" w:rsidRDefault="00722131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</w:t>
      </w:r>
      <w:r>
        <w:rPr>
          <w:rFonts w:ascii="Liberation Serif" w:hAnsi="Liberation Serif"/>
          <w:sz w:val="28"/>
          <w:szCs w:val="28"/>
        </w:rPr>
        <w:t xml:space="preserve">ия граждан, зарегистрированных по месту жительства в многоквартирном жилом доме, </w:t>
      </w:r>
      <w:r>
        <w:rPr>
          <w:rFonts w:ascii="Liberation Serif" w:hAnsi="Liberation Serif"/>
          <w:bCs/>
          <w:iCs/>
          <w:sz w:val="28"/>
          <w:szCs w:val="28"/>
        </w:rPr>
        <w:t>указанном в пункте 1 настоящего постановления, установить на 2028 год.».</w:t>
      </w:r>
    </w:p>
    <w:p w14:paraId="5892AC08" w14:textId="77777777" w:rsidR="002D77C2" w:rsidRDefault="00722131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</w:t>
      </w:r>
      <w:r>
        <w:rPr>
          <w:rFonts w:ascii="Liberation Serif" w:hAnsi="Liberation Serif"/>
          <w:sz w:val="28"/>
          <w:szCs w:val="28"/>
        </w:rPr>
        <w:t>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0DDEA3F3" w14:textId="77777777" w:rsidR="002D77C2" w:rsidRDefault="002D77C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1444A1D" w14:textId="77777777" w:rsidR="002D77C2" w:rsidRDefault="002D77C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2D77C2" w14:paraId="41782E9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DC1427" w14:textId="77777777" w:rsidR="002D77C2" w:rsidRDefault="0072213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FDD8EF" w14:textId="77777777" w:rsidR="002D77C2" w:rsidRDefault="0072213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A9FB0DE" w14:textId="77777777" w:rsidR="002D77C2" w:rsidRDefault="002D77C2">
      <w:pPr>
        <w:pStyle w:val="ConsNormal"/>
        <w:widowControl/>
        <w:ind w:firstLine="0"/>
        <w:rPr>
          <w:rFonts w:ascii="Liberation Serif" w:hAnsi="Liberation Serif"/>
        </w:rPr>
      </w:pPr>
    </w:p>
    <w:sectPr w:rsidR="002D77C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555B9" w14:textId="77777777" w:rsidR="00722131" w:rsidRDefault="00722131">
      <w:r>
        <w:separator/>
      </w:r>
    </w:p>
  </w:endnote>
  <w:endnote w:type="continuationSeparator" w:id="0">
    <w:p w14:paraId="26DD61B4" w14:textId="77777777" w:rsidR="00722131" w:rsidRDefault="00722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59ADC" w14:textId="77777777" w:rsidR="00AE2EF7" w:rsidRDefault="0072213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82021" w14:textId="77777777" w:rsidR="00722131" w:rsidRDefault="00722131">
      <w:r>
        <w:rPr>
          <w:color w:val="000000"/>
        </w:rPr>
        <w:separator/>
      </w:r>
    </w:p>
  </w:footnote>
  <w:footnote w:type="continuationSeparator" w:id="0">
    <w:p w14:paraId="67F3D808" w14:textId="77777777" w:rsidR="00722131" w:rsidRDefault="00722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62C39" w14:textId="77777777" w:rsidR="00AE2EF7" w:rsidRDefault="00722131">
    <w:pPr>
      <w:pStyle w:val="a3"/>
      <w:jc w:val="center"/>
    </w:pPr>
  </w:p>
  <w:p w14:paraId="46DB633E" w14:textId="77777777" w:rsidR="00AE2EF7" w:rsidRDefault="0072213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D77C2"/>
    <w:rsid w:val="0020549B"/>
    <w:rsid w:val="002D77C2"/>
    <w:rsid w:val="0072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83B7A"/>
  <w15:docId w15:val="{3EC117AF-DC32-47DF-9092-27B299C46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2026-08-24T11:53:00Z</cp:lastPrinted>
  <dcterms:created xsi:type="dcterms:W3CDTF">2026-08-25T13:31:00Z</dcterms:created>
  <dcterms:modified xsi:type="dcterms:W3CDTF">2026-08-25T13:31:00Z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