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B4FCB" w14:textId="77777777" w:rsidR="00F673F7" w:rsidRDefault="00A7020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F673F7" w14:paraId="6AE8CFC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10DC9" w14:textId="77777777" w:rsidR="00F673F7" w:rsidRDefault="00F673F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8FADF91" w14:textId="77777777" w:rsidR="00F673F7" w:rsidRDefault="00F673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B5F87C9" w14:textId="77777777" w:rsidR="00F673F7" w:rsidRDefault="00F673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673F7" w14:paraId="68D8000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81A7B" w14:textId="77777777" w:rsidR="00F673F7" w:rsidRDefault="00A7020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A9C86AD" w14:textId="77777777" w:rsidR="00F673F7" w:rsidRDefault="00A7020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1E751DA" w14:textId="77777777" w:rsidR="00F673F7" w:rsidRDefault="00A7020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23BBD40" w14:textId="77777777" w:rsidR="00F673F7" w:rsidRDefault="00A7020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FBF855" wp14:editId="7E729B8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86099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673F7" w14:paraId="0B00A94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86E9F9" w14:textId="77777777" w:rsidR="00F673F7" w:rsidRDefault="00A7020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CABF2F" w14:textId="77777777" w:rsidR="00F673F7" w:rsidRDefault="00A7020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156416" w14:textId="77777777" w:rsidR="00F673F7" w:rsidRDefault="00A7020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AD7D20" w14:textId="77777777" w:rsidR="00F673F7" w:rsidRDefault="00A7020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A62C5D" w14:textId="77777777" w:rsidR="00F673F7" w:rsidRDefault="00A7020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673F7" w14:paraId="49BE7CD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BCDAF" w14:textId="77777777" w:rsidR="00F673F7" w:rsidRDefault="00F673F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673F7" w14:paraId="4EF49A7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7AB15" w14:textId="77777777" w:rsidR="00F673F7" w:rsidRDefault="00A7020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FB04D8" w14:textId="77777777" w:rsidR="00F673F7" w:rsidRDefault="00F673F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9F59F7F" w14:textId="77777777" w:rsidR="00F673F7" w:rsidRDefault="00F673F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673F7" w14:paraId="1BBABE7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76E9A" w14:textId="77777777" w:rsidR="00F673F7" w:rsidRDefault="00A7020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13.12.2022 № 1549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F673F7" w14:paraId="22FFB18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E818" w14:textId="77777777" w:rsidR="00F673F7" w:rsidRDefault="00F673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0B9CD23" w14:textId="77777777" w:rsidR="00F673F7" w:rsidRDefault="00F673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64B2F2F" w14:textId="77777777" w:rsidR="00F673F7" w:rsidRDefault="00A7020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 Свердловской области, целях упорядочения работы по переселению граждан из многоквартирных жилых домов признанных аварийными и подлежащими сносу, Администрация городского округа Верхняя Пышма</w:t>
      </w:r>
    </w:p>
    <w:p w14:paraId="4D5E0A6C" w14:textId="77777777" w:rsidR="00F673F7" w:rsidRDefault="00A7020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BC29DBD" w14:textId="77777777" w:rsidR="00F673F7" w:rsidRDefault="00A7020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13.12.2022 № 1549 «О признании многоквартирного жилого дома аварийным и подлежащим сносу», изложив пункт 5 в следующей редакции:</w:t>
      </w:r>
    </w:p>
    <w:p w14:paraId="642A2098" w14:textId="77777777" w:rsidR="00F673F7" w:rsidRDefault="00A70200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«5. Плановый срок отселения </w:t>
      </w:r>
      <w:r>
        <w:rPr>
          <w:rFonts w:ascii="Liberation Serif" w:hAnsi="Liberation Serif"/>
          <w:sz w:val="28"/>
          <w:szCs w:val="28"/>
        </w:rPr>
        <w:t xml:space="preserve">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2028 год.».</w:t>
      </w:r>
    </w:p>
    <w:p w14:paraId="3F314541" w14:textId="77777777" w:rsidR="00F673F7" w:rsidRDefault="00A7020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</w:t>
      </w:r>
      <w:r>
        <w:rPr>
          <w:rFonts w:ascii="Liberation Serif" w:hAnsi="Liberation Serif"/>
          <w:sz w:val="28"/>
          <w:szCs w:val="28"/>
        </w:rPr>
        <w:t>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603AA6E1" w14:textId="77777777" w:rsidR="00F673F7" w:rsidRDefault="00F673F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520DE87" w14:textId="77777777" w:rsidR="00F673F7" w:rsidRDefault="00F673F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673F7" w14:paraId="674CD6A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05C440" w14:textId="77777777" w:rsidR="00F673F7" w:rsidRDefault="00A7020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46919C" w14:textId="77777777" w:rsidR="00F673F7" w:rsidRDefault="00A7020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9D39B5D" w14:textId="77777777" w:rsidR="00F673F7" w:rsidRDefault="00F673F7">
      <w:pPr>
        <w:pStyle w:val="ConsNormal"/>
        <w:widowControl/>
        <w:ind w:firstLine="0"/>
        <w:rPr>
          <w:rFonts w:ascii="Liberation Serif" w:hAnsi="Liberation Serif"/>
        </w:rPr>
      </w:pPr>
    </w:p>
    <w:sectPr w:rsidR="00F673F7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E35F8" w14:textId="77777777" w:rsidR="00A70200" w:rsidRDefault="00A70200">
      <w:r>
        <w:separator/>
      </w:r>
    </w:p>
  </w:endnote>
  <w:endnote w:type="continuationSeparator" w:id="0">
    <w:p w14:paraId="0CA3ECDB" w14:textId="77777777" w:rsidR="00A70200" w:rsidRDefault="00A70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6D59" w14:textId="77777777" w:rsidR="00A51288" w:rsidRDefault="00A70200">
    <w:pPr>
      <w:pStyle w:val="a4"/>
      <w:jc w:val="right"/>
    </w:pPr>
    <w:r>
      <w:rPr>
        <w:sz w:val="20"/>
        <w:szCs w:val="20"/>
      </w:rPr>
      <w:t>Вр-755103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8751F" w14:textId="77777777" w:rsidR="00A70200" w:rsidRDefault="00A70200">
      <w:r>
        <w:rPr>
          <w:color w:val="000000"/>
        </w:rPr>
        <w:separator/>
      </w:r>
    </w:p>
  </w:footnote>
  <w:footnote w:type="continuationSeparator" w:id="0">
    <w:p w14:paraId="4D01A1A6" w14:textId="77777777" w:rsidR="00A70200" w:rsidRDefault="00A70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4A8C" w14:textId="77777777" w:rsidR="00A51288" w:rsidRDefault="00A70200">
    <w:pPr>
      <w:pStyle w:val="a3"/>
      <w:jc w:val="center"/>
    </w:pPr>
  </w:p>
  <w:p w14:paraId="4E52C682" w14:textId="77777777" w:rsidR="00A51288" w:rsidRDefault="00A7020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673F7"/>
    <w:rsid w:val="00A70200"/>
    <w:rsid w:val="00D82749"/>
    <w:rsid w:val="00F6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1B052"/>
  <w15:docId w15:val="{FADC638B-3919-4EE0-8F70-8244CF9C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2026-08-25T04:43:00Z</cp:lastPrinted>
  <dcterms:created xsi:type="dcterms:W3CDTF">2026-08-25T13:34:00Z</dcterms:created>
  <dcterms:modified xsi:type="dcterms:W3CDTF">2026-08-25T13:34:00Z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