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4E4B7" w14:textId="77777777" w:rsidR="00877527" w:rsidRDefault="007E563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77527" w14:paraId="534EA29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70FC1" w14:textId="77777777" w:rsidR="00877527" w:rsidRDefault="0087752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2D43FB3" w14:textId="77777777" w:rsidR="00877527" w:rsidRDefault="0087752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39C6EAC" w14:textId="77777777" w:rsidR="00877527" w:rsidRDefault="0087752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877527" w14:paraId="5B0FC7D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12AB1" w14:textId="77777777" w:rsidR="00877527" w:rsidRDefault="007E563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F8F90FC" w14:textId="77777777" w:rsidR="00877527" w:rsidRDefault="007E563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1B9CE5E" w14:textId="77777777" w:rsidR="00877527" w:rsidRDefault="007E563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02EB62E" w14:textId="77777777" w:rsidR="00877527" w:rsidRDefault="007E563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D1D3BFA" wp14:editId="359297A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3B5EBE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77527" w14:paraId="3273F76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738298" w14:textId="77777777" w:rsidR="00877527" w:rsidRDefault="007E563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65A6C1" w14:textId="77777777" w:rsidR="00877527" w:rsidRDefault="007E563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BB3A64" w14:textId="77777777" w:rsidR="00877527" w:rsidRDefault="007E563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BBE6F8" w14:textId="77777777" w:rsidR="00877527" w:rsidRDefault="007E563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988D5C" w14:textId="77777777" w:rsidR="00877527" w:rsidRDefault="007E563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77527" w14:paraId="10FB90C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65946" w14:textId="77777777" w:rsidR="00877527" w:rsidRDefault="0087752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77527" w14:paraId="62A6F59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DB434" w14:textId="77777777" w:rsidR="00877527" w:rsidRDefault="007E563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326F22D" w14:textId="77777777" w:rsidR="00877527" w:rsidRDefault="0087752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8258688" w14:textId="77777777" w:rsidR="00877527" w:rsidRDefault="0087752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77527" w14:paraId="5978724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93238" w14:textId="77777777" w:rsidR="00877527" w:rsidRDefault="007E563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22.11.2023 № 1410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многоквартирного жилого дома аварийным и подлежащим сносу»</w:t>
            </w:r>
          </w:p>
        </w:tc>
      </w:tr>
      <w:tr w:rsidR="00877527" w14:paraId="76E747E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5B349" w14:textId="77777777" w:rsidR="00877527" w:rsidRDefault="0087752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77BE404" w14:textId="77777777" w:rsidR="00877527" w:rsidRDefault="0087752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1BDD8E3" w14:textId="77777777" w:rsidR="00877527" w:rsidRDefault="007E563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самоуправ</w:t>
      </w:r>
      <w:r>
        <w:rPr>
          <w:rFonts w:ascii="Liberation Serif" w:hAnsi="Liberation Serif"/>
          <w:sz w:val="28"/>
          <w:szCs w:val="28"/>
        </w:rPr>
        <w:t>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</w:t>
      </w:r>
      <w:r>
        <w:rPr>
          <w:rFonts w:ascii="Liberation Serif" w:hAnsi="Liberation Serif"/>
          <w:sz w:val="28"/>
          <w:szCs w:val="28"/>
        </w:rPr>
        <w:t>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домов, признанных аварийными и подлежащими сносу, Администрация городского округа Верхняя Пыш</w:t>
      </w:r>
      <w:r>
        <w:rPr>
          <w:rFonts w:ascii="Liberation Serif" w:hAnsi="Liberation Serif"/>
          <w:sz w:val="28"/>
          <w:szCs w:val="28"/>
        </w:rPr>
        <w:t>ма</w:t>
      </w:r>
    </w:p>
    <w:p w14:paraId="0B36350A" w14:textId="77777777" w:rsidR="00877527" w:rsidRDefault="007E563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99D796E" w14:textId="77777777" w:rsidR="00877527" w:rsidRDefault="007E563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22.11.2023 № 1410 «О признании многоквартирного жилого дома аварийным и подлежащим сносу», изложив пункт 5 в следующей редакции:</w:t>
      </w:r>
    </w:p>
    <w:p w14:paraId="69483EA9" w14:textId="77777777" w:rsidR="00877527" w:rsidRDefault="007E563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«5. Плановый срок отселен</w:t>
      </w:r>
      <w:r>
        <w:rPr>
          <w:rFonts w:ascii="Liberation Serif" w:hAnsi="Liberation Serif"/>
          <w:sz w:val="28"/>
          <w:szCs w:val="28"/>
        </w:rPr>
        <w:t xml:space="preserve">ия граждан, зарегистрированных по месту жительства в многоквартирном жилом доме, </w:t>
      </w:r>
      <w:r>
        <w:rPr>
          <w:rFonts w:ascii="Liberation Serif" w:hAnsi="Liberation Serif"/>
          <w:bCs/>
          <w:iCs/>
          <w:sz w:val="28"/>
          <w:szCs w:val="28"/>
        </w:rPr>
        <w:t>указанном в пункте 1 настоящего постановления, установить на 2028 год.».</w:t>
      </w:r>
    </w:p>
    <w:p w14:paraId="1398C119" w14:textId="77777777" w:rsidR="00877527" w:rsidRDefault="007E563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</w:t>
      </w:r>
      <w:r>
        <w:rPr>
          <w:rFonts w:ascii="Liberation Serif" w:hAnsi="Liberation Serif"/>
          <w:sz w:val="28"/>
          <w:szCs w:val="28"/>
        </w:rPr>
        <w:t>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66349E8B" w14:textId="77777777" w:rsidR="00877527" w:rsidRDefault="0087752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BB318C2" w14:textId="77777777" w:rsidR="00877527" w:rsidRDefault="0087752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77527" w14:paraId="06084D3F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C99148" w14:textId="77777777" w:rsidR="00877527" w:rsidRDefault="007E563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D769F1" w14:textId="77777777" w:rsidR="00877527" w:rsidRDefault="007E563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78825C2" w14:textId="77777777" w:rsidR="00877527" w:rsidRDefault="00877527">
      <w:pPr>
        <w:pStyle w:val="ConsNormal"/>
        <w:widowControl/>
        <w:ind w:firstLine="0"/>
        <w:rPr>
          <w:rFonts w:ascii="Liberation Serif" w:hAnsi="Liberation Serif"/>
        </w:rPr>
      </w:pPr>
    </w:p>
    <w:sectPr w:rsidR="00877527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57DAA" w14:textId="77777777" w:rsidR="007E5638" w:rsidRDefault="007E5638">
      <w:r>
        <w:separator/>
      </w:r>
    </w:p>
  </w:endnote>
  <w:endnote w:type="continuationSeparator" w:id="0">
    <w:p w14:paraId="7E9F231A" w14:textId="77777777" w:rsidR="007E5638" w:rsidRDefault="007E5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0B58B" w14:textId="77777777" w:rsidR="003F6E87" w:rsidRDefault="007E5638">
    <w:pPr>
      <w:pStyle w:val="a4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8BF9A" w14:textId="77777777" w:rsidR="007E5638" w:rsidRDefault="007E5638">
      <w:r>
        <w:rPr>
          <w:color w:val="000000"/>
        </w:rPr>
        <w:separator/>
      </w:r>
    </w:p>
  </w:footnote>
  <w:footnote w:type="continuationSeparator" w:id="0">
    <w:p w14:paraId="6C567E29" w14:textId="77777777" w:rsidR="007E5638" w:rsidRDefault="007E5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A499C" w14:textId="77777777" w:rsidR="003F6E87" w:rsidRDefault="007E5638">
    <w:pPr>
      <w:pStyle w:val="a3"/>
      <w:jc w:val="center"/>
    </w:pPr>
  </w:p>
  <w:p w14:paraId="7F16CC05" w14:textId="77777777" w:rsidR="003F6E87" w:rsidRDefault="007E563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77527"/>
    <w:rsid w:val="003F2541"/>
    <w:rsid w:val="007E5638"/>
    <w:rsid w:val="0087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F5D34"/>
  <w15:docId w15:val="{3C5199CD-CD2A-4517-AB8F-AEB05C82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2026-08-25T04:44:00Z</cp:lastPrinted>
  <dcterms:created xsi:type="dcterms:W3CDTF">2026-08-25T13:34:00Z</dcterms:created>
  <dcterms:modified xsi:type="dcterms:W3CDTF">2026-08-25T13:34:00Z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