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A0189" w14:textId="77777777" w:rsidR="00855A8E" w:rsidRDefault="005628A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55A8E" w14:paraId="073961A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9CF3F" w14:textId="77777777" w:rsidR="00855A8E" w:rsidRDefault="00855A8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F105BA2" w14:textId="77777777" w:rsidR="00855A8E" w:rsidRDefault="00855A8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1983516" w14:textId="77777777" w:rsidR="00855A8E" w:rsidRDefault="00855A8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55A8E" w14:paraId="2B3A8BA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473F9" w14:textId="77777777" w:rsidR="00855A8E" w:rsidRDefault="005628A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BC200A9" w14:textId="77777777" w:rsidR="00855A8E" w:rsidRDefault="005628A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CA007C5" w14:textId="77777777" w:rsidR="00855A8E" w:rsidRDefault="005628A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256E922" w14:textId="77777777" w:rsidR="00855A8E" w:rsidRDefault="005628A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C3A2DE" wp14:editId="144C04C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932833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55A8E" w14:paraId="4FF9202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0C5865" w14:textId="77777777" w:rsidR="00855A8E" w:rsidRDefault="005628A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A7BC2E" w14:textId="77777777" w:rsidR="00855A8E" w:rsidRDefault="005628A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EB3855" w14:textId="77777777" w:rsidR="00855A8E" w:rsidRDefault="005628A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DCF3AA" w14:textId="77777777" w:rsidR="00855A8E" w:rsidRDefault="005628A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7C91FC" w14:textId="77777777" w:rsidR="00855A8E" w:rsidRDefault="005628A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55A8E" w14:paraId="2836C14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25294" w14:textId="77777777" w:rsidR="00855A8E" w:rsidRDefault="00855A8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55A8E" w14:paraId="675364C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1552C" w14:textId="77777777" w:rsidR="00855A8E" w:rsidRDefault="005628A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34D6268" w14:textId="77777777" w:rsidR="00855A8E" w:rsidRDefault="00855A8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AC51F6D" w14:textId="77777777" w:rsidR="00855A8E" w:rsidRDefault="00855A8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55A8E" w14:paraId="3D56CEB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EDBE7" w14:textId="77777777" w:rsidR="00855A8E" w:rsidRDefault="005628A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13.12.2022 № 1544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многоквартирного жилого дома аварийным и подлежащим сносу»</w:t>
            </w:r>
          </w:p>
        </w:tc>
      </w:tr>
      <w:tr w:rsidR="00855A8E" w14:paraId="0D1395B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4F2E2" w14:textId="77777777" w:rsidR="00855A8E" w:rsidRDefault="00855A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E26AEFA" w14:textId="77777777" w:rsidR="00855A8E" w:rsidRDefault="00855A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3639912" w14:textId="77777777" w:rsidR="00855A8E" w:rsidRDefault="005628A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самоуправ</w:t>
      </w:r>
      <w:r>
        <w:rPr>
          <w:rFonts w:ascii="Liberation Serif" w:hAnsi="Liberation Serif"/>
          <w:sz w:val="28"/>
          <w:szCs w:val="28"/>
        </w:rPr>
        <w:t>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</w:t>
      </w:r>
      <w:r>
        <w:rPr>
          <w:rFonts w:ascii="Liberation Serif" w:hAnsi="Liberation Serif"/>
          <w:sz w:val="28"/>
          <w:szCs w:val="28"/>
        </w:rPr>
        <w:t>ации от 28.01.2006 № 47, Уставом городского округа Верхняя Пышма, в целях упорядочения работы по переселению граждан из многоквартирных жилых домов, признанных аварийными и подлежащими сносу, Администрация городского округа Верхняя Пышма</w:t>
      </w:r>
    </w:p>
    <w:p w14:paraId="5EF43096" w14:textId="77777777" w:rsidR="00855A8E" w:rsidRDefault="005628A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8F8DDA8" w14:textId="77777777" w:rsidR="00855A8E" w:rsidRDefault="005628A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</w:t>
      </w:r>
      <w:r>
        <w:rPr>
          <w:rFonts w:ascii="Liberation Serif" w:hAnsi="Liberation Serif"/>
          <w:sz w:val="28"/>
          <w:szCs w:val="28"/>
        </w:rPr>
        <w:t>нести изменение в постановление администрации городского округа Верхняя Пышма от 13.12.2022 № 1544 «О признании многоквартирного жилого дома аварийным и подлежащим сносу», изложив пункт 5 в следующе редакции:</w:t>
      </w:r>
    </w:p>
    <w:p w14:paraId="5E5C56D6" w14:textId="77777777" w:rsidR="00855A8E" w:rsidRDefault="005628A0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«5. Плановый срок отселения граждан, зарегистри</w:t>
      </w:r>
      <w:r>
        <w:rPr>
          <w:rFonts w:ascii="Liberation Serif" w:hAnsi="Liberation Serif"/>
          <w:sz w:val="28"/>
          <w:szCs w:val="28"/>
        </w:rPr>
        <w:t xml:space="preserve">рованных по месту жительства в многоквартирных жилых домах, </w:t>
      </w:r>
      <w:r>
        <w:rPr>
          <w:rFonts w:ascii="Liberation Serif" w:hAnsi="Liberation Serif"/>
          <w:bCs/>
          <w:iCs/>
          <w:sz w:val="28"/>
          <w:szCs w:val="28"/>
        </w:rPr>
        <w:t>указанных в пункте 1 настоящего постановления, установить на 2028 год.».</w:t>
      </w:r>
    </w:p>
    <w:p w14:paraId="177C43A9" w14:textId="77777777" w:rsidR="00855A8E" w:rsidRDefault="005628A0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</w:t>
      </w:r>
      <w:r>
        <w:rPr>
          <w:rFonts w:ascii="Liberation Serif" w:hAnsi="Liberation Serif"/>
          <w:sz w:val="28"/>
          <w:szCs w:val="28"/>
        </w:rPr>
        <w:t>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153C5DCC" w14:textId="77777777" w:rsidR="00855A8E" w:rsidRDefault="00855A8E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47E725D0" w14:textId="77777777" w:rsidR="00855A8E" w:rsidRDefault="00855A8E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55A8E" w14:paraId="4D20D363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A27A14" w14:textId="77777777" w:rsidR="00855A8E" w:rsidRDefault="005628A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31F8C1" w14:textId="77777777" w:rsidR="00855A8E" w:rsidRDefault="005628A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F5A5D8B" w14:textId="77777777" w:rsidR="00855A8E" w:rsidRDefault="00855A8E">
      <w:pPr>
        <w:pStyle w:val="ConsNormal"/>
        <w:widowControl/>
        <w:ind w:firstLine="0"/>
        <w:rPr>
          <w:rFonts w:ascii="Liberation Serif" w:hAnsi="Liberation Serif"/>
        </w:rPr>
      </w:pPr>
    </w:p>
    <w:sectPr w:rsidR="00855A8E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C1FCE" w14:textId="77777777" w:rsidR="005628A0" w:rsidRDefault="005628A0">
      <w:r>
        <w:separator/>
      </w:r>
    </w:p>
  </w:endnote>
  <w:endnote w:type="continuationSeparator" w:id="0">
    <w:p w14:paraId="774FDCF6" w14:textId="77777777" w:rsidR="005628A0" w:rsidRDefault="0056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8184D" w14:textId="77777777" w:rsidR="005628A0" w:rsidRDefault="005628A0">
      <w:r>
        <w:rPr>
          <w:color w:val="000000"/>
        </w:rPr>
        <w:separator/>
      </w:r>
    </w:p>
  </w:footnote>
  <w:footnote w:type="continuationSeparator" w:id="0">
    <w:p w14:paraId="4B113C33" w14:textId="77777777" w:rsidR="005628A0" w:rsidRDefault="00562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82970" w14:textId="77777777" w:rsidR="00F65A34" w:rsidRDefault="005628A0">
    <w:pPr>
      <w:pStyle w:val="a3"/>
      <w:jc w:val="center"/>
    </w:pPr>
  </w:p>
  <w:p w14:paraId="405A9C35" w14:textId="77777777" w:rsidR="00F65A34" w:rsidRDefault="005628A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55A8E"/>
    <w:rsid w:val="005628A0"/>
    <w:rsid w:val="00855A8E"/>
    <w:rsid w:val="00F6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E86B4"/>
  <w15:docId w15:val="{2A689117-2013-491D-A715-4C0FACA3D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2026-08-25T04:46:00Z</cp:lastPrinted>
  <dcterms:created xsi:type="dcterms:W3CDTF">2026-08-25T13:34:00Z</dcterms:created>
  <dcterms:modified xsi:type="dcterms:W3CDTF">2026-08-25T13:34:00Z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