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A3CC6" w14:textId="77777777" w:rsidR="005C6FA6" w:rsidRDefault="00B2749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28ECE" wp14:editId="3BDD54F8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BEDFB63" w14:textId="77777777" w:rsidR="005C6FA6" w:rsidRDefault="00B2749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43D1AEA0" w14:textId="77777777" w:rsidR="005C6FA6" w:rsidRDefault="00B2749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5C6FA6" w14:paraId="2B7074E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E2509AA" w14:textId="77777777" w:rsidR="005C6FA6" w:rsidRDefault="00B2749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DF09AEB" w14:textId="77777777" w:rsidR="005C6FA6" w:rsidRDefault="00B2749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08.09.2026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274133F" w14:textId="77777777" w:rsidR="005C6FA6" w:rsidRDefault="00B2749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A13249D" w14:textId="77777777" w:rsidR="005C6FA6" w:rsidRDefault="00B274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1327</w:t>
                                  </w:r>
                                </w:p>
                              </w:tc>
                            </w:tr>
                          </w:tbl>
                          <w:p w14:paraId="1440870D" w14:textId="77777777" w:rsidR="005C6FA6" w:rsidRDefault="005C6FA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A89B0C1" w14:textId="77777777" w:rsidR="005C6FA6" w:rsidRDefault="005C6FA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F4E83F9" w14:textId="77777777" w:rsidR="005C6FA6" w:rsidRDefault="005C6FA6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728EC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BEDFB63" w14:textId="77777777" w:rsidR="005C6FA6" w:rsidRDefault="00B2749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43D1AEA0" w14:textId="77777777" w:rsidR="005C6FA6" w:rsidRDefault="00B2749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5C6FA6" w14:paraId="2B7074E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E2509AA" w14:textId="77777777" w:rsidR="005C6FA6" w:rsidRDefault="00B2749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DF09AEB" w14:textId="77777777" w:rsidR="005C6FA6" w:rsidRDefault="00B2749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08.09.2026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274133F" w14:textId="77777777" w:rsidR="005C6FA6" w:rsidRDefault="00B2749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A13249D" w14:textId="77777777" w:rsidR="005C6FA6" w:rsidRDefault="00B2749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1327</w:t>
                            </w:r>
                          </w:p>
                        </w:tc>
                      </w:tr>
                    </w:tbl>
                    <w:p w14:paraId="1440870D" w14:textId="77777777" w:rsidR="005C6FA6" w:rsidRDefault="005C6FA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A89B0C1" w14:textId="77777777" w:rsidR="005C6FA6" w:rsidRDefault="005C6FA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F4E83F9" w14:textId="77777777" w:rsidR="005C6FA6" w:rsidRDefault="005C6FA6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CBA6C39" w14:textId="77777777" w:rsidR="005C6FA6" w:rsidRDefault="005C6FA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6D67696" w14:textId="77777777" w:rsidR="005C6FA6" w:rsidRDefault="005C6FA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C9034F4" w14:textId="77777777" w:rsidR="005C6FA6" w:rsidRDefault="005C6FA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34C5407" w14:textId="77777777" w:rsidR="005C6FA6" w:rsidRDefault="005C6FA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2404CC9" w14:textId="77777777" w:rsidR="005C6FA6" w:rsidRDefault="005C6FA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"/>
        <w:gridCol w:w="3797"/>
        <w:gridCol w:w="5159"/>
      </w:tblGrid>
      <w:tr w:rsidR="005C6FA6" w14:paraId="14CC47F5" w14:textId="77777777">
        <w:tblPrEx>
          <w:tblCellMar>
            <w:top w:w="0" w:type="dxa"/>
            <w:bottom w:w="0" w:type="dxa"/>
          </w:tblCellMar>
        </w:tblPrEx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E965C" w14:textId="77777777" w:rsidR="005C6FA6" w:rsidRDefault="00B27491">
            <w:pPr>
              <w:jc w:val="both"/>
            </w:pPr>
            <w:r>
              <w:rPr>
                <w:rFonts w:ascii="Liberation Serif" w:hAnsi="Liberation Serif"/>
                <w:color w:val="000000"/>
              </w:rPr>
              <w:t>6.</w:t>
            </w:r>
          </w:p>
        </w:tc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B0B03" w14:textId="77777777" w:rsidR="005C6FA6" w:rsidRDefault="00B27491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Сроки разработки документации по планировке территории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21F6C" w14:textId="77777777" w:rsidR="005C6FA6" w:rsidRDefault="00B2749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31.03.2027</w:t>
            </w:r>
          </w:p>
        </w:tc>
      </w:tr>
    </w:tbl>
    <w:p w14:paraId="7BF12DAF" w14:textId="77777777" w:rsidR="005C6FA6" w:rsidRDefault="005C6FA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5C6FA6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A7A53" w14:textId="77777777" w:rsidR="00B27491" w:rsidRDefault="00B27491">
      <w:r>
        <w:separator/>
      </w:r>
    </w:p>
  </w:endnote>
  <w:endnote w:type="continuationSeparator" w:id="0">
    <w:p w14:paraId="15FB5BE6" w14:textId="77777777" w:rsidR="00B27491" w:rsidRDefault="00B27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8781B" w14:textId="77777777" w:rsidR="0057343E" w:rsidRDefault="00B2749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89346" w14:textId="77777777" w:rsidR="00B27491" w:rsidRDefault="00B27491">
      <w:r>
        <w:rPr>
          <w:color w:val="000000"/>
        </w:rPr>
        <w:separator/>
      </w:r>
    </w:p>
  </w:footnote>
  <w:footnote w:type="continuationSeparator" w:id="0">
    <w:p w14:paraId="002E9A91" w14:textId="77777777" w:rsidR="00B27491" w:rsidRDefault="00B27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C21AD" w14:textId="77777777" w:rsidR="0057343E" w:rsidRDefault="00B27491">
    <w:pPr>
      <w:pStyle w:val="a3"/>
      <w:jc w:val="center"/>
    </w:pPr>
  </w:p>
  <w:p w14:paraId="5CE4D837" w14:textId="77777777" w:rsidR="0057343E" w:rsidRDefault="00B2749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C6FA6"/>
    <w:rsid w:val="005C6FA6"/>
    <w:rsid w:val="00B27491"/>
    <w:rsid w:val="00E9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AE3DA"/>
  <w15:docId w15:val="{8069EEBB-CF94-495D-82AC-F83C0FEE4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2026-09-07T05:25:00Z</cp:lastPrinted>
  <dcterms:created xsi:type="dcterms:W3CDTF">2026-09-08T13:50:00Z</dcterms:created>
  <dcterms:modified xsi:type="dcterms:W3CDTF">2026-09-08T13:50:00Z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