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7E575" w14:textId="77777777" w:rsidR="009C4960" w:rsidRDefault="0014467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012E69" wp14:editId="425E47CA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38E909A" w14:textId="77777777" w:rsidR="009C4960" w:rsidRDefault="0014467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1F4E4461" w14:textId="77777777" w:rsidR="009C4960" w:rsidRDefault="0014467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301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34"/>
                              <w:gridCol w:w="2125"/>
                              <w:gridCol w:w="484"/>
                              <w:gridCol w:w="1158"/>
                            </w:tblGrid>
                            <w:tr w:rsidR="009C4960" w14:paraId="38EFC3D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3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18A20E50" w14:textId="77777777" w:rsidR="009C4960" w:rsidRDefault="0014467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1C0BDB12" w14:textId="77777777" w:rsidR="009C4960" w:rsidRDefault="0014467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09.09.2026 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0DE00A5F" w14:textId="77777777" w:rsidR="009C4960" w:rsidRDefault="0014467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66FAA744" w14:textId="77777777" w:rsidR="009C4960" w:rsidRDefault="0014467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1341 </w:t>
                                  </w:r>
                                </w:p>
                              </w:tc>
                            </w:tr>
                          </w:tbl>
                          <w:p w14:paraId="61396E77" w14:textId="77777777" w:rsidR="009C4960" w:rsidRDefault="009C496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34FB720" w14:textId="77777777" w:rsidR="009C4960" w:rsidRDefault="009C496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431360B" w14:textId="77777777" w:rsidR="009C4960" w:rsidRDefault="009C4960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012E6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38E909A" w14:textId="77777777" w:rsidR="009C4960" w:rsidRDefault="0014467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1F4E4461" w14:textId="77777777" w:rsidR="009C4960" w:rsidRDefault="0014467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301" w:type="dxa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34"/>
                        <w:gridCol w:w="2125"/>
                        <w:gridCol w:w="484"/>
                        <w:gridCol w:w="1158"/>
                      </w:tblGrid>
                      <w:tr w:rsidR="009C4960" w14:paraId="38EFC3D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3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18A20E50" w14:textId="77777777" w:rsidR="009C4960" w:rsidRDefault="0014467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25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1C0BDB12" w14:textId="77777777" w:rsidR="009C4960" w:rsidRDefault="0014467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09.09.2026 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0DE00A5F" w14:textId="77777777" w:rsidR="009C4960" w:rsidRDefault="0014467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66FAA744" w14:textId="77777777" w:rsidR="009C4960" w:rsidRDefault="0014467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1341 </w:t>
                            </w:r>
                          </w:p>
                        </w:tc>
                      </w:tr>
                    </w:tbl>
                    <w:p w14:paraId="61396E77" w14:textId="77777777" w:rsidR="009C4960" w:rsidRDefault="009C496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34FB720" w14:textId="77777777" w:rsidR="009C4960" w:rsidRDefault="009C496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431360B" w14:textId="77777777" w:rsidR="009C4960" w:rsidRDefault="009C4960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84A6928" w14:textId="77777777" w:rsidR="009C4960" w:rsidRDefault="009C496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B11174" w14:textId="77777777" w:rsidR="009C4960" w:rsidRDefault="009C496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8F75486" w14:textId="77777777" w:rsidR="009C4960" w:rsidRDefault="009C496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3727A29" w14:textId="77777777" w:rsidR="009C4960" w:rsidRDefault="009C496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C55CCD" w14:textId="77777777" w:rsidR="009C4960" w:rsidRDefault="009C496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385D925" w14:textId="77777777" w:rsidR="009C4960" w:rsidRDefault="00144674">
      <w:pPr>
        <w:pStyle w:val="pt-000002"/>
        <w:spacing w:before="0" w:after="0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14:paraId="70E854E1" w14:textId="77777777" w:rsidR="009C4960" w:rsidRDefault="00144674">
      <w:pPr>
        <w:pStyle w:val="pt-000002"/>
        <w:spacing w:before="0" w:after="0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постановлением Администрации городского округа Верхняя Пышма</w:t>
      </w:r>
    </w:p>
    <w:p w14:paraId="1C0D2012" w14:textId="77777777" w:rsidR="009C4960" w:rsidRDefault="00144674">
      <w:pPr>
        <w:pStyle w:val="pt-000002"/>
        <w:spacing w:before="0" w:after="0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__25.02.2026___ № _215__</w:t>
      </w:r>
    </w:p>
    <w:p w14:paraId="3E940E68" w14:textId="77777777" w:rsidR="009C4960" w:rsidRDefault="009C4960">
      <w:pPr>
        <w:pStyle w:val="pt-000002"/>
        <w:spacing w:before="0" w:after="0"/>
        <w:ind w:left="5103"/>
        <w:rPr>
          <w:rFonts w:ascii="Liberation Serif" w:hAnsi="Liberation Serif"/>
          <w:sz w:val="28"/>
          <w:szCs w:val="28"/>
        </w:rPr>
      </w:pPr>
    </w:p>
    <w:p w14:paraId="50F98AA4" w14:textId="77777777" w:rsidR="009C4960" w:rsidRDefault="009C4960">
      <w:pPr>
        <w:pStyle w:val="pt-000002"/>
        <w:spacing w:before="0" w:after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10488DC6" w14:textId="77777777" w:rsidR="009C4960" w:rsidRDefault="00144674">
      <w:pPr>
        <w:pStyle w:val="pt-000002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ПРОВЕДЕНИЯ </w:t>
      </w:r>
      <w:r>
        <w:rPr>
          <w:rFonts w:ascii="Liberation Serif" w:hAnsi="Liberation Serif"/>
          <w:b/>
          <w:sz w:val="28"/>
          <w:szCs w:val="28"/>
        </w:rPr>
        <w:t xml:space="preserve">ЛЕСОУСТРОЙСТВА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 xml:space="preserve">на землях населенных пунктов </w:t>
      </w:r>
    </w:p>
    <w:p w14:paraId="4A739063" w14:textId="77777777" w:rsidR="009C4960" w:rsidRDefault="00144674">
      <w:pPr>
        <w:pStyle w:val="pt-000002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в границах городского округа Верхняя Пышма Свердловской области, занятых городскими лесами</w:t>
      </w:r>
    </w:p>
    <w:p w14:paraId="4E770D4A" w14:textId="77777777" w:rsidR="009C4960" w:rsidRDefault="009C4960">
      <w:pPr>
        <w:pStyle w:val="pt-000002"/>
        <w:spacing w:before="0" w:after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4845BC3B" w14:textId="77777777" w:rsidR="009C4960" w:rsidRDefault="00144674">
      <w:pPr>
        <w:pStyle w:val="aa"/>
        <w:numPr>
          <w:ilvl w:val="0"/>
          <w:numId w:val="2"/>
        </w:numPr>
        <w:spacing w:after="0" w:line="240" w:lineRule="auto"/>
        <w:ind w:left="0" w:firstLine="709"/>
        <w:rPr>
          <w:rFonts w:ascii="Liberation Serif" w:hAnsi="Liberation Serif"/>
          <w:szCs w:val="28"/>
          <w:lang w:eastAsia="ru-RU"/>
        </w:rPr>
      </w:pPr>
      <w:r>
        <w:rPr>
          <w:rFonts w:ascii="Liberation Serif" w:hAnsi="Liberation Serif"/>
          <w:szCs w:val="28"/>
          <w:lang w:eastAsia="ru-RU"/>
        </w:rPr>
        <w:t xml:space="preserve">Местоположение и наименование объекта лесоустройства – лесные (земельные) участки, расположенные на землях населенных </w:t>
      </w:r>
      <w:r>
        <w:rPr>
          <w:rFonts w:ascii="Liberation Serif" w:hAnsi="Liberation Serif"/>
          <w:szCs w:val="28"/>
          <w:lang w:eastAsia="ru-RU"/>
        </w:rPr>
        <w:t>пунктов в границах городского округа Верхняя Пышма Свердловской области, и занятых городскими лесами.</w:t>
      </w:r>
    </w:p>
    <w:p w14:paraId="3652EFF0" w14:textId="77777777" w:rsidR="009C4960" w:rsidRDefault="00144674">
      <w:pPr>
        <w:pStyle w:val="aa"/>
        <w:numPr>
          <w:ilvl w:val="0"/>
          <w:numId w:val="1"/>
        </w:numPr>
        <w:spacing w:after="0" w:line="240" w:lineRule="auto"/>
        <w:ind w:left="0" w:firstLine="709"/>
      </w:pPr>
      <w:r>
        <w:rPr>
          <w:rFonts w:ascii="Liberation Serif" w:hAnsi="Liberation Serif"/>
          <w:szCs w:val="28"/>
          <w:lang w:eastAsia="ru-RU"/>
        </w:rPr>
        <w:t>Площадь объекта лесоустройства составляет 1 006 244,00 кв. м (</w:t>
      </w:r>
      <w:r>
        <w:rPr>
          <w:rFonts w:ascii="Liberation Serif" w:hAnsi="Liberation Serif"/>
          <w:b/>
          <w:szCs w:val="28"/>
          <w:lang w:eastAsia="ru-RU"/>
        </w:rPr>
        <w:t>100,6 га).</w:t>
      </w:r>
    </w:p>
    <w:p w14:paraId="26CB8F20" w14:textId="77777777" w:rsidR="009C4960" w:rsidRDefault="00144674">
      <w:pPr>
        <w:pStyle w:val="aa"/>
        <w:numPr>
          <w:ilvl w:val="0"/>
          <w:numId w:val="1"/>
        </w:numPr>
        <w:spacing w:after="0" w:line="240" w:lineRule="auto"/>
        <w:ind w:left="0" w:firstLine="709"/>
        <w:rPr>
          <w:rFonts w:ascii="Liberation Serif" w:hAnsi="Liberation Serif"/>
          <w:szCs w:val="28"/>
          <w:lang w:eastAsia="ru-RU"/>
        </w:rPr>
      </w:pPr>
      <w:r>
        <w:rPr>
          <w:rFonts w:ascii="Liberation Serif" w:hAnsi="Liberation Serif"/>
          <w:szCs w:val="28"/>
          <w:lang w:eastAsia="ru-RU"/>
        </w:rPr>
        <w:t xml:space="preserve">Год проведения мероприятий по лесоустройству в отношении объекта </w:t>
      </w:r>
      <w:r>
        <w:rPr>
          <w:rFonts w:ascii="Liberation Serif" w:hAnsi="Liberation Serif"/>
          <w:szCs w:val="28"/>
          <w:lang w:eastAsia="ru-RU"/>
        </w:rPr>
        <w:t>лесоустройства – 2026 год.</w:t>
      </w:r>
    </w:p>
    <w:p w14:paraId="6A3E764B" w14:textId="77777777" w:rsidR="009C4960" w:rsidRDefault="00144674">
      <w:pPr>
        <w:pStyle w:val="aa"/>
        <w:numPr>
          <w:ilvl w:val="0"/>
          <w:numId w:val="1"/>
        </w:numPr>
        <w:spacing w:after="0" w:line="240" w:lineRule="auto"/>
        <w:ind w:left="0" w:firstLine="709"/>
      </w:pPr>
      <w:r>
        <w:rPr>
          <w:rFonts w:ascii="Liberation Serif" w:hAnsi="Liberation Serif"/>
          <w:szCs w:val="28"/>
          <w:lang w:eastAsia="ru-RU"/>
        </w:rPr>
        <w:t xml:space="preserve">Перечень мероприятий по лесоустройству в отношении объекта лесоустройства предусмотренных частью 1 статьи 68 </w:t>
      </w:r>
      <w:r>
        <w:rPr>
          <w:rFonts w:ascii="Liberation Serif" w:hAnsi="Liberation Serif"/>
          <w:szCs w:val="28"/>
        </w:rPr>
        <w:t>Лесного кодекса Российской Федерации:</w:t>
      </w:r>
    </w:p>
    <w:p w14:paraId="794D19DF" w14:textId="77777777" w:rsidR="009C4960" w:rsidRDefault="009C4960">
      <w:pPr>
        <w:pStyle w:val="aa"/>
        <w:spacing w:after="0" w:line="240" w:lineRule="auto"/>
        <w:ind w:left="0" w:firstLine="0"/>
        <w:rPr>
          <w:rFonts w:ascii="Liberation Serif" w:hAnsi="Liberation Serif"/>
          <w:szCs w:val="28"/>
          <w:lang w:eastAsia="ru-RU"/>
        </w:rPr>
      </w:pPr>
    </w:p>
    <w:tbl>
      <w:tblPr>
        <w:tblW w:w="935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5982"/>
        <w:gridCol w:w="2523"/>
      </w:tblGrid>
      <w:tr w:rsidR="009C4960" w14:paraId="0147BBBB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67F2B" w14:textId="77777777" w:rsidR="009C4960" w:rsidRDefault="00144674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№ п/п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518A" w14:textId="77777777" w:rsidR="009C4960" w:rsidRDefault="00144674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E876" w14:textId="77777777" w:rsidR="009C4960" w:rsidRDefault="00144674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Период проведения</w:t>
            </w:r>
          </w:p>
        </w:tc>
      </w:tr>
      <w:tr w:rsidR="009C4960" w14:paraId="0D3F7F54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9A5A3" w14:textId="77777777" w:rsidR="009C4960" w:rsidRDefault="00144674">
            <w:pPr>
              <w:pStyle w:val="aa"/>
              <w:spacing w:after="0" w:line="240" w:lineRule="auto"/>
              <w:ind w:left="0" w:firstLine="0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1.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43A99" w14:textId="77777777" w:rsidR="009C4960" w:rsidRDefault="00144674">
            <w:pPr>
              <w:pStyle w:val="aa"/>
              <w:spacing w:after="0" w:line="240" w:lineRule="auto"/>
              <w:ind w:left="0" w:firstLine="0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 xml:space="preserve">Проектирование </w:t>
            </w:r>
            <w:r>
              <w:rPr>
                <w:rFonts w:ascii="Liberation Serif" w:hAnsi="Liberation Serif"/>
                <w:szCs w:val="28"/>
                <w:lang w:eastAsia="ru-RU"/>
              </w:rPr>
              <w:t>лесничества</w:t>
            </w: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09D3" w14:textId="77777777" w:rsidR="009C4960" w:rsidRDefault="009C4960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</w:p>
          <w:p w14:paraId="3BDAC270" w14:textId="77777777" w:rsidR="009C4960" w:rsidRDefault="009C4960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</w:p>
          <w:p w14:paraId="526213E9" w14:textId="77777777" w:rsidR="009C4960" w:rsidRDefault="009C4960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</w:p>
          <w:p w14:paraId="17A2A797" w14:textId="77777777" w:rsidR="009C4960" w:rsidRDefault="009C4960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</w:p>
          <w:p w14:paraId="56040C71" w14:textId="77777777" w:rsidR="009C4960" w:rsidRDefault="009C4960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</w:p>
          <w:p w14:paraId="745E3AEA" w14:textId="77777777" w:rsidR="009C4960" w:rsidRDefault="009C4960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</w:p>
          <w:p w14:paraId="5E072A7A" w14:textId="77777777" w:rsidR="009C4960" w:rsidRDefault="00144674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Май-декабрь</w:t>
            </w:r>
          </w:p>
          <w:p w14:paraId="53F573BE" w14:textId="77777777" w:rsidR="009C4960" w:rsidRDefault="00144674">
            <w:pPr>
              <w:pStyle w:val="aa"/>
              <w:spacing w:after="0" w:line="240" w:lineRule="auto"/>
              <w:ind w:left="0" w:firstLine="0"/>
              <w:jc w:val="center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2026 года</w:t>
            </w:r>
          </w:p>
          <w:p w14:paraId="0A662FAC" w14:textId="77777777" w:rsidR="009C4960" w:rsidRDefault="009C4960">
            <w:pPr>
              <w:pStyle w:val="aa"/>
              <w:spacing w:after="0" w:line="240" w:lineRule="auto"/>
              <w:ind w:left="0"/>
              <w:rPr>
                <w:rFonts w:ascii="Liberation Serif" w:hAnsi="Liberation Serif"/>
                <w:szCs w:val="28"/>
                <w:lang w:eastAsia="ru-RU"/>
              </w:rPr>
            </w:pPr>
          </w:p>
        </w:tc>
      </w:tr>
      <w:tr w:rsidR="009C4960" w14:paraId="76544060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46293" w14:textId="77777777" w:rsidR="009C4960" w:rsidRDefault="00144674">
            <w:pPr>
              <w:pStyle w:val="aa"/>
              <w:spacing w:after="0" w:line="240" w:lineRule="auto"/>
              <w:ind w:left="0" w:firstLine="0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2.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68FEC" w14:textId="77777777" w:rsidR="009C4960" w:rsidRDefault="00144674">
            <w:pPr>
              <w:pStyle w:val="aa"/>
              <w:spacing w:after="0" w:line="240" w:lineRule="auto"/>
              <w:ind w:left="0" w:firstLine="0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Проектирование эксплуатационных лесов, защитных лесов, резервных лесов, а также особо защитных участков лесов</w:t>
            </w:r>
          </w:p>
        </w:tc>
        <w:tc>
          <w:tcPr>
            <w:tcW w:w="2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C2781" w14:textId="77777777" w:rsidR="009C4960" w:rsidRDefault="009C496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C4960" w14:paraId="5B6C9BEE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68BC7" w14:textId="77777777" w:rsidR="009C4960" w:rsidRDefault="00144674">
            <w:pPr>
              <w:pStyle w:val="aa"/>
              <w:spacing w:after="0" w:line="240" w:lineRule="auto"/>
              <w:ind w:left="0" w:firstLine="0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3.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D1028" w14:textId="77777777" w:rsidR="009C4960" w:rsidRDefault="00144674">
            <w:pPr>
              <w:pStyle w:val="aa"/>
              <w:spacing w:after="0" w:line="240" w:lineRule="auto"/>
              <w:ind w:left="0" w:firstLine="0"/>
            </w:pPr>
            <w:r>
              <w:rPr>
                <w:rFonts w:ascii="Liberation Serif" w:hAnsi="Liberation Serif"/>
                <w:szCs w:val="28"/>
                <w:lang w:eastAsia="ru-RU"/>
              </w:rPr>
              <w:t>Закрепление на местности местоположения границ лесничеств, участковых лесничеств</w:t>
            </w:r>
            <w:r>
              <w:rPr>
                <w:rFonts w:ascii="Liberation Serif" w:hAnsi="Liberation Serif"/>
                <w:szCs w:val="28"/>
                <w:lang w:eastAsia="ru-RU"/>
              </w:rPr>
              <w:br/>
            </w:r>
            <w:r>
              <w:rPr>
                <w:rFonts w:ascii="Liberation Serif" w:hAnsi="Liberation Serif"/>
                <w:szCs w:val="28"/>
                <w:lang w:eastAsia="ru-RU"/>
              </w:rPr>
              <w:t xml:space="preserve">(в </w:t>
            </w:r>
            <w:r>
              <w:rPr>
                <w:rFonts w:ascii="Liberation Serif" w:hAnsi="Liberation Serif"/>
                <w:szCs w:val="28"/>
                <w:lang w:eastAsia="ru-RU"/>
              </w:rPr>
              <w:t xml:space="preserve">соответствии с частью 6 статьи 68 </w:t>
            </w:r>
            <w:r>
              <w:rPr>
                <w:rFonts w:ascii="Liberation Serif" w:hAnsi="Liberation Serif"/>
                <w:szCs w:val="28"/>
              </w:rPr>
              <w:t>Лесного кодекса Российской Федерации местоположение границ может быть указано</w:t>
            </w:r>
            <w:r>
              <w:rPr>
                <w:rFonts w:ascii="Liberation Serif" w:hAnsi="Liberation Serif"/>
                <w:szCs w:val="28"/>
              </w:rPr>
              <w:br/>
            </w:r>
            <w:r>
              <w:rPr>
                <w:rFonts w:ascii="Liberation Serif" w:hAnsi="Liberation Serif"/>
                <w:szCs w:val="28"/>
              </w:rPr>
              <w:t>на лесных картах)</w:t>
            </w:r>
          </w:p>
        </w:tc>
        <w:tc>
          <w:tcPr>
            <w:tcW w:w="2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1B795" w14:textId="77777777" w:rsidR="009C4960" w:rsidRDefault="009C496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C4960" w14:paraId="55B686D5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6DA44" w14:textId="77777777" w:rsidR="009C4960" w:rsidRDefault="00144674">
            <w:pPr>
              <w:pStyle w:val="aa"/>
              <w:spacing w:after="0" w:line="240" w:lineRule="auto"/>
              <w:ind w:left="0" w:firstLine="0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4.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0569E" w14:textId="77777777" w:rsidR="009C4960" w:rsidRDefault="00144674">
            <w:pPr>
              <w:pStyle w:val="aa"/>
              <w:spacing w:after="0" w:line="240" w:lineRule="auto"/>
              <w:ind w:left="0" w:firstLine="0"/>
            </w:pPr>
            <w:r>
              <w:rPr>
                <w:rFonts w:ascii="Liberation Serif" w:hAnsi="Liberation Serif"/>
                <w:color w:val="000000"/>
                <w:szCs w:val="28"/>
                <w:shd w:val="clear" w:color="auto" w:fill="FFFFFF"/>
              </w:rPr>
              <w:t>Таксация лесов</w:t>
            </w:r>
          </w:p>
        </w:tc>
        <w:tc>
          <w:tcPr>
            <w:tcW w:w="2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7C53D" w14:textId="77777777" w:rsidR="009C4960" w:rsidRDefault="009C496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C4960" w14:paraId="1B6C5A7B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F72C4" w14:textId="77777777" w:rsidR="009C4960" w:rsidRDefault="00144674">
            <w:pPr>
              <w:pStyle w:val="aa"/>
              <w:spacing w:after="0" w:line="240" w:lineRule="auto"/>
              <w:ind w:left="0" w:firstLine="0"/>
              <w:rPr>
                <w:rFonts w:ascii="Liberation Serif" w:hAnsi="Liberation Serif"/>
                <w:szCs w:val="28"/>
                <w:lang w:eastAsia="ru-RU"/>
              </w:rPr>
            </w:pPr>
            <w:r>
              <w:rPr>
                <w:rFonts w:ascii="Liberation Serif" w:hAnsi="Liberation Serif"/>
                <w:szCs w:val="28"/>
                <w:lang w:eastAsia="ru-RU"/>
              </w:rPr>
              <w:t>5.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2BDCB" w14:textId="77777777" w:rsidR="009C4960" w:rsidRDefault="00144674">
            <w:pPr>
              <w:pStyle w:val="aa"/>
              <w:spacing w:after="0" w:line="240" w:lineRule="auto"/>
              <w:ind w:left="0" w:firstLine="0"/>
            </w:pPr>
            <w:r>
              <w:rPr>
                <w:rFonts w:ascii="Liberation Serif" w:hAnsi="Liberation Serif"/>
                <w:color w:val="000000"/>
                <w:szCs w:val="28"/>
                <w:shd w:val="clear" w:color="auto" w:fill="FFFFFF"/>
              </w:rPr>
              <w:t>Проектирование мероприятий по сохранению лесов</w:t>
            </w:r>
          </w:p>
        </w:tc>
        <w:tc>
          <w:tcPr>
            <w:tcW w:w="2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7E080" w14:textId="77777777" w:rsidR="009C4960" w:rsidRDefault="009C496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6D7DB34" w14:textId="77777777" w:rsidR="009C4960" w:rsidRDefault="009C4960">
      <w:pPr>
        <w:ind w:left="-57"/>
        <w:jc w:val="center"/>
        <w:rPr>
          <w:rFonts w:ascii="Liberation Serif" w:hAnsi="Liberation Serif"/>
          <w:b/>
          <w:spacing w:val="2"/>
          <w:sz w:val="6"/>
          <w:szCs w:val="6"/>
        </w:rPr>
      </w:pPr>
    </w:p>
    <w:sectPr w:rsidR="009C4960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EBA8A" w14:textId="77777777" w:rsidR="00000000" w:rsidRDefault="00144674">
      <w:r>
        <w:separator/>
      </w:r>
    </w:p>
  </w:endnote>
  <w:endnote w:type="continuationSeparator" w:id="0">
    <w:p w14:paraId="53B15962" w14:textId="77777777" w:rsidR="00000000" w:rsidRDefault="0014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08516" w14:textId="77777777" w:rsidR="002162D0" w:rsidRDefault="0014467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4DB76" w14:textId="77777777" w:rsidR="00000000" w:rsidRDefault="00144674">
      <w:r>
        <w:rPr>
          <w:color w:val="000000"/>
        </w:rPr>
        <w:separator/>
      </w:r>
    </w:p>
  </w:footnote>
  <w:footnote w:type="continuationSeparator" w:id="0">
    <w:p w14:paraId="05640C2C" w14:textId="77777777" w:rsidR="00000000" w:rsidRDefault="00144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541A" w14:textId="77777777" w:rsidR="002162D0" w:rsidRDefault="00144674">
    <w:pPr>
      <w:pStyle w:val="a3"/>
      <w:jc w:val="center"/>
    </w:pPr>
  </w:p>
  <w:p w14:paraId="45D530DA" w14:textId="77777777" w:rsidR="002162D0" w:rsidRDefault="0014467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E551F"/>
    <w:multiLevelType w:val="multilevel"/>
    <w:tmpl w:val="7D9C2934"/>
    <w:lvl w:ilvl="0">
      <w:start w:val="1"/>
      <w:numFmt w:val="decimal"/>
      <w:lvlText w:val="%1."/>
      <w:lvlJc w:val="left"/>
      <w:pPr>
        <w:ind w:left="786" w:hanging="360"/>
      </w:pPr>
      <w:rPr>
        <w:rFonts w:ascii="Liberation Serif" w:hAnsi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C4960"/>
    <w:rsid w:val="00144674"/>
    <w:rsid w:val="009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B240B12"/>
  <w15:docId w15:val="{CC49AA61-4FE5-43B4-B8A4-0F727713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uppressAutoHyphens w:val="0"/>
      <w:spacing w:after="160" w:line="360" w:lineRule="auto"/>
      <w:ind w:left="720" w:firstLine="709"/>
      <w:jc w:val="both"/>
      <w:textAlignment w:val="auto"/>
    </w:pPr>
    <w:rPr>
      <w:sz w:val="28"/>
      <w:szCs w:val="22"/>
      <w:lang w:eastAsia="en-US"/>
    </w:rPr>
  </w:style>
  <w:style w:type="paragraph" w:customStyle="1" w:styleId="pt-000002">
    <w:name w:val="pt-000002"/>
    <w:basedOn w:val="a"/>
    <w:pPr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2026-09-08T09:40:00Z</cp:lastPrinted>
  <dcterms:created xsi:type="dcterms:W3CDTF">2026-09-11T06:09:00Z</dcterms:created>
  <dcterms:modified xsi:type="dcterms:W3CDTF">2026-09-11T06:09:00Z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