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07DF20" w14:textId="77777777" w:rsidR="004163EF" w:rsidRDefault="004163EF">
      <w:pPr>
        <w:ind w:left="-57"/>
        <w:jc w:val="center"/>
      </w:pPr>
    </w:p>
    <w:p w14:paraId="75079CFF" w14:textId="77777777" w:rsidR="004163EF" w:rsidRDefault="0035687F">
      <w:pPr>
        <w:widowControl w:val="0"/>
        <w:autoSpaceDE w:val="0"/>
        <w:ind w:left="5103" w:right="807"/>
      </w:pPr>
      <w:r>
        <w:rPr>
          <w:rFonts w:ascii="Liberation Serif" w:hAnsi="Liberation Serif"/>
        </w:rPr>
        <w:t>УТВЕРЖДЕН</w:t>
      </w:r>
      <w:r>
        <w:rPr>
          <w:rFonts w:ascii="Liberation Serif" w:hAnsi="Liberation Serif"/>
          <w:spacing w:val="-11"/>
        </w:rPr>
        <w:t xml:space="preserve"> </w:t>
      </w:r>
      <w:r>
        <w:rPr>
          <w:rFonts w:ascii="Liberation Serif" w:hAnsi="Liberation Serif"/>
          <w:spacing w:val="-11"/>
        </w:rPr>
        <w:br/>
      </w:r>
      <w:r>
        <w:rPr>
          <w:rFonts w:ascii="Liberation Serif" w:hAnsi="Liberation Serif"/>
        </w:rPr>
        <w:t>постановлением</w:t>
      </w:r>
      <w:r>
        <w:rPr>
          <w:rFonts w:ascii="Liberation Serif" w:hAnsi="Liberation Serif"/>
          <w:spacing w:val="-8"/>
        </w:rPr>
        <w:t xml:space="preserve"> А</w:t>
      </w:r>
      <w:r>
        <w:rPr>
          <w:rFonts w:ascii="Liberation Serif" w:hAnsi="Liberation Serif"/>
        </w:rPr>
        <w:t>дминистрации городского</w:t>
      </w:r>
      <w:r>
        <w:rPr>
          <w:rFonts w:ascii="Liberation Serif" w:hAnsi="Liberation Serif"/>
          <w:spacing w:val="-2"/>
        </w:rPr>
        <w:t xml:space="preserve"> </w:t>
      </w:r>
      <w:r>
        <w:rPr>
          <w:rFonts w:ascii="Liberation Serif" w:hAnsi="Liberation Serif"/>
        </w:rPr>
        <w:t>округа Верхняя</w:t>
      </w:r>
      <w:r>
        <w:rPr>
          <w:rFonts w:ascii="Liberation Serif" w:hAnsi="Liberation Serif"/>
          <w:spacing w:val="-1"/>
        </w:rPr>
        <w:t xml:space="preserve"> </w:t>
      </w:r>
      <w:r>
        <w:rPr>
          <w:rFonts w:ascii="Liberation Serif" w:hAnsi="Liberation Serif"/>
        </w:rPr>
        <w:t>Пышма</w:t>
      </w:r>
    </w:p>
    <w:p w14:paraId="401EE2B1" w14:textId="77777777" w:rsidR="004163EF" w:rsidRDefault="0035687F">
      <w:pPr>
        <w:widowControl w:val="0"/>
        <w:tabs>
          <w:tab w:val="left" w:pos="5116"/>
          <w:tab w:val="left" w:pos="6493"/>
          <w:tab w:val="left" w:pos="8830"/>
        </w:tabs>
        <w:autoSpaceDE w:val="0"/>
        <w:ind w:left="5103"/>
      </w:pPr>
      <w:r>
        <w:rPr>
          <w:rFonts w:ascii="Liberation Serif" w:hAnsi="Liberation Serif"/>
        </w:rPr>
        <w:t>от</w:t>
      </w:r>
      <w:r>
        <w:rPr>
          <w:rFonts w:ascii="Liberation Serif" w:hAnsi="Liberation Serif"/>
          <w:spacing w:val="-1"/>
        </w:rPr>
        <w:t xml:space="preserve"> __11.09.2026____№___1350____</w:t>
      </w:r>
    </w:p>
    <w:p w14:paraId="7BEB641C" w14:textId="77777777" w:rsidR="004163EF" w:rsidRDefault="004163EF">
      <w:pPr>
        <w:jc w:val="center"/>
        <w:rPr>
          <w:rFonts w:ascii="Liberation Serif" w:hAnsi="Liberation Serif" w:cs="Liberation Serif"/>
          <w:bCs/>
        </w:rPr>
      </w:pPr>
    </w:p>
    <w:p w14:paraId="106C6EC6" w14:textId="77777777" w:rsidR="004163EF" w:rsidRDefault="004163EF">
      <w:pPr>
        <w:jc w:val="center"/>
        <w:rPr>
          <w:rFonts w:ascii="Liberation Serif" w:hAnsi="Liberation Serif" w:cs="Liberation Serif"/>
          <w:bCs/>
        </w:rPr>
      </w:pPr>
    </w:p>
    <w:p w14:paraId="2AE26B49" w14:textId="77777777" w:rsidR="004163EF" w:rsidRDefault="004163EF">
      <w:pPr>
        <w:jc w:val="center"/>
        <w:rPr>
          <w:rFonts w:ascii="Liberation Serif" w:hAnsi="Liberation Serif" w:cs="Liberation Serif"/>
          <w:bCs/>
        </w:rPr>
      </w:pPr>
    </w:p>
    <w:p w14:paraId="4B3AA2B1" w14:textId="77777777" w:rsidR="004163EF" w:rsidRDefault="004163EF">
      <w:pPr>
        <w:jc w:val="center"/>
        <w:rPr>
          <w:rFonts w:ascii="Liberation Serif" w:hAnsi="Liberation Serif" w:cs="Liberation Serif"/>
          <w:bCs/>
        </w:rPr>
      </w:pPr>
    </w:p>
    <w:p w14:paraId="23802B9B" w14:textId="77777777" w:rsidR="004163EF" w:rsidRDefault="004163EF">
      <w:pPr>
        <w:jc w:val="center"/>
        <w:rPr>
          <w:rFonts w:ascii="Liberation Serif" w:hAnsi="Liberation Serif" w:cs="Liberation Serif"/>
          <w:bCs/>
        </w:rPr>
      </w:pPr>
    </w:p>
    <w:p w14:paraId="0715A1D8" w14:textId="77777777" w:rsidR="004163EF" w:rsidRDefault="004163EF">
      <w:pPr>
        <w:jc w:val="center"/>
        <w:rPr>
          <w:rFonts w:ascii="Liberation Serif" w:hAnsi="Liberation Serif" w:cs="Liberation Serif"/>
          <w:bCs/>
        </w:rPr>
      </w:pPr>
    </w:p>
    <w:p w14:paraId="63EE8859" w14:textId="77777777" w:rsidR="004163EF" w:rsidRDefault="004163EF">
      <w:pPr>
        <w:jc w:val="center"/>
        <w:rPr>
          <w:rFonts w:ascii="Liberation Serif" w:hAnsi="Liberation Serif" w:cs="Liberation Serif"/>
          <w:bCs/>
        </w:rPr>
      </w:pPr>
    </w:p>
    <w:p w14:paraId="50F1B6F7" w14:textId="77777777" w:rsidR="004163EF" w:rsidRDefault="004163EF">
      <w:pPr>
        <w:jc w:val="center"/>
        <w:rPr>
          <w:rFonts w:ascii="Liberation Serif" w:hAnsi="Liberation Serif" w:cs="Liberation Serif"/>
          <w:bCs/>
        </w:rPr>
      </w:pPr>
    </w:p>
    <w:p w14:paraId="64050C80" w14:textId="77777777" w:rsidR="004163EF" w:rsidRDefault="004163EF">
      <w:pPr>
        <w:jc w:val="center"/>
        <w:rPr>
          <w:rFonts w:ascii="Liberation Serif" w:hAnsi="Liberation Serif" w:cs="Liberation Serif"/>
          <w:bCs/>
        </w:rPr>
      </w:pPr>
    </w:p>
    <w:p w14:paraId="30BD847C" w14:textId="77777777" w:rsidR="004163EF" w:rsidRDefault="004163EF">
      <w:pPr>
        <w:jc w:val="center"/>
        <w:rPr>
          <w:rFonts w:ascii="Liberation Serif" w:hAnsi="Liberation Serif" w:cs="Liberation Serif"/>
          <w:bCs/>
        </w:rPr>
      </w:pPr>
    </w:p>
    <w:p w14:paraId="719057CB" w14:textId="77777777" w:rsidR="004163EF" w:rsidRDefault="004163EF">
      <w:pPr>
        <w:jc w:val="center"/>
        <w:rPr>
          <w:rFonts w:ascii="Liberation Serif" w:hAnsi="Liberation Serif" w:cs="Liberation Serif"/>
          <w:bCs/>
        </w:rPr>
      </w:pPr>
    </w:p>
    <w:p w14:paraId="49850347" w14:textId="77777777" w:rsidR="004163EF" w:rsidRDefault="004163EF">
      <w:pPr>
        <w:jc w:val="center"/>
        <w:rPr>
          <w:rFonts w:ascii="Liberation Serif" w:hAnsi="Liberation Serif" w:cs="Liberation Serif"/>
          <w:bCs/>
        </w:rPr>
      </w:pPr>
    </w:p>
    <w:p w14:paraId="0EDB9070" w14:textId="77777777" w:rsidR="004163EF" w:rsidRDefault="004163EF">
      <w:pPr>
        <w:jc w:val="center"/>
        <w:rPr>
          <w:rFonts w:ascii="Liberation Serif" w:hAnsi="Liberation Serif" w:cs="Liberation Serif"/>
          <w:bCs/>
        </w:rPr>
      </w:pPr>
    </w:p>
    <w:p w14:paraId="1840E3C5" w14:textId="77777777" w:rsidR="004163EF" w:rsidRDefault="0035687F">
      <w:pPr>
        <w:jc w:val="center"/>
        <w:rPr>
          <w:rFonts w:ascii="Liberation Serif" w:hAnsi="Liberation Serif" w:cs="Liberation Serif"/>
          <w:bCs/>
        </w:rPr>
      </w:pPr>
      <w:r>
        <w:rPr>
          <w:rFonts w:ascii="Liberation Serif" w:hAnsi="Liberation Serif" w:cs="Liberation Serif"/>
          <w:bCs/>
        </w:rPr>
        <w:t>Топливно-энергетический баланс за 2025 год (базовый)</w:t>
      </w:r>
    </w:p>
    <w:p w14:paraId="0C6EB032" w14:textId="77777777" w:rsidR="004163EF" w:rsidRDefault="0035687F">
      <w:pPr>
        <w:jc w:val="center"/>
        <w:rPr>
          <w:rFonts w:ascii="Liberation Serif" w:hAnsi="Liberation Serif" w:cs="Liberation Serif"/>
          <w:bCs/>
        </w:rPr>
      </w:pPr>
      <w:r>
        <w:rPr>
          <w:rFonts w:ascii="Liberation Serif" w:hAnsi="Liberation Serif" w:cs="Liberation Serif"/>
          <w:bCs/>
        </w:rPr>
        <w:t xml:space="preserve">и прогнозный ТЭБ </w:t>
      </w:r>
    </w:p>
    <w:p w14:paraId="0D6A276A" w14:textId="77777777" w:rsidR="004163EF" w:rsidRDefault="0035687F">
      <w:pPr>
        <w:jc w:val="center"/>
        <w:rPr>
          <w:rFonts w:ascii="Liberation Serif" w:hAnsi="Liberation Serif" w:cs="Liberation Serif"/>
          <w:bCs/>
        </w:rPr>
      </w:pPr>
      <w:r>
        <w:rPr>
          <w:rFonts w:ascii="Liberation Serif" w:hAnsi="Liberation Serif" w:cs="Liberation Serif"/>
          <w:bCs/>
        </w:rPr>
        <w:t>городского округа Верхняя Пышма</w:t>
      </w:r>
    </w:p>
    <w:p w14:paraId="3C76B84B" w14:textId="77777777" w:rsidR="004163EF" w:rsidRDefault="004163EF">
      <w:pPr>
        <w:jc w:val="center"/>
        <w:rPr>
          <w:rFonts w:ascii="Liberation Serif" w:hAnsi="Liberation Serif" w:cs="Liberation Serif"/>
          <w:bCs/>
        </w:rPr>
      </w:pPr>
    </w:p>
    <w:p w14:paraId="3188E439" w14:textId="77777777" w:rsidR="004163EF" w:rsidRDefault="004163EF">
      <w:pPr>
        <w:jc w:val="center"/>
        <w:rPr>
          <w:rFonts w:ascii="Liberation Serif" w:hAnsi="Liberation Serif" w:cs="Liberation Serif"/>
          <w:bCs/>
        </w:rPr>
      </w:pPr>
    </w:p>
    <w:p w14:paraId="6BA8236A" w14:textId="77777777" w:rsidR="004163EF" w:rsidRDefault="004163EF">
      <w:pPr>
        <w:jc w:val="center"/>
        <w:rPr>
          <w:rFonts w:ascii="Liberation Serif" w:hAnsi="Liberation Serif" w:cs="Liberation Serif"/>
          <w:bCs/>
        </w:rPr>
      </w:pPr>
    </w:p>
    <w:p w14:paraId="2C638901" w14:textId="77777777" w:rsidR="004163EF" w:rsidRDefault="004163EF">
      <w:pPr>
        <w:jc w:val="center"/>
        <w:rPr>
          <w:rFonts w:ascii="Liberation Serif" w:hAnsi="Liberation Serif" w:cs="Liberation Serif"/>
          <w:bCs/>
        </w:rPr>
      </w:pPr>
    </w:p>
    <w:p w14:paraId="018BA9A2" w14:textId="77777777" w:rsidR="004163EF" w:rsidRDefault="004163EF">
      <w:pPr>
        <w:jc w:val="center"/>
        <w:rPr>
          <w:rFonts w:ascii="Liberation Serif" w:hAnsi="Liberation Serif" w:cs="Liberation Serif"/>
          <w:bCs/>
        </w:rPr>
      </w:pPr>
    </w:p>
    <w:p w14:paraId="65F75D27" w14:textId="77777777" w:rsidR="004163EF" w:rsidRDefault="004163EF">
      <w:pPr>
        <w:jc w:val="center"/>
        <w:rPr>
          <w:rFonts w:ascii="Liberation Serif" w:hAnsi="Liberation Serif" w:cs="Liberation Serif"/>
          <w:bCs/>
        </w:rPr>
      </w:pPr>
    </w:p>
    <w:p w14:paraId="5DBD8EF0" w14:textId="77777777" w:rsidR="004163EF" w:rsidRDefault="004163EF">
      <w:pPr>
        <w:jc w:val="center"/>
        <w:rPr>
          <w:rFonts w:ascii="Liberation Serif" w:hAnsi="Liberation Serif" w:cs="Liberation Serif"/>
          <w:bCs/>
        </w:rPr>
      </w:pPr>
    </w:p>
    <w:p w14:paraId="4C217676" w14:textId="77777777" w:rsidR="004163EF" w:rsidRDefault="004163EF">
      <w:pPr>
        <w:jc w:val="center"/>
        <w:rPr>
          <w:rFonts w:ascii="Liberation Serif" w:hAnsi="Liberation Serif" w:cs="Liberation Serif"/>
          <w:bCs/>
        </w:rPr>
      </w:pPr>
    </w:p>
    <w:p w14:paraId="3ACA6E93" w14:textId="77777777" w:rsidR="004163EF" w:rsidRDefault="004163EF">
      <w:pPr>
        <w:jc w:val="center"/>
        <w:rPr>
          <w:rFonts w:ascii="Liberation Serif" w:hAnsi="Liberation Serif" w:cs="Liberation Serif"/>
          <w:bCs/>
        </w:rPr>
      </w:pPr>
    </w:p>
    <w:p w14:paraId="0300D1DA" w14:textId="77777777" w:rsidR="004163EF" w:rsidRDefault="004163EF">
      <w:pPr>
        <w:jc w:val="center"/>
        <w:rPr>
          <w:rFonts w:ascii="Liberation Serif" w:hAnsi="Liberation Serif" w:cs="Liberation Serif"/>
          <w:bCs/>
        </w:rPr>
      </w:pPr>
    </w:p>
    <w:p w14:paraId="517F4082" w14:textId="77777777" w:rsidR="004163EF" w:rsidRDefault="004163EF">
      <w:pPr>
        <w:jc w:val="center"/>
        <w:rPr>
          <w:rFonts w:ascii="Liberation Serif" w:hAnsi="Liberation Serif" w:cs="Liberation Serif"/>
          <w:bCs/>
        </w:rPr>
      </w:pPr>
    </w:p>
    <w:p w14:paraId="19DA8A6E" w14:textId="77777777" w:rsidR="004163EF" w:rsidRDefault="004163EF">
      <w:pPr>
        <w:jc w:val="center"/>
        <w:rPr>
          <w:rFonts w:ascii="Liberation Serif" w:hAnsi="Liberation Serif" w:cs="Liberation Serif"/>
          <w:bCs/>
        </w:rPr>
      </w:pPr>
    </w:p>
    <w:p w14:paraId="6FFD6836" w14:textId="77777777" w:rsidR="004163EF" w:rsidRDefault="004163EF">
      <w:pPr>
        <w:jc w:val="center"/>
        <w:rPr>
          <w:rFonts w:ascii="Liberation Serif" w:hAnsi="Liberation Serif" w:cs="Liberation Serif"/>
          <w:bCs/>
        </w:rPr>
      </w:pPr>
    </w:p>
    <w:p w14:paraId="6793E00B" w14:textId="77777777" w:rsidR="004163EF" w:rsidRDefault="004163EF">
      <w:pPr>
        <w:jc w:val="center"/>
        <w:rPr>
          <w:rFonts w:ascii="Liberation Serif" w:hAnsi="Liberation Serif" w:cs="Liberation Serif"/>
          <w:bCs/>
        </w:rPr>
      </w:pPr>
    </w:p>
    <w:p w14:paraId="2F06ECB9" w14:textId="77777777" w:rsidR="004163EF" w:rsidRDefault="004163EF">
      <w:pPr>
        <w:jc w:val="center"/>
        <w:rPr>
          <w:rFonts w:ascii="Liberation Serif" w:hAnsi="Liberation Serif" w:cs="Liberation Serif"/>
          <w:bCs/>
        </w:rPr>
      </w:pPr>
    </w:p>
    <w:p w14:paraId="37B4502C" w14:textId="77777777" w:rsidR="004163EF" w:rsidRDefault="004163EF">
      <w:pPr>
        <w:jc w:val="center"/>
        <w:rPr>
          <w:rFonts w:ascii="Liberation Serif" w:hAnsi="Liberation Serif" w:cs="Liberation Serif"/>
          <w:bCs/>
        </w:rPr>
      </w:pPr>
    </w:p>
    <w:p w14:paraId="1B746F18" w14:textId="77777777" w:rsidR="004163EF" w:rsidRDefault="004163EF">
      <w:pPr>
        <w:jc w:val="center"/>
        <w:rPr>
          <w:rFonts w:ascii="Liberation Serif" w:hAnsi="Liberation Serif" w:cs="Liberation Serif"/>
          <w:bCs/>
        </w:rPr>
      </w:pPr>
    </w:p>
    <w:p w14:paraId="5CD6ADA7" w14:textId="77777777" w:rsidR="004163EF" w:rsidRDefault="004163EF">
      <w:pPr>
        <w:jc w:val="center"/>
        <w:rPr>
          <w:rFonts w:ascii="Liberation Serif" w:hAnsi="Liberation Serif" w:cs="Liberation Serif"/>
          <w:bCs/>
        </w:rPr>
      </w:pPr>
    </w:p>
    <w:p w14:paraId="32D0D9E1" w14:textId="77777777" w:rsidR="004163EF" w:rsidRDefault="004163EF">
      <w:pPr>
        <w:jc w:val="center"/>
        <w:rPr>
          <w:rFonts w:ascii="Liberation Serif" w:hAnsi="Liberation Serif" w:cs="Liberation Serif"/>
          <w:bCs/>
        </w:rPr>
      </w:pPr>
    </w:p>
    <w:p w14:paraId="11434A08" w14:textId="77777777" w:rsidR="004163EF" w:rsidRDefault="004163EF">
      <w:pPr>
        <w:jc w:val="center"/>
        <w:rPr>
          <w:rFonts w:ascii="Liberation Serif" w:hAnsi="Liberation Serif" w:cs="Liberation Serif"/>
          <w:bCs/>
        </w:rPr>
      </w:pPr>
    </w:p>
    <w:p w14:paraId="5D7BDEB6" w14:textId="77777777" w:rsidR="004163EF" w:rsidRDefault="004163EF">
      <w:pPr>
        <w:jc w:val="center"/>
        <w:rPr>
          <w:rFonts w:ascii="Liberation Serif" w:hAnsi="Liberation Serif" w:cs="Liberation Serif"/>
          <w:bCs/>
        </w:rPr>
      </w:pPr>
    </w:p>
    <w:p w14:paraId="741BC2BB" w14:textId="77777777" w:rsidR="004163EF" w:rsidRDefault="004163EF">
      <w:pPr>
        <w:jc w:val="center"/>
        <w:rPr>
          <w:rFonts w:ascii="Liberation Serif" w:hAnsi="Liberation Serif" w:cs="Liberation Serif"/>
          <w:bCs/>
        </w:rPr>
      </w:pPr>
    </w:p>
    <w:p w14:paraId="680A7F3C" w14:textId="77777777" w:rsidR="004163EF" w:rsidRDefault="004163EF">
      <w:pPr>
        <w:jc w:val="center"/>
        <w:rPr>
          <w:rFonts w:ascii="Liberation Serif" w:hAnsi="Liberation Serif" w:cs="Liberation Serif"/>
          <w:bCs/>
        </w:rPr>
      </w:pPr>
    </w:p>
    <w:p w14:paraId="75C01203" w14:textId="77777777" w:rsidR="004163EF" w:rsidRDefault="004163EF">
      <w:pPr>
        <w:jc w:val="center"/>
        <w:rPr>
          <w:rFonts w:ascii="Liberation Serif" w:hAnsi="Liberation Serif" w:cs="Liberation Serif"/>
          <w:bCs/>
        </w:rPr>
      </w:pPr>
    </w:p>
    <w:p w14:paraId="647FE889" w14:textId="77777777" w:rsidR="004163EF" w:rsidRDefault="004163EF">
      <w:pPr>
        <w:jc w:val="center"/>
        <w:rPr>
          <w:rFonts w:ascii="Liberation Serif" w:hAnsi="Liberation Serif" w:cs="Liberation Serif"/>
          <w:bCs/>
        </w:rPr>
      </w:pPr>
    </w:p>
    <w:p w14:paraId="1A08BBE5" w14:textId="77777777" w:rsidR="004163EF" w:rsidRDefault="004163EF">
      <w:pPr>
        <w:jc w:val="center"/>
        <w:rPr>
          <w:rFonts w:ascii="Liberation Serif" w:hAnsi="Liberation Serif" w:cs="Liberation Serif"/>
          <w:bCs/>
        </w:rPr>
      </w:pPr>
    </w:p>
    <w:p w14:paraId="5C1CF7C9" w14:textId="77777777" w:rsidR="004163EF" w:rsidRDefault="004163EF">
      <w:pPr>
        <w:jc w:val="center"/>
        <w:rPr>
          <w:rFonts w:ascii="Liberation Serif" w:hAnsi="Liberation Serif" w:cs="Liberation Serif"/>
          <w:bCs/>
        </w:rPr>
      </w:pPr>
    </w:p>
    <w:p w14:paraId="5E5AD1AE" w14:textId="77777777" w:rsidR="004163EF" w:rsidRDefault="004163EF">
      <w:pPr>
        <w:jc w:val="center"/>
        <w:rPr>
          <w:rFonts w:ascii="Liberation Serif" w:hAnsi="Liberation Serif" w:cs="Liberation Serif"/>
          <w:bCs/>
        </w:rPr>
      </w:pPr>
    </w:p>
    <w:p w14:paraId="5D2ADD1F" w14:textId="77777777" w:rsidR="004163EF" w:rsidRDefault="004163EF">
      <w:pPr>
        <w:jc w:val="center"/>
        <w:rPr>
          <w:rFonts w:ascii="Liberation Serif" w:hAnsi="Liberation Serif" w:cs="Liberation Serif"/>
          <w:bCs/>
        </w:rPr>
      </w:pPr>
    </w:p>
    <w:p w14:paraId="5071D117" w14:textId="77777777" w:rsidR="004163EF" w:rsidRDefault="0035687F">
      <w:pPr>
        <w:jc w:val="center"/>
        <w:rPr>
          <w:rFonts w:ascii="Liberation Serif" w:hAnsi="Liberation Serif" w:cs="Liberation Serif"/>
          <w:bCs/>
        </w:rPr>
        <w:sectPr w:rsidR="004163EF">
          <w:pgSz w:w="11906" w:h="16838"/>
          <w:pgMar w:top="1134" w:right="851" w:bottom="1134" w:left="1134" w:header="720" w:footer="720" w:gutter="0"/>
          <w:cols w:space="720"/>
        </w:sectPr>
      </w:pPr>
      <w:r>
        <w:rPr>
          <w:rFonts w:ascii="Liberation Serif" w:hAnsi="Liberation Serif" w:cs="Liberation Serif"/>
          <w:bCs/>
        </w:rPr>
        <w:t xml:space="preserve">2026 год </w:t>
      </w:r>
    </w:p>
    <w:p w14:paraId="396F4F99" w14:textId="77777777" w:rsidR="004163EF" w:rsidRDefault="0035687F">
      <w:pPr>
        <w:jc w:val="center"/>
        <w:rPr>
          <w:rFonts w:ascii="Liberation Serif" w:hAnsi="Liberation Serif" w:cs="Liberation Serif"/>
          <w:bCs/>
        </w:rPr>
      </w:pPr>
      <w:r>
        <w:rPr>
          <w:rFonts w:ascii="Liberation Serif" w:hAnsi="Liberation Serif" w:cs="Liberation Serif"/>
          <w:bCs/>
        </w:rPr>
        <w:lastRenderedPageBreak/>
        <w:t>Топливно-энергетический баланс городского округа Верхняя Пышма за 2025 год (базовый)</w:t>
      </w:r>
    </w:p>
    <w:tbl>
      <w:tblPr>
        <w:tblW w:w="51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041"/>
        <w:gridCol w:w="801"/>
        <w:gridCol w:w="1025"/>
        <w:gridCol w:w="782"/>
        <w:gridCol w:w="1497"/>
        <w:gridCol w:w="1282"/>
        <w:gridCol w:w="846"/>
        <w:gridCol w:w="1302"/>
        <w:gridCol w:w="898"/>
        <w:gridCol w:w="1383"/>
        <w:gridCol w:w="1134"/>
        <w:gridCol w:w="1149"/>
      </w:tblGrid>
      <w:tr w:rsidR="004163EF" w14:paraId="7F68435B" w14:textId="77777777">
        <w:tblPrEx>
          <w:tblCellMar>
            <w:top w:w="0" w:type="dxa"/>
            <w:bottom w:w="0" w:type="dxa"/>
          </w:tblCellMar>
        </w:tblPrEx>
        <w:trPr>
          <w:trHeight w:val="20"/>
          <w:tblHeader/>
          <w:jc w:val="center"/>
        </w:trPr>
        <w:tc>
          <w:tcPr>
            <w:tcW w:w="30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4D7E2A" w14:textId="77777777" w:rsidR="004163EF" w:rsidRDefault="0035687F">
            <w:pPr>
              <w:tabs>
                <w:tab w:val="left" w:pos="567"/>
              </w:tabs>
              <w:autoSpaceDE w:val="0"/>
              <w:spacing w:line="288" w:lineRule="auto"/>
              <w:jc w:val="center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Строки баланса</w:t>
            </w:r>
          </w:p>
        </w:tc>
        <w:tc>
          <w:tcPr>
            <w:tcW w:w="8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EE0C70" w14:textId="77777777" w:rsidR="004163EF" w:rsidRDefault="0035687F">
            <w:pPr>
              <w:tabs>
                <w:tab w:val="left" w:pos="567"/>
              </w:tabs>
              <w:autoSpaceDE w:val="0"/>
              <w:spacing w:line="288" w:lineRule="auto"/>
              <w:jc w:val="center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Номера строк баланса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601635" w14:textId="77777777" w:rsidR="004163EF" w:rsidRDefault="0035687F">
            <w:pPr>
              <w:tabs>
                <w:tab w:val="left" w:pos="567"/>
              </w:tabs>
              <w:autoSpaceDE w:val="0"/>
              <w:spacing w:line="288" w:lineRule="auto"/>
              <w:jc w:val="center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Уголь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140A9EC" w14:textId="77777777" w:rsidR="004163EF" w:rsidRDefault="0035687F">
            <w:pPr>
              <w:tabs>
                <w:tab w:val="left" w:pos="567"/>
              </w:tabs>
              <w:autoSpaceDE w:val="0"/>
              <w:spacing w:line="288" w:lineRule="auto"/>
              <w:jc w:val="center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Сырая нефть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C3A530" w14:textId="77777777" w:rsidR="004163EF" w:rsidRDefault="0035687F">
            <w:pPr>
              <w:tabs>
                <w:tab w:val="left" w:pos="567"/>
              </w:tabs>
              <w:autoSpaceDE w:val="0"/>
              <w:spacing w:line="288" w:lineRule="auto"/>
              <w:jc w:val="center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Нефтепродукты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A5165A" w14:textId="77777777" w:rsidR="004163EF" w:rsidRDefault="0035687F">
            <w:pPr>
              <w:tabs>
                <w:tab w:val="left" w:pos="567"/>
              </w:tabs>
              <w:autoSpaceDE w:val="0"/>
              <w:spacing w:line="288" w:lineRule="auto"/>
              <w:jc w:val="center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Природный газ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575476" w14:textId="77777777" w:rsidR="004163EF" w:rsidRDefault="0035687F">
            <w:pPr>
              <w:tabs>
                <w:tab w:val="left" w:pos="567"/>
              </w:tabs>
              <w:autoSpaceDE w:val="0"/>
              <w:spacing w:line="288" w:lineRule="auto"/>
              <w:jc w:val="center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Прочее и твердое топливо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4FFD92" w14:textId="77777777" w:rsidR="004163EF" w:rsidRDefault="0035687F">
            <w:pPr>
              <w:tabs>
                <w:tab w:val="left" w:pos="567"/>
              </w:tabs>
              <w:autoSpaceDE w:val="0"/>
              <w:spacing w:line="288" w:lineRule="auto"/>
              <w:jc w:val="center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Гидроэнергия и НВИЭ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BFA78C" w14:textId="77777777" w:rsidR="004163EF" w:rsidRDefault="0035687F">
            <w:pPr>
              <w:tabs>
                <w:tab w:val="left" w:pos="567"/>
              </w:tabs>
              <w:autoSpaceDE w:val="0"/>
              <w:spacing w:line="288" w:lineRule="auto"/>
              <w:jc w:val="center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Атомная энергия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8B9A14" w14:textId="77777777" w:rsidR="004163EF" w:rsidRDefault="0035687F">
            <w:pPr>
              <w:tabs>
                <w:tab w:val="left" w:pos="567"/>
              </w:tabs>
              <w:autoSpaceDE w:val="0"/>
              <w:spacing w:line="288" w:lineRule="auto"/>
              <w:jc w:val="center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Электрическая энергия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A29A41" w14:textId="77777777" w:rsidR="004163EF" w:rsidRDefault="0035687F">
            <w:pPr>
              <w:tabs>
                <w:tab w:val="left" w:pos="567"/>
              </w:tabs>
              <w:autoSpaceDE w:val="0"/>
              <w:spacing w:line="288" w:lineRule="auto"/>
              <w:jc w:val="center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Тепловая энергия</w:t>
            </w: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0470CE" w14:textId="77777777" w:rsidR="004163EF" w:rsidRDefault="0035687F">
            <w:pPr>
              <w:tabs>
                <w:tab w:val="left" w:pos="567"/>
              </w:tabs>
              <w:autoSpaceDE w:val="0"/>
              <w:spacing w:line="288" w:lineRule="auto"/>
              <w:jc w:val="center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Всего</w:t>
            </w:r>
          </w:p>
        </w:tc>
      </w:tr>
      <w:tr w:rsidR="004163EF" w14:paraId="12A3CF81" w14:textId="77777777">
        <w:tblPrEx>
          <w:tblCellMar>
            <w:top w:w="0" w:type="dxa"/>
            <w:bottom w:w="0" w:type="dxa"/>
          </w:tblCellMar>
        </w:tblPrEx>
        <w:trPr>
          <w:trHeight w:val="20"/>
          <w:tblHeader/>
          <w:jc w:val="center"/>
        </w:trPr>
        <w:tc>
          <w:tcPr>
            <w:tcW w:w="30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ED06ED" w14:textId="77777777" w:rsidR="004163EF" w:rsidRDefault="004163EF">
            <w:pPr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</w:p>
        </w:tc>
        <w:tc>
          <w:tcPr>
            <w:tcW w:w="8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2F8F3B" w14:textId="77777777" w:rsidR="004163EF" w:rsidRDefault="004163EF">
            <w:pPr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</w:p>
        </w:tc>
        <w:tc>
          <w:tcPr>
            <w:tcW w:w="1129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96C22B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 xml:space="preserve">т </w:t>
            </w:r>
            <w:proofErr w:type="spellStart"/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у.т</w:t>
            </w:r>
            <w:proofErr w:type="spellEnd"/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.</w:t>
            </w:r>
          </w:p>
        </w:tc>
      </w:tr>
      <w:tr w:rsidR="004163EF" w14:paraId="5AF7066C" w14:textId="77777777">
        <w:tblPrEx>
          <w:tblCellMar>
            <w:top w:w="0" w:type="dxa"/>
            <w:bottom w:w="0" w:type="dxa"/>
          </w:tblCellMar>
        </w:tblPrEx>
        <w:trPr>
          <w:trHeight w:val="20"/>
          <w:tblHeader/>
          <w:jc w:val="center"/>
        </w:trPr>
        <w:tc>
          <w:tcPr>
            <w:tcW w:w="30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5C4036" w14:textId="77777777" w:rsidR="004163EF" w:rsidRDefault="004163EF">
            <w:pPr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</w:p>
        </w:tc>
        <w:tc>
          <w:tcPr>
            <w:tcW w:w="8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1821DF" w14:textId="77777777" w:rsidR="004163EF" w:rsidRDefault="004163EF">
            <w:pPr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D84214" w14:textId="77777777" w:rsidR="004163EF" w:rsidRDefault="0035687F">
            <w:pPr>
              <w:tabs>
                <w:tab w:val="left" w:pos="567"/>
              </w:tabs>
              <w:autoSpaceDE w:val="0"/>
              <w:spacing w:line="288" w:lineRule="auto"/>
              <w:jc w:val="center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6BB97B" w14:textId="77777777" w:rsidR="004163EF" w:rsidRDefault="0035687F">
            <w:pPr>
              <w:tabs>
                <w:tab w:val="left" w:pos="567"/>
              </w:tabs>
              <w:autoSpaceDE w:val="0"/>
              <w:spacing w:line="288" w:lineRule="auto"/>
              <w:jc w:val="center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B770B5" w14:textId="77777777" w:rsidR="004163EF" w:rsidRDefault="0035687F">
            <w:pPr>
              <w:tabs>
                <w:tab w:val="left" w:pos="567"/>
              </w:tabs>
              <w:autoSpaceDE w:val="0"/>
              <w:spacing w:line="288" w:lineRule="auto"/>
              <w:jc w:val="center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6BC578" w14:textId="77777777" w:rsidR="004163EF" w:rsidRDefault="0035687F">
            <w:pPr>
              <w:tabs>
                <w:tab w:val="left" w:pos="567"/>
              </w:tabs>
              <w:autoSpaceDE w:val="0"/>
              <w:spacing w:line="288" w:lineRule="auto"/>
              <w:jc w:val="center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834DDB" w14:textId="77777777" w:rsidR="004163EF" w:rsidRDefault="0035687F">
            <w:pPr>
              <w:tabs>
                <w:tab w:val="left" w:pos="567"/>
              </w:tabs>
              <w:autoSpaceDE w:val="0"/>
              <w:spacing w:line="288" w:lineRule="auto"/>
              <w:jc w:val="center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4EAC6B" w14:textId="77777777" w:rsidR="004163EF" w:rsidRDefault="0035687F">
            <w:pPr>
              <w:tabs>
                <w:tab w:val="left" w:pos="567"/>
              </w:tabs>
              <w:autoSpaceDE w:val="0"/>
              <w:spacing w:line="288" w:lineRule="auto"/>
              <w:jc w:val="center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3940E4" w14:textId="77777777" w:rsidR="004163EF" w:rsidRDefault="0035687F">
            <w:pPr>
              <w:tabs>
                <w:tab w:val="left" w:pos="567"/>
              </w:tabs>
              <w:autoSpaceDE w:val="0"/>
              <w:spacing w:line="288" w:lineRule="auto"/>
              <w:jc w:val="center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7B3143" w14:textId="77777777" w:rsidR="004163EF" w:rsidRDefault="0035687F">
            <w:pPr>
              <w:tabs>
                <w:tab w:val="left" w:pos="567"/>
              </w:tabs>
              <w:autoSpaceDE w:val="0"/>
              <w:spacing w:line="288" w:lineRule="auto"/>
              <w:jc w:val="center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1DA74B" w14:textId="77777777" w:rsidR="004163EF" w:rsidRDefault="0035687F">
            <w:pPr>
              <w:tabs>
                <w:tab w:val="left" w:pos="567"/>
              </w:tabs>
              <w:autoSpaceDE w:val="0"/>
              <w:spacing w:line="288" w:lineRule="auto"/>
              <w:jc w:val="center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FA79473" w14:textId="77777777" w:rsidR="004163EF" w:rsidRDefault="0035687F">
            <w:pPr>
              <w:tabs>
                <w:tab w:val="left" w:pos="567"/>
              </w:tabs>
              <w:autoSpaceDE w:val="0"/>
              <w:spacing w:line="288" w:lineRule="auto"/>
              <w:jc w:val="center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10</w:t>
            </w:r>
          </w:p>
        </w:tc>
      </w:tr>
      <w:tr w:rsidR="004163EF" w14:paraId="25A2E46E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3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BE46CF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Производство энергетических ресурсов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AF4A6B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C6AED4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2DF18E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9895B4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B3C7F2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0A7989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E568D0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F2F111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16FC88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E2C1B3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2DD722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</w:tr>
      <w:tr w:rsidR="004163EF" w14:paraId="415ED7E9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3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2228D3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Ввоз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A8510D4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E35754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1 421,27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9A01D7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456427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107 787,47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201E36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158 984,04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33C2C7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C418DF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FAEEEA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AC60EB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91 587,40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0F1660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 xml:space="preserve">63 </w:t>
            </w: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741,97</w:t>
            </w: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DA3639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423 522,15</w:t>
            </w:r>
          </w:p>
        </w:tc>
      </w:tr>
      <w:tr w:rsidR="004163EF" w14:paraId="4C04F4F7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3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8DF01D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Вывоз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418D02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CB64F6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ED060A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0D6ADA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-92 077,42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1C8F009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AD3DA4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22BB81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803888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0565C3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1DD810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-14 223,99</w:t>
            </w: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F6A42B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-106 301,41</w:t>
            </w:r>
          </w:p>
        </w:tc>
      </w:tr>
      <w:tr w:rsidR="004163EF" w14:paraId="08696F97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3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367E92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Изменение запасов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A294E2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368707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590,25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E70B15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A101EA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-6,69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D34D51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49F810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BE5D45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0D09A5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37AFCC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5FE913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7D27B8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583,56</w:t>
            </w:r>
          </w:p>
        </w:tc>
      </w:tr>
      <w:tr w:rsidR="004163EF" w14:paraId="25741C91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3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EAAF76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Потребление первичной энергии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5A1B84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DE90CA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2 011,53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5655658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AE5A50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15 703,36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CBA1ED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158 984,04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0FEC66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ECBCBA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1103D6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CD0CFE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 xml:space="preserve">91 </w:t>
            </w: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587,40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786DD3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49 517,98</w:t>
            </w: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1A13BE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317 804,31</w:t>
            </w:r>
          </w:p>
        </w:tc>
      </w:tr>
      <w:tr w:rsidR="004163EF" w14:paraId="2412C0FC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3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78B785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Статистическое расхождение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256926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3F85C8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FC4597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0675F8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E862D6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24B158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B42B59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EFDFE1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6C9FD2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3BF009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7484AE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</w:tr>
      <w:tr w:rsidR="004163EF" w14:paraId="68D28CF3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3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8238BE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Производство электрической энергии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C7CFE0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7EB225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851340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4067F9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E1A0B0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DE42A0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AEC0ED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2C24E7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90A5D5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36B625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F67424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</w:tr>
      <w:tr w:rsidR="004163EF" w14:paraId="44E520AF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3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763A7D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Производство тепловой энергии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AEC30D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7D8418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-1 869,95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41534E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25A5DA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-5 819,21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587489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 xml:space="preserve">-103 </w:t>
            </w: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706,86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7B8B87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A49921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934DB9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1977AA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-1 294,45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109D36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45 951,58</w:t>
            </w: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6BDC0A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-66 738,90</w:t>
            </w:r>
          </w:p>
        </w:tc>
      </w:tr>
      <w:tr w:rsidR="004163EF" w14:paraId="58353E24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3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23A422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Теплоэлектростанции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35C6106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8.1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03179E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ADEC95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59BDFD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DA4CAF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BC8AC6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24A66B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1114492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804584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F7C6CB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9264E4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</w:tr>
      <w:tr w:rsidR="004163EF" w14:paraId="1EE42AB5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3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9DD794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Котельные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63FCD6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8.2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5E7A729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-1 869,95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304AED4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5B3DA2D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-5 819,21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C5BE0D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-103 706,86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18BA10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A6BA46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44EDB1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5F73BF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-1 294,45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E8350F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45 951,58</w:t>
            </w: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487603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-66 738,90</w:t>
            </w:r>
          </w:p>
        </w:tc>
      </w:tr>
      <w:tr w:rsidR="004163EF" w14:paraId="5DBDB34D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3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471E86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 xml:space="preserve">Электрокотельные и </w:t>
            </w: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теплоутилизационные установки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6ABA11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8.3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7111A4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BE96F9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B2927E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AAC2EB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046E5E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C0ABA14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91785F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C39C98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5B4305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26DB74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</w:tr>
      <w:tr w:rsidR="004163EF" w14:paraId="3BC08A4D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3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9479B9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Преобразование топлива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0E8580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244A6D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482A04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809D04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1479D3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923F30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8EDC5E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A8EA60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E3431D3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685A65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60C05E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</w:tr>
      <w:tr w:rsidR="004163EF" w14:paraId="4966DD6C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3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866FA2" w14:textId="77777777" w:rsidR="004163EF" w:rsidRDefault="0035687F">
            <w:pPr>
              <w:tabs>
                <w:tab w:val="left" w:pos="567"/>
              </w:tabs>
              <w:autoSpaceDE w:val="0"/>
              <w:ind w:firstLine="142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Переработка нефти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757485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9.1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03BD8C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8B9CA5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05384A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54D3A43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C0EBD7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24663C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72B815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0CBE85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F5B355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ED9481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</w:tr>
      <w:tr w:rsidR="004163EF" w14:paraId="443E792D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3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4959CB" w14:textId="77777777" w:rsidR="004163EF" w:rsidRDefault="0035687F">
            <w:pPr>
              <w:tabs>
                <w:tab w:val="left" w:pos="567"/>
              </w:tabs>
              <w:autoSpaceDE w:val="0"/>
              <w:ind w:firstLine="142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Переработка газа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068741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9.2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7F9F89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17F2DC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CC9C37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91CFF4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E3CC03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16590C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62DF8C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26F4EB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8ECD43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6560C6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</w:tr>
      <w:tr w:rsidR="004163EF" w14:paraId="2E3CAA22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3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BB86BF" w14:textId="77777777" w:rsidR="004163EF" w:rsidRDefault="0035687F">
            <w:pPr>
              <w:tabs>
                <w:tab w:val="left" w:pos="567"/>
              </w:tabs>
              <w:autoSpaceDE w:val="0"/>
              <w:ind w:firstLine="142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Обогащение угля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2D073B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9.3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7B44F6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A118C1A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E388927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F2707C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D244A7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A07AF4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99DCFF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C01439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D4DCFF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2EFA15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</w:tr>
      <w:tr w:rsidR="004163EF" w14:paraId="6DC7EE50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3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579E29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Собственные нужды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5B7380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6A987E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68ECF1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56CB38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BEEBF4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6EA37D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82E6ED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9E1D6F5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004C12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-902,93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732AEE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-847,02</w:t>
            </w: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429E83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-1 749,95</w:t>
            </w:r>
          </w:p>
        </w:tc>
      </w:tr>
      <w:tr w:rsidR="004163EF" w14:paraId="710DB5F5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3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0E7464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Потери при передаче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93E797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28355D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9422C1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B060428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DA354B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3B5204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C64024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977300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23C39C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-2 708,79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13EDC4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-13 232,83</w:t>
            </w: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957DF3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 xml:space="preserve">-15 </w:t>
            </w: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941,62</w:t>
            </w:r>
          </w:p>
        </w:tc>
      </w:tr>
      <w:tr w:rsidR="004163EF" w14:paraId="4458EBF3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3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0A5A50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Конечное потребление энергетических ресурсов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376E87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98051D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141,58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08FBBA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AE18BD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9 884,15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F7E266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55 277,18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EB557CB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F5E070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AFEC6B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0DCCDF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86 681,23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792E34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81 389,71</w:t>
            </w: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3EE344A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233 373,84</w:t>
            </w:r>
          </w:p>
        </w:tc>
      </w:tr>
      <w:tr w:rsidR="004163EF" w14:paraId="0EC767A0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3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60A6CA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Сельское хозяйство, рыболовство и рыбоводство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EB613B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FE0A13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D53545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698504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20A220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F87DE4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026C9F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0DCC9B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6F1CAB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AB951A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83DD23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</w:tr>
      <w:tr w:rsidR="004163EF" w14:paraId="7A632957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3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DF2BC9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Промышленность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9F7C83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F7873CB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FF3A84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74B8E3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E5BB9F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C5BB6D3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581A45A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8AF986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934195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31 863,18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479193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14 038,24</w:t>
            </w: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A880D5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45 901,43</w:t>
            </w:r>
          </w:p>
        </w:tc>
      </w:tr>
      <w:tr w:rsidR="004163EF" w14:paraId="251089F0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3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35F720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Пески природные; гранулы, крошка и порошок; галька, гравий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565EAB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14.1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7A8A02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A0D37EF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27910F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F4BFFF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76616C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84202A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D29A04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6B4C1E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621,11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53EB60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E79787F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621,11</w:t>
            </w:r>
          </w:p>
        </w:tc>
      </w:tr>
      <w:tr w:rsidR="004163EF" w14:paraId="709F6C90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3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8881F3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Конструкции и детали конструкций черных металлов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EDFEE0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14.2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57A8AB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EEAB66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322485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AFF28F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F93588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879D97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B57502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56AEAE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72,05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784B10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E47668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72,05</w:t>
            </w:r>
          </w:p>
        </w:tc>
      </w:tr>
      <w:tr w:rsidR="004163EF" w14:paraId="0E635F3C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3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14C906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Сыры и продукты сырные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70B6A2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14.3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1B3B52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BF83CB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2FD5C5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28A3EF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25D898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F33814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BB3094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438B62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799,48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4724D6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5D17B6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799,48</w:t>
            </w:r>
          </w:p>
        </w:tc>
      </w:tr>
      <w:tr w:rsidR="004163EF" w14:paraId="7C0A8091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3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494A88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lastRenderedPageBreak/>
              <w:t>Молоко, молочные и кисломолочные продукты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BCFB0F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14.4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F84E90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EACDBE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E3CD49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474C7F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14EA252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B5D2C6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63A523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C2F3D3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763,38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110C3C4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32EF13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763,38</w:t>
            </w:r>
          </w:p>
        </w:tc>
      </w:tr>
      <w:tr w:rsidR="004163EF" w14:paraId="65BF5349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3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F3449F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Масло сливочное и пасты масляные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9C4AAC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14.5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AE98A31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674E3F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319591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438484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3F6F35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9A0105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260291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3D6823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D10378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7EFD12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</w:tr>
      <w:tr w:rsidR="004163EF" w14:paraId="568F68BC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3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EAF6C0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Вагоны пассажирские железнодорожные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091EC9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14.6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EEC263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A420BC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88C528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0068D9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C31417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E6863B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1B85109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09AAAC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9 842,75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E5719C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444170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9 842,75</w:t>
            </w:r>
          </w:p>
        </w:tc>
      </w:tr>
      <w:tr w:rsidR="004163EF" w14:paraId="6DF0984E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3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B1E8A9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Электровозы магистральные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37789C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14.7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1AAAA7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118212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B795E6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FE7C95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FE4CC7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D4304E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4DFB27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A8C057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19 671,02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E793C8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1D591D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19 671,02</w:t>
            </w:r>
          </w:p>
        </w:tc>
      </w:tr>
      <w:tr w:rsidR="004163EF" w14:paraId="79C10BFB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3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0FE252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Прочая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6A3289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14.8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321AE4C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28959E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00997B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0CB74F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E1314E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2D74D9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E877E2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4BE4C7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93,39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9491AB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 xml:space="preserve">14 </w:t>
            </w: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038,24</w:t>
            </w: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FA50BC2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14 131,63</w:t>
            </w:r>
          </w:p>
        </w:tc>
      </w:tr>
      <w:tr w:rsidR="004163EF" w14:paraId="497015ED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3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F59BC8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Строительство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6654BF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ACDFE6D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A669AD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30CFAB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9B80FB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AFD6F5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1D62A33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1DE562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F5A802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3B3289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0E9B7F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</w:tr>
      <w:tr w:rsidR="004163EF" w14:paraId="5DC33BF9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3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06072D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Транспорт и связь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4E40A2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126748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112C97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E88B39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9 884,15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31F8FA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295E8C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1CDE87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91A754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CD0388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1 479,59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0D2CDB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7EAD17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11 363,74</w:t>
            </w:r>
          </w:p>
        </w:tc>
      </w:tr>
      <w:tr w:rsidR="004163EF" w14:paraId="438944C1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3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E09999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Железнодорожный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7149C4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16.1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27AD1B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28DAE6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626738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1EBBFD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1ED85C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5F4093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3D2AAF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9B48E6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488AC6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00CB70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</w:tr>
      <w:tr w:rsidR="004163EF" w14:paraId="32B14A82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3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1F7B61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Трубопроводный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CCF4DB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16.2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DA4D60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D73138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8806EA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7E031F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4A7403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514FF7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756509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B1EDDA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FE8708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8F18A5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</w:tr>
      <w:tr w:rsidR="004163EF" w14:paraId="19DCD7C8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3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842B87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Автомобильный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86ACC4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16.3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9EA30E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E257B6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4B8BE6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9 839,17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42EBE5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60750E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774ACA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7D03C5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0674FB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C2A7EA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B0709B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9 839,17</w:t>
            </w:r>
          </w:p>
        </w:tc>
      </w:tr>
      <w:tr w:rsidR="004163EF" w14:paraId="64DB3B13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3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4ED598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Прочий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64FC11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16.4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26D578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D82667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F45EDAB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44,98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BBB86D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9F03FE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68EB4F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180CD7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B17776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1 479,59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40BE29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CC11FF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1 524,57</w:t>
            </w:r>
          </w:p>
        </w:tc>
      </w:tr>
      <w:tr w:rsidR="004163EF" w14:paraId="4A6B4842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3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764721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Сфера услуг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93A729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80B87F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32A97E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9D19F1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F92437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EF40F3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19B8490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3983CB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81E9C6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3 393,18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F2217A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10 177,61</w:t>
            </w: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FB2945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13 570,80</w:t>
            </w:r>
          </w:p>
        </w:tc>
      </w:tr>
      <w:tr w:rsidR="004163EF" w14:paraId="263E2420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3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BFE020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Бюджетофинансируемые</w:t>
            </w:r>
            <w:proofErr w:type="spellEnd"/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 xml:space="preserve"> организации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05DE6E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17.1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32DB47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133145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5561548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7B569B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B63DEB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723066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B76C3B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BFEF98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3 393,18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578418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10 177,61</w:t>
            </w: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735986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13 570,80</w:t>
            </w:r>
          </w:p>
        </w:tc>
      </w:tr>
      <w:tr w:rsidR="004163EF" w14:paraId="3F9D2DF9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3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FCAD2D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Население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8C711C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DC303D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3371AC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9CA156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BE62F85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55 274,87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B9BB89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5C55C8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53996C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318DD1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10 928,94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1A4CA4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48 656,10</w:t>
            </w: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FAEE85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114 859,91</w:t>
            </w:r>
          </w:p>
        </w:tc>
      </w:tr>
      <w:tr w:rsidR="004163EF" w14:paraId="4AD7882F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3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F97224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 xml:space="preserve">Использование ТЭР в качестве сырья и на </w:t>
            </w:r>
            <w:proofErr w:type="spellStart"/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нетопливные</w:t>
            </w:r>
            <w:proofErr w:type="spellEnd"/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 xml:space="preserve"> нужды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9C89E5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630696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141,58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006DA6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7B6C40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F478C9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2,31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CAB74C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E6B741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10E786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8EA7EC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39 016,33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CCC198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8 517,75</w:t>
            </w: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2BD001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47 677,98</w:t>
            </w:r>
          </w:p>
        </w:tc>
      </w:tr>
    </w:tbl>
    <w:p w14:paraId="49905A66" w14:textId="77777777" w:rsidR="00000000" w:rsidRDefault="0035687F">
      <w:pPr>
        <w:sectPr w:rsidR="00000000">
          <w:pgSz w:w="16838" w:h="11906" w:orient="landscape"/>
          <w:pgMar w:top="1134" w:right="851" w:bottom="1134" w:left="1134" w:header="720" w:footer="720" w:gutter="0"/>
          <w:pgNumType w:start="2"/>
          <w:cols w:space="720"/>
        </w:sectPr>
      </w:pPr>
    </w:p>
    <w:p w14:paraId="41E8E767" w14:textId="77777777" w:rsidR="004163EF" w:rsidRDefault="0035687F">
      <w:pPr>
        <w:jc w:val="center"/>
        <w:rPr>
          <w:rFonts w:ascii="Liberation Serif" w:hAnsi="Liberation Serif" w:cs="Liberation Serif"/>
          <w:bCs/>
        </w:rPr>
      </w:pPr>
      <w:r>
        <w:rPr>
          <w:rFonts w:ascii="Liberation Serif" w:hAnsi="Liberation Serif" w:cs="Liberation Serif"/>
          <w:bCs/>
        </w:rPr>
        <w:lastRenderedPageBreak/>
        <w:t>Прогнозный топливно-энергетический баланс городского округа Верхняя Пышма на 2026 год (оценка)</w:t>
      </w:r>
    </w:p>
    <w:tbl>
      <w:tblPr>
        <w:tblW w:w="51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041"/>
        <w:gridCol w:w="801"/>
        <w:gridCol w:w="1025"/>
        <w:gridCol w:w="782"/>
        <w:gridCol w:w="1497"/>
        <w:gridCol w:w="1282"/>
        <w:gridCol w:w="846"/>
        <w:gridCol w:w="1302"/>
        <w:gridCol w:w="898"/>
        <w:gridCol w:w="1383"/>
        <w:gridCol w:w="1134"/>
        <w:gridCol w:w="1149"/>
      </w:tblGrid>
      <w:tr w:rsidR="004163EF" w14:paraId="1A477361" w14:textId="77777777">
        <w:tblPrEx>
          <w:tblCellMar>
            <w:top w:w="0" w:type="dxa"/>
            <w:bottom w:w="0" w:type="dxa"/>
          </w:tblCellMar>
        </w:tblPrEx>
        <w:trPr>
          <w:trHeight w:val="20"/>
          <w:tblHeader/>
          <w:jc w:val="center"/>
        </w:trPr>
        <w:tc>
          <w:tcPr>
            <w:tcW w:w="30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0226EC" w14:textId="77777777" w:rsidR="004163EF" w:rsidRDefault="0035687F">
            <w:pPr>
              <w:tabs>
                <w:tab w:val="left" w:pos="567"/>
              </w:tabs>
              <w:autoSpaceDE w:val="0"/>
              <w:spacing w:line="288" w:lineRule="auto"/>
              <w:jc w:val="center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Строки баланса</w:t>
            </w:r>
          </w:p>
        </w:tc>
        <w:tc>
          <w:tcPr>
            <w:tcW w:w="8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9BF0AB" w14:textId="77777777" w:rsidR="004163EF" w:rsidRDefault="0035687F">
            <w:pPr>
              <w:tabs>
                <w:tab w:val="left" w:pos="567"/>
              </w:tabs>
              <w:autoSpaceDE w:val="0"/>
              <w:spacing w:line="288" w:lineRule="auto"/>
              <w:jc w:val="center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Номера строк баланса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6CAE27" w14:textId="77777777" w:rsidR="004163EF" w:rsidRDefault="0035687F">
            <w:pPr>
              <w:tabs>
                <w:tab w:val="left" w:pos="567"/>
              </w:tabs>
              <w:autoSpaceDE w:val="0"/>
              <w:spacing w:line="288" w:lineRule="auto"/>
              <w:jc w:val="center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Уголь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620CCD" w14:textId="77777777" w:rsidR="004163EF" w:rsidRDefault="0035687F">
            <w:pPr>
              <w:tabs>
                <w:tab w:val="left" w:pos="567"/>
              </w:tabs>
              <w:autoSpaceDE w:val="0"/>
              <w:spacing w:line="288" w:lineRule="auto"/>
              <w:jc w:val="center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Сырая нефть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191C6E7" w14:textId="77777777" w:rsidR="004163EF" w:rsidRDefault="0035687F">
            <w:pPr>
              <w:tabs>
                <w:tab w:val="left" w:pos="567"/>
              </w:tabs>
              <w:autoSpaceDE w:val="0"/>
              <w:spacing w:line="288" w:lineRule="auto"/>
              <w:jc w:val="center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Нефтепродукты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8848C3" w14:textId="77777777" w:rsidR="004163EF" w:rsidRDefault="0035687F">
            <w:pPr>
              <w:tabs>
                <w:tab w:val="left" w:pos="567"/>
              </w:tabs>
              <w:autoSpaceDE w:val="0"/>
              <w:spacing w:line="288" w:lineRule="auto"/>
              <w:jc w:val="center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Природный газ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5C2733" w14:textId="77777777" w:rsidR="004163EF" w:rsidRDefault="0035687F">
            <w:pPr>
              <w:tabs>
                <w:tab w:val="left" w:pos="567"/>
              </w:tabs>
              <w:autoSpaceDE w:val="0"/>
              <w:spacing w:line="288" w:lineRule="auto"/>
              <w:jc w:val="center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 xml:space="preserve">Прочее и твердое </w:t>
            </w: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топливо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589883" w14:textId="77777777" w:rsidR="004163EF" w:rsidRDefault="0035687F">
            <w:pPr>
              <w:tabs>
                <w:tab w:val="left" w:pos="567"/>
              </w:tabs>
              <w:autoSpaceDE w:val="0"/>
              <w:spacing w:line="288" w:lineRule="auto"/>
              <w:jc w:val="center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Гидроэнергия и НВИЭ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DF89EC" w14:textId="77777777" w:rsidR="004163EF" w:rsidRDefault="0035687F">
            <w:pPr>
              <w:tabs>
                <w:tab w:val="left" w:pos="567"/>
              </w:tabs>
              <w:autoSpaceDE w:val="0"/>
              <w:spacing w:line="288" w:lineRule="auto"/>
              <w:jc w:val="center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Атомная энергия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BADC47" w14:textId="77777777" w:rsidR="004163EF" w:rsidRDefault="0035687F">
            <w:pPr>
              <w:tabs>
                <w:tab w:val="left" w:pos="567"/>
              </w:tabs>
              <w:autoSpaceDE w:val="0"/>
              <w:spacing w:line="288" w:lineRule="auto"/>
              <w:jc w:val="center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Электрическая энергия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A17CD1" w14:textId="77777777" w:rsidR="004163EF" w:rsidRDefault="0035687F">
            <w:pPr>
              <w:tabs>
                <w:tab w:val="left" w:pos="567"/>
              </w:tabs>
              <w:autoSpaceDE w:val="0"/>
              <w:spacing w:line="288" w:lineRule="auto"/>
              <w:jc w:val="center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Тепловая энергия</w:t>
            </w: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13E336C" w14:textId="77777777" w:rsidR="004163EF" w:rsidRDefault="0035687F">
            <w:pPr>
              <w:tabs>
                <w:tab w:val="left" w:pos="567"/>
              </w:tabs>
              <w:autoSpaceDE w:val="0"/>
              <w:spacing w:line="288" w:lineRule="auto"/>
              <w:jc w:val="center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Всего</w:t>
            </w:r>
          </w:p>
        </w:tc>
      </w:tr>
      <w:tr w:rsidR="004163EF" w14:paraId="48F65CE2" w14:textId="77777777">
        <w:tblPrEx>
          <w:tblCellMar>
            <w:top w:w="0" w:type="dxa"/>
            <w:bottom w:w="0" w:type="dxa"/>
          </w:tblCellMar>
        </w:tblPrEx>
        <w:trPr>
          <w:trHeight w:val="20"/>
          <w:tblHeader/>
          <w:jc w:val="center"/>
        </w:trPr>
        <w:tc>
          <w:tcPr>
            <w:tcW w:w="30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220C1B" w14:textId="77777777" w:rsidR="004163EF" w:rsidRDefault="004163EF">
            <w:pPr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</w:p>
        </w:tc>
        <w:tc>
          <w:tcPr>
            <w:tcW w:w="8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3746AB" w14:textId="77777777" w:rsidR="004163EF" w:rsidRDefault="004163EF">
            <w:pPr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</w:p>
        </w:tc>
        <w:tc>
          <w:tcPr>
            <w:tcW w:w="1129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9EE64F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 xml:space="preserve">т </w:t>
            </w:r>
            <w:proofErr w:type="spellStart"/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у.т</w:t>
            </w:r>
            <w:proofErr w:type="spellEnd"/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.</w:t>
            </w:r>
          </w:p>
        </w:tc>
      </w:tr>
      <w:tr w:rsidR="004163EF" w14:paraId="78F5D4E6" w14:textId="77777777">
        <w:tblPrEx>
          <w:tblCellMar>
            <w:top w:w="0" w:type="dxa"/>
            <w:bottom w:w="0" w:type="dxa"/>
          </w:tblCellMar>
        </w:tblPrEx>
        <w:trPr>
          <w:trHeight w:val="20"/>
          <w:tblHeader/>
          <w:jc w:val="center"/>
        </w:trPr>
        <w:tc>
          <w:tcPr>
            <w:tcW w:w="30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56316E" w14:textId="77777777" w:rsidR="004163EF" w:rsidRDefault="004163EF">
            <w:pPr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</w:p>
        </w:tc>
        <w:tc>
          <w:tcPr>
            <w:tcW w:w="8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B30EF2" w14:textId="77777777" w:rsidR="004163EF" w:rsidRDefault="004163EF">
            <w:pPr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51266A" w14:textId="77777777" w:rsidR="004163EF" w:rsidRDefault="0035687F">
            <w:pPr>
              <w:tabs>
                <w:tab w:val="left" w:pos="567"/>
              </w:tabs>
              <w:autoSpaceDE w:val="0"/>
              <w:spacing w:line="288" w:lineRule="auto"/>
              <w:jc w:val="center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3B9BCE" w14:textId="77777777" w:rsidR="004163EF" w:rsidRDefault="0035687F">
            <w:pPr>
              <w:tabs>
                <w:tab w:val="left" w:pos="567"/>
              </w:tabs>
              <w:autoSpaceDE w:val="0"/>
              <w:spacing w:line="288" w:lineRule="auto"/>
              <w:jc w:val="center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D50BDF" w14:textId="77777777" w:rsidR="004163EF" w:rsidRDefault="0035687F">
            <w:pPr>
              <w:tabs>
                <w:tab w:val="left" w:pos="567"/>
              </w:tabs>
              <w:autoSpaceDE w:val="0"/>
              <w:spacing w:line="288" w:lineRule="auto"/>
              <w:jc w:val="center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354248" w14:textId="77777777" w:rsidR="004163EF" w:rsidRDefault="0035687F">
            <w:pPr>
              <w:tabs>
                <w:tab w:val="left" w:pos="567"/>
              </w:tabs>
              <w:autoSpaceDE w:val="0"/>
              <w:spacing w:line="288" w:lineRule="auto"/>
              <w:jc w:val="center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3C7695" w14:textId="77777777" w:rsidR="004163EF" w:rsidRDefault="0035687F">
            <w:pPr>
              <w:tabs>
                <w:tab w:val="left" w:pos="567"/>
              </w:tabs>
              <w:autoSpaceDE w:val="0"/>
              <w:spacing w:line="288" w:lineRule="auto"/>
              <w:jc w:val="center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9E1556" w14:textId="77777777" w:rsidR="004163EF" w:rsidRDefault="0035687F">
            <w:pPr>
              <w:tabs>
                <w:tab w:val="left" w:pos="567"/>
              </w:tabs>
              <w:autoSpaceDE w:val="0"/>
              <w:spacing w:line="288" w:lineRule="auto"/>
              <w:jc w:val="center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A54A9A" w14:textId="77777777" w:rsidR="004163EF" w:rsidRDefault="0035687F">
            <w:pPr>
              <w:tabs>
                <w:tab w:val="left" w:pos="567"/>
              </w:tabs>
              <w:autoSpaceDE w:val="0"/>
              <w:spacing w:line="288" w:lineRule="auto"/>
              <w:jc w:val="center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2BBEED" w14:textId="77777777" w:rsidR="004163EF" w:rsidRDefault="0035687F">
            <w:pPr>
              <w:tabs>
                <w:tab w:val="left" w:pos="567"/>
              </w:tabs>
              <w:autoSpaceDE w:val="0"/>
              <w:spacing w:line="288" w:lineRule="auto"/>
              <w:jc w:val="center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4860CA" w14:textId="77777777" w:rsidR="004163EF" w:rsidRDefault="0035687F">
            <w:pPr>
              <w:tabs>
                <w:tab w:val="left" w:pos="567"/>
              </w:tabs>
              <w:autoSpaceDE w:val="0"/>
              <w:spacing w:line="288" w:lineRule="auto"/>
              <w:jc w:val="center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B6054C" w14:textId="77777777" w:rsidR="004163EF" w:rsidRDefault="0035687F">
            <w:pPr>
              <w:tabs>
                <w:tab w:val="left" w:pos="567"/>
              </w:tabs>
              <w:autoSpaceDE w:val="0"/>
              <w:spacing w:line="288" w:lineRule="auto"/>
              <w:jc w:val="center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10</w:t>
            </w:r>
          </w:p>
        </w:tc>
      </w:tr>
      <w:tr w:rsidR="004163EF" w14:paraId="2C500756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3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F586C6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Производство энергетических ресурсов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40204A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237FDD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ED17FB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BDB1BA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C581997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ADA9AB6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6DFE53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C2978F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3D27E2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2FE842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EE200A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</w:tr>
      <w:tr w:rsidR="004163EF" w14:paraId="69C46664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3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3630B5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Ввоз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F747A6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849879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1 378,62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DA4CC0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BF1FB7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104 553,97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3091A2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 xml:space="preserve">154 </w:t>
            </w: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214,56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4FF21C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07D232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17A093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78347E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88 839,78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82A0D0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61 829,71</w:t>
            </w: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6019A4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410 816,64</w:t>
            </w:r>
          </w:p>
        </w:tc>
      </w:tr>
      <w:tr w:rsidR="004163EF" w14:paraId="69B3DFAA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3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9904EA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Вывоз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5E3EC7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9B33DC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21310C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63870E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-89 315,19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40FAED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E743F1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265954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3DD11E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8C516C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1CA128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-13 797,27</w:t>
            </w: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5F5E5C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-103 112,46</w:t>
            </w:r>
          </w:p>
        </w:tc>
      </w:tr>
      <w:tr w:rsidR="004163EF" w14:paraId="4A805D29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3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985A58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Изменение запасов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CEB6C9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472E89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572,57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1D11EBB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94A10F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-6,43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F38DF9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9A54EA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B8451D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403489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2C6528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316CE5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2B8454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566,14</w:t>
            </w:r>
          </w:p>
        </w:tc>
      </w:tr>
      <w:tr w:rsidR="004163EF" w14:paraId="1136BEB2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3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82D525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Потребление первичной энергии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37D1D1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7935E9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1 951,18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161691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6C9A3B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15 232,35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65B64E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 xml:space="preserve">154 </w:t>
            </w: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214,56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0FA541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3437D10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21AF79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A557492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88 839,78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65E70B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48 032,44</w:t>
            </w: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5D8151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308 270,31</w:t>
            </w:r>
          </w:p>
        </w:tc>
      </w:tr>
      <w:tr w:rsidR="004163EF" w14:paraId="0942D8A3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3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3E63F7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Статистическое расхождение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8DE881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1D5462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3B244D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EC3DBF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097C78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F8B4ED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41BDD0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1BCCFA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C934253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644A24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7D0558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</w:tr>
      <w:tr w:rsidR="004163EF" w14:paraId="49249CFC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3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7DAC9F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Производство электрической энергии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542D92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6523C3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F19D4FD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0CF682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5991CD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3B1E45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F050AC3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F7AE8E6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945CEBF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192D5B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EDF033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</w:tr>
      <w:tr w:rsidR="004163EF" w14:paraId="0D44A5F8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3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A73BD4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Производство тепловой энергии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AEE40B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6F6466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 xml:space="preserve">-1 </w:t>
            </w: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813,85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6B4DD5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95C7BC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-5 644,67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1C4B98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-100 595,68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8CC6F4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DB97C72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E7FA47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795FF7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-1 255,62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636F56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44 573,03</w:t>
            </w: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B2D93B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-64 736,79</w:t>
            </w:r>
          </w:p>
        </w:tc>
      </w:tr>
      <w:tr w:rsidR="004163EF" w14:paraId="185DC7A8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3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9FE666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Теплоэлектростанции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569F97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8.1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3510BE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CFF4EE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F4393C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44867F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E8657D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8A64D1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4AA23C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3E9875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6BB758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656198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</w:tr>
      <w:tr w:rsidR="004163EF" w14:paraId="0911F385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3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C13DCA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Котельные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6C4C57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8.2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B99D45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-1 813,85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D316B1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1A47BD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-5 644,67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3EE36B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-100 595,68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A75DD5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C785AE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601AC3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EF674F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-1 255,62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5B0B94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44 573,03</w:t>
            </w: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D80A59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-64 736,79</w:t>
            </w:r>
          </w:p>
        </w:tc>
      </w:tr>
      <w:tr w:rsidR="004163EF" w14:paraId="4FE21FF5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3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B7DA1C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Электрокотельные и теплоутилизационные установки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371EC3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8.3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A420B0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86F7E6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E1050D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8B9D0A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144FE4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49ADB3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999DFE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4EFDC1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699ED7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FF941F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</w:tr>
      <w:tr w:rsidR="004163EF" w14:paraId="74967E49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3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F0EAC6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Преобразование топлива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6B6F92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A3EC03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A1FCDE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6E98F5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EEAD58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7CE79A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CDE898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60ED8D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862E71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B04DF6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ABB6F4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</w:tr>
      <w:tr w:rsidR="004163EF" w14:paraId="43E79CB4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3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77B9F1" w14:textId="77777777" w:rsidR="004163EF" w:rsidRDefault="0035687F">
            <w:pPr>
              <w:tabs>
                <w:tab w:val="left" w:pos="567"/>
              </w:tabs>
              <w:autoSpaceDE w:val="0"/>
              <w:ind w:firstLine="142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Переработка нефти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254378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9.1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9A222B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1DA1B8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D1B801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8CE5FC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F5FFCC3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70CDBC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9179BE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F83CB3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3D6E39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BA80B0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</w:tr>
      <w:tr w:rsidR="004163EF" w14:paraId="0A4BE9FB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3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738B25" w14:textId="77777777" w:rsidR="004163EF" w:rsidRDefault="0035687F">
            <w:pPr>
              <w:tabs>
                <w:tab w:val="left" w:pos="567"/>
              </w:tabs>
              <w:autoSpaceDE w:val="0"/>
              <w:ind w:firstLine="142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Переработка газа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ADD78C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9.2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32C5D1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DB9FFF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95AE88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55A0C1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04BDA3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EC18E3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83B447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A7CC47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549A62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B36C3A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</w:tr>
      <w:tr w:rsidR="004163EF" w14:paraId="36A8ED54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3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5BEDDF" w14:textId="77777777" w:rsidR="004163EF" w:rsidRDefault="0035687F">
            <w:pPr>
              <w:tabs>
                <w:tab w:val="left" w:pos="567"/>
              </w:tabs>
              <w:autoSpaceDE w:val="0"/>
              <w:ind w:firstLine="142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Обогащение угля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C13384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9.3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E22EF1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2F7AD0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875E4B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395032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C645B0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6C3B45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2A80BB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998EC0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064FA9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2B0699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</w:tr>
      <w:tr w:rsidR="004163EF" w14:paraId="6C6CC168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3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A58FE1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Собственные нужды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8D4E7B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0890CF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A84404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464018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15AF42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F16F50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481F1C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DE6737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2A6DFD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-875,84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CA67E9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-821,61</w:t>
            </w: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015027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-1 697,45</w:t>
            </w:r>
          </w:p>
        </w:tc>
      </w:tr>
      <w:tr w:rsidR="004163EF" w14:paraId="7CFF1232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3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44996F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Потери при передаче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BF0B79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27D3C2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FF39928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479203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B947F2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09D3FF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16C99C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4135B1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B5C735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-2 627,52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A7F222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 xml:space="preserve">-12 </w:t>
            </w: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835,85</w:t>
            </w: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00A677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-15 463,37</w:t>
            </w:r>
          </w:p>
        </w:tc>
      </w:tr>
      <w:tr w:rsidR="004163EF" w14:paraId="45BBE49D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3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6A08BD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Конечное потребление энергетических ресурсов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DE2F2C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C49623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137,33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C06673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272A49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9 587,68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8E0A8F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53 618,88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37FA32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863FE2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4D9446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3E0CBB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84 080,80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7B50D5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78 948,01</w:t>
            </w: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D8A843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226 372,70</w:t>
            </w:r>
          </w:p>
        </w:tc>
      </w:tr>
      <w:tr w:rsidR="004163EF" w14:paraId="46204A28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3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3E3672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Сельское хозяйство, рыболовство и рыбоводство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1BBA454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9C2074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95D861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9B0411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F7B959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8E5584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7355AF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AB0545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F61B16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79C793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EA2F2B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</w:tr>
      <w:tr w:rsidR="004163EF" w14:paraId="78D63BBD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3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C9A996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Промышленность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7BBD27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145CF4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3EEA08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A53C9B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12B7FD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2928CC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0EE351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335FA8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E9A9F0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30 907,29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294A55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13 617,09</w:t>
            </w: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15792A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44 524,38</w:t>
            </w:r>
          </w:p>
        </w:tc>
      </w:tr>
      <w:tr w:rsidR="004163EF" w14:paraId="3CB42C92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3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DBEA8B0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Пески природные; гранулы, крошка и порошок; галька, гравий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5A387D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14.1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35D100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9FD2AE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62236C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EF5A147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38FFBA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B761BA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2D10A2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E3FE8E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602,48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A9500D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70BA9E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602,48</w:t>
            </w:r>
          </w:p>
        </w:tc>
      </w:tr>
      <w:tr w:rsidR="004163EF" w14:paraId="3904AB0B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3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1EA977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Конструкции и детали конструкций черных металлов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581E90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14.2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99361B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BD81B3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258C56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85B70E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1CC58A5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71937F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345C28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C04F62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69,89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B24F53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199EC21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69,89</w:t>
            </w:r>
          </w:p>
        </w:tc>
      </w:tr>
      <w:tr w:rsidR="004163EF" w14:paraId="385152AC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3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22A4FC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Сыры и продукты сырные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31FFECF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14.3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7F2BEF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C54D68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3789F7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B493E2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9A2610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B2E915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A4D073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DDB580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775,50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88D4A7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52ECBF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775,50</w:t>
            </w:r>
          </w:p>
        </w:tc>
      </w:tr>
      <w:tr w:rsidR="004163EF" w14:paraId="34EE3AF1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3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DD70EB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lastRenderedPageBreak/>
              <w:t>Молоко, молочные и кисломолочные продукты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41B872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14.4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4DB56D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35B911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0989EF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FD579C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16E7F2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CCF486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CD88B5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023AEE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740,47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9B989F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3AF5A3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740,47</w:t>
            </w:r>
          </w:p>
        </w:tc>
      </w:tr>
      <w:tr w:rsidR="004163EF" w14:paraId="03FC2E8A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3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580964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Масло сливочное и пасты масляные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6D12FF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14.5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7EC064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A78AA2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7E1535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008079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4D8337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AFA5FA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7F4F3A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A0F0AA9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18BDC6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35409A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</w:tr>
      <w:tr w:rsidR="004163EF" w14:paraId="66D2747E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3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920865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Вагоны пассажирские железнодорожные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59079A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14.6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854AA1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8CD85C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954FB0B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2FA29F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7E8E7F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2D64B8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7DC4BA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F10444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9 547,47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3D5F60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80A1F8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9 547,47</w:t>
            </w:r>
          </w:p>
        </w:tc>
      </w:tr>
      <w:tr w:rsidR="004163EF" w14:paraId="2B825D57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3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CBF7F7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Электровозы магистральные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F491AD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14.7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85769C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241390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0F73CD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DA35F2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5460C7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11804B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739A76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F952D8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19 080,89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EC0839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9047828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19 080,89</w:t>
            </w:r>
          </w:p>
        </w:tc>
      </w:tr>
      <w:tr w:rsidR="004163EF" w14:paraId="6C198F5F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3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439F08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Прочая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38DA3D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14.8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1911F3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D29588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BF5EB8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A18A4A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4323BC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BE9786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C7BA50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433F3E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90,58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DDFF7F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13 617,09</w:t>
            </w: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9F7A09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13 707,68</w:t>
            </w:r>
          </w:p>
        </w:tc>
      </w:tr>
      <w:tr w:rsidR="004163EF" w14:paraId="22F26AA8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3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9E2321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Строительство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B666F4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9880CC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191EA26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D09E0F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4C4871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83EA39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BD5803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E6339E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572E03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8CD513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BD70548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</w:tr>
      <w:tr w:rsidR="004163EF" w14:paraId="2CA965AF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3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F27E28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Транспорт и связь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DE972E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5A809A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0452F6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EF77FE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9 587,68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DB0FD5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FB3FF0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D0B7B2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241BE0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4E5603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1 435,20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4691D3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55123B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11 022,88</w:t>
            </w:r>
          </w:p>
        </w:tc>
      </w:tr>
      <w:tr w:rsidR="004163EF" w14:paraId="6BBCEAF5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3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AEB4FA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Железнодорожный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61C2D2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16.1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7BD0A0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FF57E6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DC013A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27CC7D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DC96A7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8C43D4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1320F0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E37A04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CCDBC5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17F920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</w:tr>
      <w:tr w:rsidR="004163EF" w14:paraId="34A31135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3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8EAAE5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Трубопроводный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3EF0A2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16.2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A2175E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676AE8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7D31F4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F2383B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63FA10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7D0E5A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9C8B08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8E80F6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F602AE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D1B896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</w:tr>
      <w:tr w:rsidR="004163EF" w14:paraId="25AB3418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3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D7F95D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Автомобильный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866031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16.3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2517EF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140777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6F1954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9 544,17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2B6EBB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43ACCA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488558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305124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A5B98E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CC5081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394F7D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9 544,17</w:t>
            </w:r>
          </w:p>
        </w:tc>
      </w:tr>
      <w:tr w:rsidR="004163EF" w14:paraId="2FC4AE4E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3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FA53B6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Прочий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6A428A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16.4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875E4E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39BCAF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E088A92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43,66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B8ECC3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95FD9FF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3AC75A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FEBEFB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1F1839D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1 435,20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531578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36B8B1C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1 478,86</w:t>
            </w:r>
          </w:p>
        </w:tc>
      </w:tr>
      <w:tr w:rsidR="004163EF" w14:paraId="237D134F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3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5FA6DA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Сфера услуг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B90BBBC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7EDA2A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843FF3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95F3B7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B3944A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4CA870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E68416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663110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7500F6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 xml:space="preserve">3 </w:t>
            </w: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291,39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B2C883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9 872,29</w:t>
            </w: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C3400C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13 163,67</w:t>
            </w:r>
          </w:p>
        </w:tc>
      </w:tr>
      <w:tr w:rsidR="004163EF" w14:paraId="5EE443D2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3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5A766C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Бюджетофинансируемые</w:t>
            </w:r>
            <w:proofErr w:type="spellEnd"/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 xml:space="preserve"> организации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7DD3F7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17.1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39968D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B5187C0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D19337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095CE2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3CEA8D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FEC949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7CE781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CA1C8D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3 291,39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B61B26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9 872,29</w:t>
            </w: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3C570D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13 163,67</w:t>
            </w:r>
          </w:p>
        </w:tc>
      </w:tr>
      <w:tr w:rsidR="004163EF" w14:paraId="25E1D6CD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3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0AAEAB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Население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DBDF18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0A50B2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C6803F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32EAF3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6C1BA2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53 616,57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6CE7E7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0946CF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EE4E64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4207FA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10 601,07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38DDC3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47 196,42</w:t>
            </w: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A04773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111 414,06</w:t>
            </w:r>
          </w:p>
        </w:tc>
      </w:tr>
      <w:tr w:rsidR="004163EF" w14:paraId="48BBA496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3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3FA5003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 xml:space="preserve">Использование ТЭР в качестве сырья и на </w:t>
            </w:r>
            <w:proofErr w:type="spellStart"/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нетопливные</w:t>
            </w:r>
            <w:proofErr w:type="spellEnd"/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 xml:space="preserve"> нужды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DC5F41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3F041F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137,33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8E0C5A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7CB28A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DA0372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2,31</w:t>
            </w:r>
          </w:p>
        </w:tc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C2DF70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02C047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972F8C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07D9D7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37 845,84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3CC7A0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8 262,22</w:t>
            </w:r>
          </w:p>
        </w:tc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C319A5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0"/>
                <w:szCs w:val="20"/>
                <w:lang w:eastAsia="en-US"/>
              </w:rPr>
              <w:t>46 247,70</w:t>
            </w:r>
          </w:p>
        </w:tc>
      </w:tr>
    </w:tbl>
    <w:p w14:paraId="61A5D992" w14:textId="77777777" w:rsidR="00000000" w:rsidRDefault="0035687F">
      <w:pPr>
        <w:sectPr w:rsidR="00000000">
          <w:pgSz w:w="16838" w:h="11906" w:orient="landscape"/>
          <w:pgMar w:top="1134" w:right="851" w:bottom="1134" w:left="1134" w:header="720" w:footer="720" w:gutter="0"/>
          <w:cols w:space="720"/>
        </w:sectPr>
      </w:pPr>
    </w:p>
    <w:p w14:paraId="32989007" w14:textId="77777777" w:rsidR="004163EF" w:rsidRDefault="0035687F">
      <w:pPr>
        <w:jc w:val="center"/>
        <w:rPr>
          <w:rFonts w:ascii="Liberation Serif" w:hAnsi="Liberation Serif" w:cs="Liberation Serif"/>
          <w:bCs/>
        </w:rPr>
      </w:pPr>
      <w:proofErr w:type="spellStart"/>
      <w:r>
        <w:rPr>
          <w:rFonts w:ascii="Liberation Serif" w:hAnsi="Liberation Serif" w:cs="Liberation Serif"/>
          <w:bCs/>
        </w:rPr>
        <w:lastRenderedPageBreak/>
        <w:t>Однопродуктовые</w:t>
      </w:r>
      <w:proofErr w:type="spellEnd"/>
      <w:r>
        <w:rPr>
          <w:rFonts w:ascii="Liberation Serif" w:hAnsi="Liberation Serif" w:cs="Liberation Serif"/>
          <w:bCs/>
        </w:rPr>
        <w:t xml:space="preserve"> балансы энергетических ресурсов</w:t>
      </w:r>
      <w:r>
        <w:rPr>
          <w:rFonts w:ascii="Liberation Serif" w:hAnsi="Liberation Serif" w:cs="Liberation Serif"/>
          <w:bCs/>
        </w:rPr>
        <w:br/>
      </w:r>
      <w:r>
        <w:rPr>
          <w:rFonts w:ascii="Liberation Serif" w:hAnsi="Liberation Serif" w:cs="Liberation Serif"/>
          <w:bCs/>
        </w:rPr>
        <w:t>городского округа Верхняя Пышма за 2025 год</w:t>
      </w:r>
    </w:p>
    <w:p w14:paraId="21DA3C27" w14:textId="77777777" w:rsidR="004163EF" w:rsidRDefault="0035687F">
      <w:pPr>
        <w:jc w:val="center"/>
        <w:rPr>
          <w:rFonts w:ascii="Liberation Serif" w:hAnsi="Liberation Serif" w:cs="Liberation Serif"/>
          <w:bCs/>
        </w:rPr>
      </w:pPr>
      <w:r>
        <w:rPr>
          <w:rFonts w:ascii="Liberation Serif" w:hAnsi="Liberation Serif" w:cs="Liberation Serif"/>
          <w:bCs/>
        </w:rPr>
        <w:t>и прогнозный на 2026 год</w:t>
      </w:r>
    </w:p>
    <w:p w14:paraId="4C427551" w14:textId="77777777" w:rsidR="004163EF" w:rsidRDefault="0035687F">
      <w:pPr>
        <w:jc w:val="center"/>
        <w:rPr>
          <w:rFonts w:ascii="Liberation Serif" w:hAnsi="Liberation Serif" w:cs="Liberation Serif"/>
          <w:bCs/>
        </w:rPr>
      </w:pPr>
      <w:proofErr w:type="spellStart"/>
      <w:r>
        <w:rPr>
          <w:rFonts w:ascii="Liberation Serif" w:hAnsi="Liberation Serif" w:cs="Liberation Serif"/>
          <w:bCs/>
        </w:rPr>
        <w:t>Однопродуктовый</w:t>
      </w:r>
      <w:proofErr w:type="spellEnd"/>
      <w:r>
        <w:rPr>
          <w:rFonts w:ascii="Liberation Serif" w:hAnsi="Liberation Serif" w:cs="Liberation Serif"/>
          <w:bCs/>
        </w:rPr>
        <w:t xml:space="preserve"> баланс «Уголь»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90"/>
        <w:gridCol w:w="1453"/>
        <w:gridCol w:w="1935"/>
        <w:gridCol w:w="1933"/>
      </w:tblGrid>
      <w:tr w:rsidR="004163EF" w14:paraId="13AE6588" w14:textId="77777777">
        <w:tblPrEx>
          <w:tblCellMar>
            <w:top w:w="0" w:type="dxa"/>
            <w:bottom w:w="0" w:type="dxa"/>
          </w:tblCellMar>
        </w:tblPrEx>
        <w:trPr>
          <w:trHeight w:val="20"/>
          <w:tblHeader/>
          <w:jc w:val="center"/>
        </w:trPr>
        <w:tc>
          <w:tcPr>
            <w:tcW w:w="45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9B7367" w14:textId="77777777" w:rsidR="004163EF" w:rsidRDefault="0035687F">
            <w:pPr>
              <w:tabs>
                <w:tab w:val="left" w:pos="567"/>
              </w:tabs>
              <w:autoSpaceDE w:val="0"/>
              <w:spacing w:line="288" w:lineRule="auto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 xml:space="preserve">Строки </w:t>
            </w: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баланса</w:t>
            </w:r>
          </w:p>
        </w:tc>
        <w:tc>
          <w:tcPr>
            <w:tcW w:w="14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A6FB20" w14:textId="77777777" w:rsidR="004163EF" w:rsidRDefault="0035687F">
            <w:pPr>
              <w:tabs>
                <w:tab w:val="left" w:pos="567"/>
              </w:tabs>
              <w:autoSpaceDE w:val="0"/>
              <w:spacing w:line="288" w:lineRule="auto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Номера строк баланса</w:t>
            </w:r>
          </w:p>
        </w:tc>
        <w:tc>
          <w:tcPr>
            <w:tcW w:w="38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FCEA1E" w14:textId="77777777" w:rsidR="004163EF" w:rsidRDefault="0035687F">
            <w:pPr>
              <w:tabs>
                <w:tab w:val="left" w:pos="567"/>
              </w:tabs>
              <w:autoSpaceDE w:val="0"/>
              <w:spacing w:line="288" w:lineRule="auto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 xml:space="preserve">Каменный Уголь </w:t>
            </w:r>
          </w:p>
        </w:tc>
      </w:tr>
      <w:tr w:rsidR="004163EF" w14:paraId="00C79323" w14:textId="77777777">
        <w:tblPrEx>
          <w:tblCellMar>
            <w:top w:w="0" w:type="dxa"/>
            <w:bottom w:w="0" w:type="dxa"/>
          </w:tblCellMar>
        </w:tblPrEx>
        <w:trPr>
          <w:trHeight w:val="20"/>
          <w:tblHeader/>
          <w:jc w:val="center"/>
        </w:trPr>
        <w:tc>
          <w:tcPr>
            <w:tcW w:w="45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79C3B6" w14:textId="77777777" w:rsidR="004163EF" w:rsidRDefault="004163EF">
            <w:pPr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14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55E485" w14:textId="77777777" w:rsidR="004163EF" w:rsidRDefault="004163EF">
            <w:pPr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38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2CC67D" w14:textId="77777777" w:rsidR="004163EF" w:rsidRDefault="0035687F">
            <w:pPr>
              <w:tabs>
                <w:tab w:val="left" w:pos="567"/>
              </w:tabs>
              <w:autoSpaceDE w:val="0"/>
              <w:spacing w:line="288" w:lineRule="auto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тонн</w:t>
            </w:r>
          </w:p>
        </w:tc>
      </w:tr>
      <w:tr w:rsidR="004163EF" w14:paraId="133CEE90" w14:textId="77777777">
        <w:tblPrEx>
          <w:tblCellMar>
            <w:top w:w="0" w:type="dxa"/>
            <w:bottom w:w="0" w:type="dxa"/>
          </w:tblCellMar>
        </w:tblPrEx>
        <w:trPr>
          <w:trHeight w:val="20"/>
          <w:tblHeader/>
          <w:jc w:val="center"/>
        </w:trPr>
        <w:tc>
          <w:tcPr>
            <w:tcW w:w="45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646495" w14:textId="77777777" w:rsidR="004163EF" w:rsidRDefault="004163EF">
            <w:pPr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14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736AD1" w14:textId="77777777" w:rsidR="004163EF" w:rsidRDefault="004163EF">
            <w:pPr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38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D5AC3A" w14:textId="77777777" w:rsidR="004163EF" w:rsidRDefault="0035687F">
            <w:pPr>
              <w:tabs>
                <w:tab w:val="left" w:pos="567"/>
              </w:tabs>
              <w:autoSpaceDE w:val="0"/>
              <w:spacing w:line="288" w:lineRule="auto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</w:t>
            </w:r>
          </w:p>
        </w:tc>
      </w:tr>
      <w:tr w:rsidR="004163EF" w14:paraId="3DAD1D83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5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98B459" w14:textId="77777777" w:rsidR="004163EF" w:rsidRDefault="004163EF">
            <w:pPr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14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4B905A" w14:textId="77777777" w:rsidR="004163EF" w:rsidRDefault="004163EF">
            <w:pPr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ED9440" w14:textId="77777777" w:rsidR="004163EF" w:rsidRDefault="0035687F">
            <w:pPr>
              <w:tabs>
                <w:tab w:val="left" w:pos="1305"/>
              </w:tabs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Отчетный</w:t>
            </w:r>
          </w:p>
          <w:p w14:paraId="225D4700" w14:textId="77777777" w:rsidR="004163EF" w:rsidRDefault="0035687F">
            <w:pPr>
              <w:tabs>
                <w:tab w:val="left" w:pos="1305"/>
              </w:tabs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2025 г.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79861E" w14:textId="77777777" w:rsidR="004163EF" w:rsidRDefault="0035687F">
            <w:pPr>
              <w:tabs>
                <w:tab w:val="left" w:pos="1305"/>
              </w:tabs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Прогнозный</w:t>
            </w:r>
          </w:p>
          <w:p w14:paraId="241B12CE" w14:textId="77777777" w:rsidR="004163EF" w:rsidRDefault="0035687F">
            <w:pPr>
              <w:tabs>
                <w:tab w:val="left" w:pos="1305"/>
              </w:tabs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2026 г.</w:t>
            </w:r>
          </w:p>
        </w:tc>
      </w:tr>
      <w:tr w:rsidR="004163EF" w14:paraId="2C2E1992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51F8AB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Производство энергетических ресурсов</w:t>
            </w: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BD75F0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624C69" w14:textId="77777777" w:rsidR="004163EF" w:rsidRDefault="0035687F">
            <w:pPr>
              <w:tabs>
                <w:tab w:val="left" w:pos="1305"/>
              </w:tabs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1A11EA" w14:textId="77777777" w:rsidR="004163EF" w:rsidRDefault="0035687F">
            <w:pPr>
              <w:tabs>
                <w:tab w:val="left" w:pos="1305"/>
              </w:tabs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6D3C479E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97CE87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Ввоз</w:t>
            </w: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DAFEBC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6B6F80" w14:textId="77777777" w:rsidR="004163EF" w:rsidRDefault="0035687F">
            <w:pPr>
              <w:tabs>
                <w:tab w:val="left" w:pos="1305"/>
              </w:tabs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1 639,3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A16F6C" w14:textId="77777777" w:rsidR="004163EF" w:rsidRDefault="0035687F">
            <w:pPr>
              <w:tabs>
                <w:tab w:val="left" w:pos="1305"/>
              </w:tabs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1 590,1</w:t>
            </w:r>
          </w:p>
        </w:tc>
      </w:tr>
      <w:tr w:rsidR="004163EF" w14:paraId="08041D58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9459E1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Вывоз</w:t>
            </w: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48F2B8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94387C" w14:textId="77777777" w:rsidR="004163EF" w:rsidRDefault="0035687F">
            <w:pPr>
              <w:tabs>
                <w:tab w:val="left" w:pos="1305"/>
              </w:tabs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47DD5D" w14:textId="77777777" w:rsidR="004163EF" w:rsidRDefault="0035687F">
            <w:pPr>
              <w:tabs>
                <w:tab w:val="left" w:pos="1305"/>
              </w:tabs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00AE12C1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E6634E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Изменение запасов</w:t>
            </w: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7C72DD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4F65B8" w14:textId="77777777" w:rsidR="004163EF" w:rsidRDefault="0035687F">
            <w:pPr>
              <w:tabs>
                <w:tab w:val="left" w:pos="1305"/>
              </w:tabs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680,8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FE3117" w14:textId="77777777" w:rsidR="004163EF" w:rsidRDefault="0035687F">
            <w:pPr>
              <w:tabs>
                <w:tab w:val="left" w:pos="1305"/>
              </w:tabs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660,4</w:t>
            </w:r>
          </w:p>
        </w:tc>
      </w:tr>
      <w:tr w:rsidR="004163EF" w14:paraId="77E40497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122FF6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Потребление первичной энергии</w:t>
            </w: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C6AC8A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D5E3A4" w14:textId="77777777" w:rsidR="004163EF" w:rsidRDefault="0035687F">
            <w:pPr>
              <w:tabs>
                <w:tab w:val="left" w:pos="1305"/>
              </w:tabs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 xml:space="preserve">2 </w:t>
            </w: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320,1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8AE0EE" w14:textId="77777777" w:rsidR="004163EF" w:rsidRDefault="0035687F">
            <w:pPr>
              <w:tabs>
                <w:tab w:val="left" w:pos="1305"/>
              </w:tabs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2 250,5</w:t>
            </w:r>
          </w:p>
        </w:tc>
      </w:tr>
      <w:tr w:rsidR="004163EF" w14:paraId="66C54C1E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91180F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Статистическое расхождение</w:t>
            </w: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54AD06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7E9426" w14:textId="77777777" w:rsidR="004163EF" w:rsidRDefault="0035687F">
            <w:pPr>
              <w:tabs>
                <w:tab w:val="left" w:pos="1305"/>
              </w:tabs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065A5C" w14:textId="77777777" w:rsidR="004163EF" w:rsidRDefault="0035687F">
            <w:pPr>
              <w:tabs>
                <w:tab w:val="left" w:pos="1305"/>
              </w:tabs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62773572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060CCA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Производство электрической энергии</w:t>
            </w: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257ED2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7F052C" w14:textId="77777777" w:rsidR="004163EF" w:rsidRDefault="0035687F">
            <w:pPr>
              <w:tabs>
                <w:tab w:val="left" w:pos="1305"/>
              </w:tabs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F63C61" w14:textId="77777777" w:rsidR="004163EF" w:rsidRDefault="0035687F">
            <w:pPr>
              <w:tabs>
                <w:tab w:val="left" w:pos="1305"/>
              </w:tabs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29D17192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4A38F3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Производство тепловой энергии</w:t>
            </w: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777049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1B683A" w14:textId="77777777" w:rsidR="004163EF" w:rsidRDefault="0035687F">
            <w:pPr>
              <w:tabs>
                <w:tab w:val="left" w:pos="1305"/>
              </w:tabs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-2 156,8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7A4C63" w14:textId="77777777" w:rsidR="004163EF" w:rsidRDefault="0035687F">
            <w:pPr>
              <w:tabs>
                <w:tab w:val="left" w:pos="1305"/>
              </w:tabs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-2 092,1</w:t>
            </w:r>
          </w:p>
        </w:tc>
      </w:tr>
      <w:tr w:rsidR="004163EF" w14:paraId="2BC2FAEF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FEAE67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Теплоэлектростанции</w:t>
            </w: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758061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8.1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CAF6B6" w14:textId="77777777" w:rsidR="004163EF" w:rsidRDefault="0035687F">
            <w:pPr>
              <w:tabs>
                <w:tab w:val="left" w:pos="1305"/>
              </w:tabs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67660E" w14:textId="77777777" w:rsidR="004163EF" w:rsidRDefault="0035687F">
            <w:pPr>
              <w:tabs>
                <w:tab w:val="left" w:pos="1305"/>
              </w:tabs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31F95DCB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21601D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Котельные</w:t>
            </w: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7128B5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8.2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335815" w14:textId="77777777" w:rsidR="004163EF" w:rsidRDefault="0035687F">
            <w:pPr>
              <w:tabs>
                <w:tab w:val="left" w:pos="1305"/>
              </w:tabs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-2 156,8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C6FD8A" w14:textId="77777777" w:rsidR="004163EF" w:rsidRDefault="0035687F">
            <w:pPr>
              <w:tabs>
                <w:tab w:val="left" w:pos="1305"/>
              </w:tabs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-2 092,1</w:t>
            </w:r>
          </w:p>
        </w:tc>
      </w:tr>
      <w:tr w:rsidR="004163EF" w14:paraId="6C3B7F79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8FF33C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 xml:space="preserve">Электрокотельные и </w:t>
            </w: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теплоутилизационные установки</w:t>
            </w: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73315F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8.3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39C48F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365A86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04FA4A9A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963905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Преобразование топлива</w:t>
            </w: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165C98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EAFCA6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EB4671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4D56F27A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0C987E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Переработка нефти</w:t>
            </w: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42C323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9.1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44D362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6E1CE2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427EAAF8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A10D23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Переработка газа</w:t>
            </w: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81B0E3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9.2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6BBEA4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7D9309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62A8DEBF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71B8C0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Обогащение угля</w:t>
            </w: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C94A41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9.3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329BC5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8EADA9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42AF0EDB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7621A1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Собственные нужды</w:t>
            </w: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F4C19A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B41FE9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392E3A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29CD9336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D9D2B5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Потери при передаче</w:t>
            </w: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7539DA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3940B4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74116F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607DD573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9547D2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 xml:space="preserve">Конечное </w:t>
            </w: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потребление энергетических ресурсов</w:t>
            </w: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F12EE3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A08E02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163,3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74D0E0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158,4</w:t>
            </w:r>
          </w:p>
        </w:tc>
      </w:tr>
      <w:tr w:rsidR="004163EF" w14:paraId="63883D8A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727FD5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Сельское хозяйство, рыболовство и рыбоводство</w:t>
            </w: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9EED2B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FD357B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F985A1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05B9B4E1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ADBEFB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Промышленность</w:t>
            </w: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8499F2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12AF01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D0AE40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7312A014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5CD73B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Пески природные; гранулы, крошка и порошок; галька, гравий</w:t>
            </w: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B9D4D1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14.1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261C5C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1AC55F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463FF19A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9425EA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 xml:space="preserve">Конструкции и детали конструкций черных </w:t>
            </w: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металлов</w:t>
            </w: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7F4538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14.2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8F4C90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78F447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357F68D3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24886C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Сыры и продукты сырные</w:t>
            </w: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926B27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14.3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25A1CA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BCAE81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2690BF80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E537F2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Молоко, молочные и кисломолочные продукты</w:t>
            </w: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A04230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14.4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180E45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E836F2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1D629401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0F6652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Масло сливочное и пасты масляные</w:t>
            </w: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D522F1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14.5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AA5883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124EB8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29D7E24E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D4B5D0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Вагоны пассажирские железнодорожные</w:t>
            </w: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4FE965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14.6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B992B2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3D89AF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73E3A6C9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119B1B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Электровозы магистральные</w:t>
            </w: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7853AA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14.7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2EA06F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CDAFF2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55944B38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825EFB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Прочая</w:t>
            </w: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82CE07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14.8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26AC5A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AEA8F2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6DC6D8BF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167C82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Строительство</w:t>
            </w: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B366E9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7FD0C3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7893B2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71FC48C2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76035D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Транспорт и связь</w:t>
            </w: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6BB085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16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5FBED4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288829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2457A0C6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803FB2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Железнодорожный</w:t>
            </w: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188E5E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16.1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1A8BFC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79023D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51DC4802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BF91C3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Трубопроводный</w:t>
            </w: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47CAC4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16.2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3AB4BE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34BA50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501811EF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C3505E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Автомобильный</w:t>
            </w: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EEDF3F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16.3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F73719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09914C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389BDFE7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74EB72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Прочий</w:t>
            </w: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79444A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16.4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3D967C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C2F774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4DB17031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E974B0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Сфера услуг</w:t>
            </w: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2E609F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17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3DA80D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64D0F8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084CCE66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29E730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Бюджетофинансируемые</w:t>
            </w:r>
            <w:proofErr w:type="spellEnd"/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 xml:space="preserve"> организации</w:t>
            </w: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96D8AF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17.1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03668D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81F2D0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57711B1C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96DD10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Население</w:t>
            </w: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AB5AE9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18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CB5F4B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139CBF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41F0BB55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29E534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 xml:space="preserve">Использование ТЭР в качестве сырья и на </w:t>
            </w:r>
            <w:proofErr w:type="spellStart"/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нетопливные</w:t>
            </w:r>
            <w:proofErr w:type="spellEnd"/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 xml:space="preserve"> нужды</w:t>
            </w: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4AC22C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19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07FA5D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163,3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1C763C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158,4</w:t>
            </w:r>
          </w:p>
        </w:tc>
      </w:tr>
    </w:tbl>
    <w:p w14:paraId="4B4F760F" w14:textId="77777777" w:rsidR="00000000" w:rsidRDefault="0035687F">
      <w:pPr>
        <w:sectPr w:rsidR="00000000">
          <w:pgSz w:w="11906" w:h="16838"/>
          <w:pgMar w:top="851" w:right="851" w:bottom="851" w:left="1134" w:header="720" w:footer="720" w:gutter="0"/>
          <w:cols w:space="720"/>
        </w:sectPr>
      </w:pPr>
    </w:p>
    <w:p w14:paraId="4270F08B" w14:textId="77777777" w:rsidR="004163EF" w:rsidRDefault="0035687F">
      <w:pPr>
        <w:jc w:val="center"/>
      </w:pPr>
      <w:proofErr w:type="spellStart"/>
      <w:r>
        <w:rPr>
          <w:rFonts w:ascii="Liberation Serif" w:hAnsi="Liberation Serif" w:cs="Liberation Serif"/>
          <w:bCs/>
        </w:rPr>
        <w:lastRenderedPageBreak/>
        <w:t>Однопродуктовый</w:t>
      </w:r>
      <w:proofErr w:type="spellEnd"/>
      <w:r>
        <w:rPr>
          <w:rFonts w:ascii="Liberation Serif" w:hAnsi="Liberation Serif" w:cs="Liberation Serif"/>
          <w:bCs/>
        </w:rPr>
        <w:t xml:space="preserve"> баланс «Сырая нефть»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10"/>
        <w:gridCol w:w="1421"/>
        <w:gridCol w:w="1941"/>
        <w:gridCol w:w="1939"/>
      </w:tblGrid>
      <w:tr w:rsidR="004163EF" w14:paraId="7BC157E7" w14:textId="77777777">
        <w:tblPrEx>
          <w:tblCellMar>
            <w:top w:w="0" w:type="dxa"/>
            <w:bottom w:w="0" w:type="dxa"/>
          </w:tblCellMar>
        </w:tblPrEx>
        <w:trPr>
          <w:trHeight w:val="20"/>
          <w:tblHeader/>
          <w:jc w:val="center"/>
        </w:trPr>
        <w:tc>
          <w:tcPr>
            <w:tcW w:w="46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C8EF33" w14:textId="77777777" w:rsidR="004163EF" w:rsidRDefault="0035687F">
            <w:pPr>
              <w:tabs>
                <w:tab w:val="left" w:pos="567"/>
              </w:tabs>
              <w:autoSpaceDE w:val="0"/>
              <w:spacing w:line="288" w:lineRule="auto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Строки баланса</w:t>
            </w:r>
          </w:p>
        </w:tc>
        <w:tc>
          <w:tcPr>
            <w:tcW w:w="14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8D1DD2" w14:textId="77777777" w:rsidR="004163EF" w:rsidRDefault="0035687F">
            <w:pPr>
              <w:tabs>
                <w:tab w:val="left" w:pos="567"/>
              </w:tabs>
              <w:autoSpaceDE w:val="0"/>
              <w:spacing w:line="288" w:lineRule="auto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Номера строк баланса</w:t>
            </w:r>
          </w:p>
        </w:tc>
        <w:tc>
          <w:tcPr>
            <w:tcW w:w="38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BDADCE" w14:textId="77777777" w:rsidR="004163EF" w:rsidRDefault="0035687F">
            <w:pPr>
              <w:tabs>
                <w:tab w:val="left" w:pos="567"/>
              </w:tabs>
              <w:autoSpaceDE w:val="0"/>
              <w:spacing w:line="288" w:lineRule="auto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Сырая нефть</w:t>
            </w:r>
          </w:p>
        </w:tc>
      </w:tr>
      <w:tr w:rsidR="004163EF" w14:paraId="46F6A055" w14:textId="77777777">
        <w:tblPrEx>
          <w:tblCellMar>
            <w:top w:w="0" w:type="dxa"/>
            <w:bottom w:w="0" w:type="dxa"/>
          </w:tblCellMar>
        </w:tblPrEx>
        <w:trPr>
          <w:trHeight w:val="20"/>
          <w:tblHeader/>
          <w:jc w:val="center"/>
        </w:trPr>
        <w:tc>
          <w:tcPr>
            <w:tcW w:w="46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562F3B" w14:textId="77777777" w:rsidR="004163EF" w:rsidRDefault="004163EF">
            <w:pPr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14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5EBD14" w14:textId="77777777" w:rsidR="004163EF" w:rsidRDefault="004163EF">
            <w:pPr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38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888F84" w14:textId="77777777" w:rsidR="004163EF" w:rsidRDefault="0035687F">
            <w:pPr>
              <w:tabs>
                <w:tab w:val="left" w:pos="567"/>
              </w:tabs>
              <w:autoSpaceDE w:val="0"/>
              <w:spacing w:line="288" w:lineRule="auto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тонн</w:t>
            </w:r>
          </w:p>
        </w:tc>
      </w:tr>
      <w:tr w:rsidR="004163EF" w14:paraId="4925E420" w14:textId="77777777">
        <w:tblPrEx>
          <w:tblCellMar>
            <w:top w:w="0" w:type="dxa"/>
            <w:bottom w:w="0" w:type="dxa"/>
          </w:tblCellMar>
        </w:tblPrEx>
        <w:trPr>
          <w:trHeight w:val="20"/>
          <w:tblHeader/>
          <w:jc w:val="center"/>
        </w:trPr>
        <w:tc>
          <w:tcPr>
            <w:tcW w:w="46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71AD80" w14:textId="77777777" w:rsidR="004163EF" w:rsidRDefault="004163EF">
            <w:pPr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14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19F26C" w14:textId="77777777" w:rsidR="004163EF" w:rsidRDefault="004163EF">
            <w:pPr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38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75FADF" w14:textId="77777777" w:rsidR="004163EF" w:rsidRDefault="0035687F">
            <w:pPr>
              <w:tabs>
                <w:tab w:val="left" w:pos="567"/>
              </w:tabs>
              <w:autoSpaceDE w:val="0"/>
              <w:spacing w:line="288" w:lineRule="auto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</w:t>
            </w:r>
          </w:p>
        </w:tc>
      </w:tr>
      <w:tr w:rsidR="004163EF" w14:paraId="36C7031C" w14:textId="77777777">
        <w:tblPrEx>
          <w:tblCellMar>
            <w:top w:w="0" w:type="dxa"/>
            <w:bottom w:w="0" w:type="dxa"/>
          </w:tblCellMar>
        </w:tblPrEx>
        <w:trPr>
          <w:trHeight w:val="20"/>
          <w:tblHeader/>
          <w:jc w:val="center"/>
        </w:trPr>
        <w:tc>
          <w:tcPr>
            <w:tcW w:w="46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AD726C" w14:textId="77777777" w:rsidR="004163EF" w:rsidRDefault="004163EF">
            <w:pPr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14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0B7387" w14:textId="77777777" w:rsidR="004163EF" w:rsidRDefault="004163EF">
            <w:pPr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5BB0CC" w14:textId="77777777" w:rsidR="004163EF" w:rsidRDefault="0035687F">
            <w:pPr>
              <w:tabs>
                <w:tab w:val="left" w:pos="1305"/>
              </w:tabs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Отчетный</w:t>
            </w:r>
          </w:p>
          <w:p w14:paraId="449A6923" w14:textId="77777777" w:rsidR="004163EF" w:rsidRDefault="0035687F">
            <w:pPr>
              <w:tabs>
                <w:tab w:val="left" w:pos="567"/>
              </w:tabs>
              <w:autoSpaceDE w:val="0"/>
              <w:spacing w:line="288" w:lineRule="auto"/>
              <w:jc w:val="center"/>
              <w:textAlignment w:val="auto"/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2025 г.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C0342F" w14:textId="77777777" w:rsidR="004163EF" w:rsidRDefault="0035687F">
            <w:pPr>
              <w:tabs>
                <w:tab w:val="left" w:pos="1305"/>
              </w:tabs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Прогнозный</w:t>
            </w:r>
          </w:p>
          <w:p w14:paraId="529EF26C" w14:textId="77777777" w:rsidR="004163EF" w:rsidRDefault="0035687F">
            <w:pPr>
              <w:tabs>
                <w:tab w:val="left" w:pos="567"/>
              </w:tabs>
              <w:autoSpaceDE w:val="0"/>
              <w:spacing w:line="288" w:lineRule="auto"/>
              <w:jc w:val="center"/>
              <w:textAlignment w:val="auto"/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2026 г.</w:t>
            </w:r>
          </w:p>
        </w:tc>
      </w:tr>
      <w:tr w:rsidR="004163EF" w14:paraId="3D72DF93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CF15E7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Производство энергетических ресурсов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87F265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6ADE5D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E16F2D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36B941BA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F7D627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Ввоз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DF8883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84C442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69FA70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459DC999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1B4866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Вывоз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B55B01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710935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7B19E9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15CDF4A4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4BD723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Изменение запасов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892A69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2CF009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0166B5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0EEC7D66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2EE49D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Потребление первичной энергии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0514E1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FEDE45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A1D170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4BDAB9B3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935F04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Статистическое расхождение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B0CF55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0EB02A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89359E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7AF12D5E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12F6EC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Производство электрической энергии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978EFA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550575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BF1E10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76775EE9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665C2C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Производство тепловой энергии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EAC28D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366866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4FEE57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157ADFEB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8112A5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Теплоэлектростанции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B52379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8.1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1EC97F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250698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1D2F77D8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ED0706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Котельные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33440E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8.2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C67C83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A3ACF8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5C96AF5F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155377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Электрокотельные и теплоутилизационные установки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2FC655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8.3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D89D5F" w14:textId="77777777" w:rsidR="004163EF" w:rsidRDefault="004163E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1A0DF8" w14:textId="77777777" w:rsidR="004163EF" w:rsidRDefault="004163E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</w:tr>
      <w:tr w:rsidR="004163EF" w14:paraId="30CFF413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D2A5E8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Преобразование топлива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337950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C1EF92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10711B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2FED9B03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D34506" w14:textId="77777777" w:rsidR="004163EF" w:rsidRDefault="0035687F">
            <w:pPr>
              <w:tabs>
                <w:tab w:val="left" w:pos="567"/>
              </w:tabs>
              <w:autoSpaceDE w:val="0"/>
              <w:ind w:firstLine="142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Переработка нефти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0BB748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9.1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831AE9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AC455C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06B8F791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608B98" w14:textId="77777777" w:rsidR="004163EF" w:rsidRDefault="0035687F">
            <w:pPr>
              <w:tabs>
                <w:tab w:val="left" w:pos="567"/>
              </w:tabs>
              <w:autoSpaceDE w:val="0"/>
              <w:ind w:firstLine="142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Переработка газа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D82754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9.2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698493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0FEB0C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7B26E46E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FE1EBE" w14:textId="77777777" w:rsidR="004163EF" w:rsidRDefault="0035687F">
            <w:pPr>
              <w:tabs>
                <w:tab w:val="left" w:pos="567"/>
              </w:tabs>
              <w:autoSpaceDE w:val="0"/>
              <w:ind w:firstLine="142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Обогащение угля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EE00D1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9.3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A228B1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0000AD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5FAD3800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164C45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Собственные нужды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78B3BA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93DD69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A1BBC5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59A1C642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4A4420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Потери при передаче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243739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675701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819E45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3F8D0E07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3FC24C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Конечное потребление энергетических ресурсов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0D9BCC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1ED82C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57DB83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5E87F059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5FE96D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Сельское хозяйство, рыболовство и рыбоводство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8ACDFD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0D697C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947637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7B568C1E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1C7467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Промышленность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AA66BC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3439E6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9E1347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216BD1B1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4A4885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 xml:space="preserve">Пески </w:t>
            </w: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природные; гранулы, крошка и порошок; галька, гравий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CCE644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14.1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AA9146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940AB6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5DF7532C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584A85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Конструкции и детали конструкций черных металлов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2F9447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14.2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837F8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67E634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2C153E8C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3EA99B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Сыры и продукты сырные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FD8B5B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14.3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D7F933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7FFCE2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4CFC05DB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0D4F89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Молоко, молочные и кисломолочные продукты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B109F9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14.4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848B6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6A2AE2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3883C31D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796FA8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 xml:space="preserve">Масло сливочное и пасты </w:t>
            </w: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масляные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BD7CB5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14.5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66358D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211732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204D99D1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E1033B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Вагоны пассажирские железнодорожные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45C427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14.6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82DE37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93B9D9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79496990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12B48D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Электровозы магистральные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A565F4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14.7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452E96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190E61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737FF316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63C0B6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Прочая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E4C248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14.8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FE3EE4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BF7889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72B82DD7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9D9299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Строительство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0DB7F2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5699E0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5A13D9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7CFFA910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C39249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Транспорт и связь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CFB3B0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16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2D577A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81DCC7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2B5E3F3B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05C4CB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Железнодорожный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5B94DC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16.1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6A922A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7631B9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4775372B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AC76AD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Трубопроводный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51A62F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16.2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614305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5510E0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7B7957BC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D245A2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Автомобильный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C64FF5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16.3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F670CE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52399E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4F0E2076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27C95F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Прочий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6527F1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16.4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BA07B6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C6D60B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721852AF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003F1B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Сфера услуг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81F2C1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17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4AD15E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4EFBA1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4D996AB3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2905E0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Бюджетофинансируемые</w:t>
            </w:r>
            <w:proofErr w:type="spellEnd"/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 xml:space="preserve"> организации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D3376C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17.1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01E3ED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91F60E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49DAAB99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9F395C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Население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683A37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18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8E27DF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9C7252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00E9D9B6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F5F76E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 xml:space="preserve">Использование ТЭР в качестве сырья и на </w:t>
            </w:r>
            <w:proofErr w:type="spellStart"/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нетопливные</w:t>
            </w:r>
            <w:proofErr w:type="spellEnd"/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 xml:space="preserve"> нужды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22118D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19</w:t>
            </w:r>
          </w:p>
        </w:tc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0818D9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AE39BD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</w:tr>
    </w:tbl>
    <w:p w14:paraId="2651CAA0" w14:textId="77777777" w:rsidR="004163EF" w:rsidRDefault="004163EF">
      <w:pPr>
        <w:pageBreakBefore/>
      </w:pPr>
    </w:p>
    <w:p w14:paraId="2AD715BF" w14:textId="77777777" w:rsidR="004163EF" w:rsidRDefault="0035687F">
      <w:pPr>
        <w:jc w:val="center"/>
        <w:rPr>
          <w:rFonts w:ascii="Liberation Serif" w:hAnsi="Liberation Serif" w:cs="Liberation Serif"/>
          <w:bCs/>
        </w:rPr>
      </w:pPr>
      <w:proofErr w:type="spellStart"/>
      <w:r>
        <w:rPr>
          <w:rFonts w:ascii="Liberation Serif" w:hAnsi="Liberation Serif" w:cs="Liberation Serif"/>
          <w:bCs/>
        </w:rPr>
        <w:t>Однопродуктовый</w:t>
      </w:r>
      <w:proofErr w:type="spellEnd"/>
      <w:r>
        <w:rPr>
          <w:rFonts w:ascii="Liberation Serif" w:hAnsi="Liberation Serif" w:cs="Liberation Serif"/>
          <w:bCs/>
        </w:rPr>
        <w:t xml:space="preserve"> баланс </w:t>
      </w:r>
      <w:r>
        <w:rPr>
          <w:rFonts w:ascii="Liberation Serif" w:hAnsi="Liberation Serif" w:cs="Liberation Serif"/>
          <w:bCs/>
        </w:rPr>
        <w:t>«Нефтепродукты»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00"/>
        <w:gridCol w:w="677"/>
        <w:gridCol w:w="1137"/>
        <w:gridCol w:w="839"/>
        <w:gridCol w:w="940"/>
        <w:gridCol w:w="801"/>
        <w:gridCol w:w="1137"/>
        <w:gridCol w:w="839"/>
        <w:gridCol w:w="940"/>
        <w:gridCol w:w="801"/>
      </w:tblGrid>
      <w:tr w:rsidR="004163EF" w14:paraId="4590567A" w14:textId="77777777">
        <w:tblPrEx>
          <w:tblCellMar>
            <w:top w:w="0" w:type="dxa"/>
            <w:bottom w:w="0" w:type="dxa"/>
          </w:tblCellMar>
        </w:tblPrEx>
        <w:trPr>
          <w:trHeight w:val="20"/>
          <w:tblHeader/>
          <w:jc w:val="center"/>
        </w:trPr>
        <w:tc>
          <w:tcPr>
            <w:tcW w:w="18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6A1984" w14:textId="77777777" w:rsidR="004163EF" w:rsidRDefault="0035687F">
            <w:pPr>
              <w:tabs>
                <w:tab w:val="left" w:pos="567"/>
              </w:tabs>
              <w:autoSpaceDE w:val="0"/>
              <w:spacing w:line="288" w:lineRule="auto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Строки баланса</w:t>
            </w:r>
          </w:p>
        </w:tc>
        <w:tc>
          <w:tcPr>
            <w:tcW w:w="6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61A5F9" w14:textId="77777777" w:rsidR="004163EF" w:rsidRDefault="0035687F">
            <w:pPr>
              <w:tabs>
                <w:tab w:val="left" w:pos="567"/>
              </w:tabs>
              <w:autoSpaceDE w:val="0"/>
              <w:spacing w:line="288" w:lineRule="auto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Номера строк баланса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290873" w14:textId="77777777" w:rsidR="004163EF" w:rsidRDefault="0035687F">
            <w:pPr>
              <w:tabs>
                <w:tab w:val="left" w:pos="567"/>
              </w:tabs>
              <w:autoSpaceDE w:val="0"/>
              <w:spacing w:line="288" w:lineRule="auto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Бензины автомобильные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3614C5" w14:textId="77777777" w:rsidR="004163EF" w:rsidRDefault="0035687F">
            <w:pPr>
              <w:tabs>
                <w:tab w:val="left" w:pos="567"/>
              </w:tabs>
              <w:autoSpaceDE w:val="0"/>
              <w:spacing w:line="288" w:lineRule="auto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Дизельное топливо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C7A01C" w14:textId="77777777" w:rsidR="004163EF" w:rsidRDefault="0035687F">
            <w:pPr>
              <w:tabs>
                <w:tab w:val="left" w:pos="567"/>
              </w:tabs>
              <w:autoSpaceDE w:val="0"/>
              <w:spacing w:line="288" w:lineRule="auto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 xml:space="preserve">Сжиженные </w:t>
            </w:r>
            <w:proofErr w:type="spellStart"/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газы</w:t>
            </w:r>
            <w:proofErr w:type="spellEnd"/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562426" w14:textId="77777777" w:rsidR="004163EF" w:rsidRDefault="0035687F">
            <w:pPr>
              <w:tabs>
                <w:tab w:val="left" w:pos="567"/>
              </w:tabs>
              <w:autoSpaceDE w:val="0"/>
              <w:spacing w:line="288" w:lineRule="auto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Мазут топочный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B56E57" w14:textId="77777777" w:rsidR="004163EF" w:rsidRDefault="0035687F">
            <w:pPr>
              <w:tabs>
                <w:tab w:val="left" w:pos="567"/>
              </w:tabs>
              <w:autoSpaceDE w:val="0"/>
              <w:spacing w:line="288" w:lineRule="auto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Бензины автомобильные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56E3B5" w14:textId="77777777" w:rsidR="004163EF" w:rsidRDefault="0035687F">
            <w:pPr>
              <w:tabs>
                <w:tab w:val="left" w:pos="567"/>
              </w:tabs>
              <w:autoSpaceDE w:val="0"/>
              <w:spacing w:line="288" w:lineRule="auto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Дизельное топливо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6A8A5E" w14:textId="77777777" w:rsidR="004163EF" w:rsidRDefault="0035687F">
            <w:pPr>
              <w:tabs>
                <w:tab w:val="left" w:pos="567"/>
              </w:tabs>
              <w:autoSpaceDE w:val="0"/>
              <w:spacing w:line="288" w:lineRule="auto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 xml:space="preserve">Сжиженные </w:t>
            </w:r>
            <w:proofErr w:type="spellStart"/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газы</w:t>
            </w:r>
            <w:proofErr w:type="spellEnd"/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4B1C79" w14:textId="77777777" w:rsidR="004163EF" w:rsidRDefault="0035687F">
            <w:pPr>
              <w:tabs>
                <w:tab w:val="left" w:pos="567"/>
              </w:tabs>
              <w:autoSpaceDE w:val="0"/>
              <w:spacing w:line="288" w:lineRule="auto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Мазут топочный</w:t>
            </w:r>
          </w:p>
        </w:tc>
      </w:tr>
      <w:tr w:rsidR="004163EF" w14:paraId="128C9F9D" w14:textId="77777777">
        <w:tblPrEx>
          <w:tblCellMar>
            <w:top w:w="0" w:type="dxa"/>
            <w:bottom w:w="0" w:type="dxa"/>
          </w:tblCellMar>
        </w:tblPrEx>
        <w:trPr>
          <w:trHeight w:val="20"/>
          <w:tblHeader/>
          <w:jc w:val="center"/>
        </w:trPr>
        <w:tc>
          <w:tcPr>
            <w:tcW w:w="18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525E5C" w14:textId="77777777" w:rsidR="004163EF" w:rsidRDefault="004163EF">
            <w:pPr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6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FAD9AB" w14:textId="77777777" w:rsidR="004163EF" w:rsidRDefault="004163EF">
            <w:pPr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743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7D64B1" w14:textId="77777777" w:rsidR="004163EF" w:rsidRDefault="0035687F">
            <w:pPr>
              <w:tabs>
                <w:tab w:val="left" w:pos="567"/>
              </w:tabs>
              <w:autoSpaceDE w:val="0"/>
              <w:spacing w:line="288" w:lineRule="auto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тонн</w:t>
            </w:r>
          </w:p>
        </w:tc>
      </w:tr>
      <w:tr w:rsidR="004163EF" w14:paraId="0E7096FF" w14:textId="77777777">
        <w:tblPrEx>
          <w:tblCellMar>
            <w:top w:w="0" w:type="dxa"/>
            <w:bottom w:w="0" w:type="dxa"/>
          </w:tblCellMar>
        </w:tblPrEx>
        <w:trPr>
          <w:trHeight w:val="20"/>
          <w:tblHeader/>
          <w:jc w:val="center"/>
        </w:trPr>
        <w:tc>
          <w:tcPr>
            <w:tcW w:w="18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D3FE30" w14:textId="77777777" w:rsidR="004163EF" w:rsidRDefault="004163EF">
            <w:pPr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6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CB3B19" w14:textId="77777777" w:rsidR="004163EF" w:rsidRDefault="004163EF">
            <w:pPr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A708BF" w14:textId="77777777" w:rsidR="004163EF" w:rsidRDefault="0035687F">
            <w:pPr>
              <w:tabs>
                <w:tab w:val="left" w:pos="567"/>
              </w:tabs>
              <w:autoSpaceDE w:val="0"/>
              <w:spacing w:line="288" w:lineRule="auto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0758FC" w14:textId="77777777" w:rsidR="004163EF" w:rsidRDefault="0035687F">
            <w:pPr>
              <w:tabs>
                <w:tab w:val="left" w:pos="567"/>
              </w:tabs>
              <w:autoSpaceDE w:val="0"/>
              <w:spacing w:line="288" w:lineRule="auto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ED8DF7" w14:textId="77777777" w:rsidR="004163EF" w:rsidRDefault="0035687F">
            <w:pPr>
              <w:tabs>
                <w:tab w:val="left" w:pos="567"/>
              </w:tabs>
              <w:autoSpaceDE w:val="0"/>
              <w:spacing w:line="288" w:lineRule="auto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6C3570" w14:textId="77777777" w:rsidR="004163EF" w:rsidRDefault="0035687F">
            <w:pPr>
              <w:tabs>
                <w:tab w:val="left" w:pos="567"/>
              </w:tabs>
              <w:autoSpaceDE w:val="0"/>
              <w:spacing w:line="288" w:lineRule="auto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4AFB81" w14:textId="77777777" w:rsidR="004163EF" w:rsidRDefault="0035687F">
            <w:pPr>
              <w:tabs>
                <w:tab w:val="left" w:pos="567"/>
              </w:tabs>
              <w:autoSpaceDE w:val="0"/>
              <w:spacing w:line="288" w:lineRule="auto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9F5A55" w14:textId="77777777" w:rsidR="004163EF" w:rsidRDefault="0035687F">
            <w:pPr>
              <w:tabs>
                <w:tab w:val="left" w:pos="567"/>
              </w:tabs>
              <w:autoSpaceDE w:val="0"/>
              <w:spacing w:line="288" w:lineRule="auto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5939E2" w14:textId="77777777" w:rsidR="004163EF" w:rsidRDefault="0035687F">
            <w:pPr>
              <w:tabs>
                <w:tab w:val="left" w:pos="567"/>
              </w:tabs>
              <w:autoSpaceDE w:val="0"/>
              <w:spacing w:line="288" w:lineRule="auto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0E661F" w14:textId="77777777" w:rsidR="004163EF" w:rsidRDefault="0035687F">
            <w:pPr>
              <w:tabs>
                <w:tab w:val="left" w:pos="567"/>
              </w:tabs>
              <w:autoSpaceDE w:val="0"/>
              <w:spacing w:line="288" w:lineRule="auto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4</w:t>
            </w:r>
          </w:p>
        </w:tc>
      </w:tr>
      <w:tr w:rsidR="004163EF" w14:paraId="2FCBF064" w14:textId="77777777">
        <w:tblPrEx>
          <w:tblCellMar>
            <w:top w:w="0" w:type="dxa"/>
            <w:bottom w:w="0" w:type="dxa"/>
          </w:tblCellMar>
        </w:tblPrEx>
        <w:trPr>
          <w:trHeight w:val="20"/>
          <w:tblHeader/>
          <w:jc w:val="center"/>
        </w:trPr>
        <w:tc>
          <w:tcPr>
            <w:tcW w:w="18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5D5F0D" w14:textId="77777777" w:rsidR="004163EF" w:rsidRDefault="004163EF">
            <w:pPr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6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1421DA" w14:textId="77777777" w:rsidR="004163EF" w:rsidRDefault="004163EF">
            <w:pPr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37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63A7E0" w14:textId="77777777" w:rsidR="004163EF" w:rsidRDefault="0035687F">
            <w:pPr>
              <w:tabs>
                <w:tab w:val="left" w:pos="1305"/>
              </w:tabs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Отчетный</w:t>
            </w:r>
          </w:p>
          <w:p w14:paraId="3E2C03A2" w14:textId="77777777" w:rsidR="004163EF" w:rsidRDefault="0035687F">
            <w:pPr>
              <w:tabs>
                <w:tab w:val="left" w:pos="1305"/>
              </w:tabs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2025 г.</w:t>
            </w:r>
          </w:p>
        </w:tc>
        <w:tc>
          <w:tcPr>
            <w:tcW w:w="37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942DBA" w14:textId="77777777" w:rsidR="004163EF" w:rsidRDefault="0035687F">
            <w:pPr>
              <w:tabs>
                <w:tab w:val="left" w:pos="1305"/>
              </w:tabs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Прогнозный</w:t>
            </w:r>
          </w:p>
          <w:p w14:paraId="04AB042D" w14:textId="77777777" w:rsidR="004163EF" w:rsidRDefault="0035687F">
            <w:pPr>
              <w:tabs>
                <w:tab w:val="left" w:pos="1305"/>
              </w:tabs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2026 г.</w:t>
            </w:r>
          </w:p>
        </w:tc>
      </w:tr>
      <w:tr w:rsidR="004163EF" w14:paraId="44E7BBD5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D1EF17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Производство энергетических ресурсов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CE1920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A6BD50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B973FD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A38728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84BFA1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B862E0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B5FE9E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F5EC09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6CD9AE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7A72CC34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1DA922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Ввоз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EE2D28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472D06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4 082,9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9722AE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65 537,3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1A75CF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545,0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263EC4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4 247,6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42EABA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3 960,4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33AF6B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63 571,2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DD9183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528,7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2408CF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4 120,2</w:t>
            </w:r>
          </w:p>
        </w:tc>
      </w:tr>
      <w:tr w:rsidR="004163EF" w14:paraId="0BCDB776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10F362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Вывоз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55C042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BD6CA8" w14:textId="77777777" w:rsidR="004163EF" w:rsidRDefault="0035687F">
            <w:pPr>
              <w:ind w:left="-115" w:right="-175"/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-1 314,70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FE4A36" w14:textId="77777777" w:rsidR="004163EF" w:rsidRDefault="0035687F">
            <w:pPr>
              <w:ind w:left="-115" w:right="-175"/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-62 150,7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71EA02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2B3A3F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6675D3" w14:textId="77777777" w:rsidR="004163EF" w:rsidRDefault="0035687F">
            <w:pPr>
              <w:ind w:left="-115" w:right="-175"/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-1 275,3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C31212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-60 286,2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98FE1A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5902CF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3E3F4056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03F1CC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Изменение запасов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600756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063B33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24,8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19B58C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-30,1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56812C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A62923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84E75F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24,1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AD288A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-29,2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F907E0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B02318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62A3128B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93FD4F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Потребление первичной энергии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697FEA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5D0109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2 793,0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FD859F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3 356,5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FBE5F2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545,0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B1762A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4 247,6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0F0FC3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2 709,2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DC71E7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3 255,8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0A5806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528,7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DFC55B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4 120,2</w:t>
            </w:r>
          </w:p>
        </w:tc>
      </w:tr>
      <w:tr w:rsidR="004163EF" w14:paraId="75CAB943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0B3A36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Статистическое расхождение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C4E9AE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459DAA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BE5A5A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9CEF22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8ECD49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662C82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C6398A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9A3376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B4DE8E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2A8E566A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322AB5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Производство электрической энергии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9D6D33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72F25B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C842B5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B3F5B2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E55C46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119C28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A0833E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D7E41F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576A1A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3ED58A61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95FACC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Производство тепловой энергии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C3393A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774D19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D5888F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E48C92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F1A6D6" w14:textId="77777777" w:rsidR="004163EF" w:rsidRDefault="0035687F">
            <w:pPr>
              <w:ind w:left="-115" w:right="-175"/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-4 247,6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9A4BDD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5D3B3E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B6B130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B834FD" w14:textId="77777777" w:rsidR="004163EF" w:rsidRDefault="0035687F">
            <w:pPr>
              <w:ind w:left="-115" w:right="-175"/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-4 120,2</w:t>
            </w:r>
          </w:p>
        </w:tc>
      </w:tr>
      <w:tr w:rsidR="004163EF" w14:paraId="05928D7A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2A751F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Теплоэлектростанции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DBDD7B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8.1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CCB2DE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F6B9CE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42CE6E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F62D74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3A664D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73636C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BA2311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E00E54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28BA3CA6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4A3671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Котельные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1784EF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8.2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53B6A4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92880C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79FF5C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4665CE" w14:textId="77777777" w:rsidR="004163EF" w:rsidRDefault="0035687F">
            <w:pPr>
              <w:ind w:left="-115" w:right="-175"/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-4 247,6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BC7391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AA5273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29D847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5ACEBF" w14:textId="77777777" w:rsidR="004163EF" w:rsidRDefault="0035687F">
            <w:pPr>
              <w:ind w:left="-115" w:right="-175"/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-4 120,2</w:t>
            </w:r>
          </w:p>
        </w:tc>
      </w:tr>
      <w:tr w:rsidR="004163EF" w14:paraId="412BA508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B56CD2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Электрокотельные и теплоутилизационные установки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1C76D3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8.3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0761E1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42DDC9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435B2F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0DFAE1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5E7DA6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074982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9BD1F9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D31DD0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22537A9F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66F009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Преобразование топлива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1351BB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3318D9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4D133A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E7731D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37C740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E3A011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808065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CA82D2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09B437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137E2F00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93FB07" w14:textId="77777777" w:rsidR="004163EF" w:rsidRDefault="0035687F">
            <w:pPr>
              <w:tabs>
                <w:tab w:val="left" w:pos="567"/>
              </w:tabs>
              <w:autoSpaceDE w:val="0"/>
              <w:ind w:firstLine="142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Переработка нефти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123083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9.1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DBB388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834D1C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3220E2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2465A7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5C928D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6F3817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C7906A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FC05FA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0F957B4C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DDCB0B" w14:textId="77777777" w:rsidR="004163EF" w:rsidRDefault="0035687F">
            <w:pPr>
              <w:tabs>
                <w:tab w:val="left" w:pos="567"/>
              </w:tabs>
              <w:autoSpaceDE w:val="0"/>
              <w:ind w:firstLine="142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Переработка газа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C3601A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9.2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4AB012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516839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1829B4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048D72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B32AF2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8392A2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9D091F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73D3E9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2E4FF3B2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A7CA94" w14:textId="77777777" w:rsidR="004163EF" w:rsidRDefault="0035687F">
            <w:pPr>
              <w:tabs>
                <w:tab w:val="left" w:pos="567"/>
              </w:tabs>
              <w:autoSpaceDE w:val="0"/>
              <w:ind w:firstLine="142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Обогащение угля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1383E7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9.3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B823BC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3FD5F0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FF2E95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AACE2A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B3F866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4D4468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464471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BC63DD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45E16354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44C868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Собственные нужды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C92855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1D0399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1FB955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15C6EC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7D2BCB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05DF57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55E937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E0D04E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A3F455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28478ADB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AC707E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Потери при передаче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648FF4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F358FD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A9911D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30F002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745AD5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CDA2FA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F22590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97EFDD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D9B026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590A8FC4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A6C05C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Конечное потребление энергетических ресурсов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2E6A3B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AE26FC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2 793,0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1A6B50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3 356,5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93A6C3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545,0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718AB8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E35C54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2 709,2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59F827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3 255,8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91DC4B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528,7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BCE0D8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06A2CA7D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3A461F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lastRenderedPageBreak/>
              <w:t xml:space="preserve">Сельское хозяйство, рыболовство и </w:t>
            </w: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рыбоводство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A0C6AA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F23276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86B661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0F7516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0BC2A2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367B12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1C408D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E520FD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2F537D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34C77A40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3EDC5A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Промышленность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98325A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D06F60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4D970F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A8E47A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5207D8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03B61F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6E9622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826C26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7BA075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7A8E63CD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A9C99B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Пески природные; гранулы, крошка и порошок; галька, гравий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A82FC8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14.1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3DB16B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CC44B0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740694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2D3228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EA12EE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E50B9B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FAF64D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C7BC45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48C43C12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97AD47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Конструкции и детали конструкций черных металлов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DF55BC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14.2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E8D814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B63562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2ABA56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3B1E88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0EFE1C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371C36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422B9E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902ABC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03AF4555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416D36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Сыры и продукты сырные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076EF6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14.3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388BA4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51D5DD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865D78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BCAACC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F124A8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1824FC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4FBD3A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1B2034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70543B58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038A91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Молоко, молочные и кисломолочные продукты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E7E1D4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14.4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CF2CF3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FC4330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AA76BB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99CC2A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3A0DC5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2F2658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DEC766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946E33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2B9F90F9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758E3C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Масло сливочное и пасты масляные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DE89F6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14.5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5F6701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FF5387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34246E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666741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93F38C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F2E78D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A9CDB7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458F83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034EA262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896804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 xml:space="preserve">Вагоны </w:t>
            </w: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пассажирские железнодорожные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6826D6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14.6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A6C139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4F8D9D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F874B6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A23832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5293FB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03D866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91C78D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A147DC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787EA4D7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B84CCF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Электровозы магистральные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679EC9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14.7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4339B2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092FBE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7949D8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129153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5DFD48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CAB515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91BF45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638F56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4F3A0033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86BAB3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Прочая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B542C4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14.8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CF1598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7C517F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4F307C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03B320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FBC7AA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27941C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69B75D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AC1F4E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71A85E82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2690F2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Строительство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938DC0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B1BFB7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149577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B6C2BB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596B3B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739478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1397DC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B5ABB6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894853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6994A35E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3E9091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Транспорт и связь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3D07E1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16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643096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 xml:space="preserve">2 </w:t>
            </w: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793,0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A8A90E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3 356,5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6A71A0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545,0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95E46A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686F74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2 709,2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8890C7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3 255,8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2701C0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528,7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7B0C52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6C39ECF4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4C377A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Железнодорожный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F8ED22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16.1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ADF277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3B9326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89036E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5558A6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3688EF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300E3E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9F3D0F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F64ECE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36DB8896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444EB8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Трубопроводный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8CA8E9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16.2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38B1BC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0750E4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B6FB44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D241A3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2CCD33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C90634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FFC937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D71207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239BD3FA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13A781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Автомобильный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0DBE81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16.3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22F02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2 781,5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E238E3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3 337,3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AD6282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545,0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A913C8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68B17B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2 698,1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6D7CA6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3 237,2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53B249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528,7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EB8D62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3A916DEE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1FDC89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Прочий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5C4EE2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16.4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4B0925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11,5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AAB081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19,2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41F318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17BC55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A0CFD6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11,2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521F1C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18,6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802AE5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FA761A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737E8F2F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331CEC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Сфера услуг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E9854A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17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AB55F4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0D44F6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1B6A9C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D5A2F6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D98B5D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C43A03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F26D04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4D09D2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73BFE27D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47EC5E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lastRenderedPageBreak/>
              <w:t>Бюджетофинансируемые</w:t>
            </w:r>
            <w:proofErr w:type="spellEnd"/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 xml:space="preserve"> организации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43BA60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17.1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51C1C1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82CA87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A06679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880A19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F82844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2D819C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D20D66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58BFB8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5E4BE0E6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60BDF0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Население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6362A6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18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CC5890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6E797B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37568D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00243B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7AD070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9B2CD5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13C08B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CE742D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67B843CD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FFCFD1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 xml:space="preserve">Использование ТЭР в качестве сырья и на </w:t>
            </w:r>
            <w:proofErr w:type="spellStart"/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нетопливные</w:t>
            </w:r>
            <w:proofErr w:type="spellEnd"/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 xml:space="preserve"> нужды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D44CDC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19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9555C8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08CCE5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A9551D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333744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DBFDC0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A2849E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C68162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5E5A3A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</w:tbl>
    <w:p w14:paraId="230DFC6C" w14:textId="77777777" w:rsidR="004163EF" w:rsidRDefault="004163EF">
      <w:pPr>
        <w:pageBreakBefore/>
      </w:pPr>
    </w:p>
    <w:p w14:paraId="6A9972C1" w14:textId="77777777" w:rsidR="004163EF" w:rsidRDefault="0035687F">
      <w:pPr>
        <w:jc w:val="center"/>
        <w:rPr>
          <w:rFonts w:ascii="Liberation Serif" w:hAnsi="Liberation Serif" w:cs="Liberation Serif"/>
          <w:bCs/>
        </w:rPr>
      </w:pPr>
      <w:proofErr w:type="spellStart"/>
      <w:r>
        <w:rPr>
          <w:rFonts w:ascii="Liberation Serif" w:hAnsi="Liberation Serif" w:cs="Liberation Serif"/>
          <w:bCs/>
        </w:rPr>
        <w:t>Однопродуктовый</w:t>
      </w:r>
      <w:proofErr w:type="spellEnd"/>
      <w:r>
        <w:rPr>
          <w:rFonts w:ascii="Liberation Serif" w:hAnsi="Liberation Serif" w:cs="Liberation Serif"/>
          <w:bCs/>
        </w:rPr>
        <w:t xml:space="preserve"> баланс «Природный газ»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192"/>
        <w:gridCol w:w="1005"/>
        <w:gridCol w:w="2357"/>
        <w:gridCol w:w="2357"/>
      </w:tblGrid>
      <w:tr w:rsidR="004163EF" w14:paraId="0AD05937" w14:textId="77777777">
        <w:tblPrEx>
          <w:tblCellMar>
            <w:top w:w="0" w:type="dxa"/>
            <w:bottom w:w="0" w:type="dxa"/>
          </w:tblCellMar>
        </w:tblPrEx>
        <w:trPr>
          <w:trHeight w:val="20"/>
          <w:tblHeader/>
          <w:jc w:val="center"/>
        </w:trPr>
        <w:tc>
          <w:tcPr>
            <w:tcW w:w="41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D446CF" w14:textId="77777777" w:rsidR="004163EF" w:rsidRDefault="0035687F">
            <w:pPr>
              <w:tabs>
                <w:tab w:val="left" w:pos="567"/>
              </w:tabs>
              <w:autoSpaceDE w:val="0"/>
              <w:spacing w:line="288" w:lineRule="auto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Строки баланса</w:t>
            </w:r>
          </w:p>
        </w:tc>
        <w:tc>
          <w:tcPr>
            <w:tcW w:w="10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AD2DDE" w14:textId="77777777" w:rsidR="004163EF" w:rsidRDefault="0035687F">
            <w:pPr>
              <w:tabs>
                <w:tab w:val="left" w:pos="567"/>
              </w:tabs>
              <w:autoSpaceDE w:val="0"/>
              <w:spacing w:line="288" w:lineRule="auto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Номера строк баланса</w:t>
            </w:r>
          </w:p>
        </w:tc>
        <w:tc>
          <w:tcPr>
            <w:tcW w:w="47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C5801B" w14:textId="77777777" w:rsidR="004163EF" w:rsidRDefault="0035687F">
            <w:pPr>
              <w:tabs>
                <w:tab w:val="left" w:pos="567"/>
              </w:tabs>
              <w:autoSpaceDE w:val="0"/>
              <w:spacing w:line="288" w:lineRule="auto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Природный газ</w:t>
            </w:r>
          </w:p>
        </w:tc>
      </w:tr>
      <w:tr w:rsidR="004163EF" w14:paraId="18D44DD7" w14:textId="77777777">
        <w:tblPrEx>
          <w:tblCellMar>
            <w:top w:w="0" w:type="dxa"/>
            <w:bottom w:w="0" w:type="dxa"/>
          </w:tblCellMar>
        </w:tblPrEx>
        <w:trPr>
          <w:trHeight w:val="20"/>
          <w:tblHeader/>
          <w:jc w:val="center"/>
        </w:trPr>
        <w:tc>
          <w:tcPr>
            <w:tcW w:w="41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FB3871" w14:textId="77777777" w:rsidR="004163EF" w:rsidRDefault="004163EF">
            <w:pPr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10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B1405C" w14:textId="77777777" w:rsidR="004163EF" w:rsidRDefault="004163EF">
            <w:pPr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47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FEE642" w14:textId="77777777" w:rsidR="004163EF" w:rsidRDefault="0035687F">
            <w:pPr>
              <w:tabs>
                <w:tab w:val="left" w:pos="567"/>
              </w:tabs>
              <w:autoSpaceDE w:val="0"/>
              <w:spacing w:line="288" w:lineRule="auto"/>
              <w:jc w:val="center"/>
              <w:textAlignment w:val="auto"/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тыс. м</w:t>
            </w:r>
            <w:r>
              <w:rPr>
                <w:rFonts w:ascii="Liberation Serif" w:eastAsia="Calibri" w:hAnsi="Liberation Serif" w:cs="Liberation Serif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</w:tr>
      <w:tr w:rsidR="004163EF" w14:paraId="7DBE0249" w14:textId="77777777">
        <w:tblPrEx>
          <w:tblCellMar>
            <w:top w:w="0" w:type="dxa"/>
            <w:bottom w:w="0" w:type="dxa"/>
          </w:tblCellMar>
        </w:tblPrEx>
        <w:trPr>
          <w:trHeight w:val="20"/>
          <w:tblHeader/>
          <w:jc w:val="center"/>
        </w:trPr>
        <w:tc>
          <w:tcPr>
            <w:tcW w:w="41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BAFF1C" w14:textId="77777777" w:rsidR="004163EF" w:rsidRDefault="004163EF">
            <w:pPr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10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D98C05" w14:textId="77777777" w:rsidR="004163EF" w:rsidRDefault="004163EF">
            <w:pPr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47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DD7428" w14:textId="77777777" w:rsidR="004163EF" w:rsidRDefault="0035687F">
            <w:pPr>
              <w:tabs>
                <w:tab w:val="left" w:pos="567"/>
              </w:tabs>
              <w:autoSpaceDE w:val="0"/>
              <w:spacing w:line="288" w:lineRule="auto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</w:t>
            </w:r>
          </w:p>
        </w:tc>
      </w:tr>
      <w:tr w:rsidR="004163EF" w14:paraId="49FE978D" w14:textId="77777777">
        <w:tblPrEx>
          <w:tblCellMar>
            <w:top w:w="0" w:type="dxa"/>
            <w:bottom w:w="0" w:type="dxa"/>
          </w:tblCellMar>
        </w:tblPrEx>
        <w:trPr>
          <w:trHeight w:val="20"/>
          <w:tblHeader/>
          <w:jc w:val="center"/>
        </w:trPr>
        <w:tc>
          <w:tcPr>
            <w:tcW w:w="41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6AAFF7" w14:textId="77777777" w:rsidR="004163EF" w:rsidRDefault="004163EF">
            <w:pPr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10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ED83E8" w14:textId="77777777" w:rsidR="004163EF" w:rsidRDefault="004163EF">
            <w:pPr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EA016C" w14:textId="77777777" w:rsidR="004163EF" w:rsidRDefault="0035687F">
            <w:pPr>
              <w:tabs>
                <w:tab w:val="left" w:pos="1305"/>
              </w:tabs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Отчетный</w:t>
            </w:r>
          </w:p>
          <w:p w14:paraId="5645512B" w14:textId="77777777" w:rsidR="004163EF" w:rsidRDefault="0035687F">
            <w:pPr>
              <w:tabs>
                <w:tab w:val="left" w:pos="567"/>
              </w:tabs>
              <w:autoSpaceDE w:val="0"/>
              <w:spacing w:line="288" w:lineRule="auto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2025 г.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47C828" w14:textId="77777777" w:rsidR="004163EF" w:rsidRDefault="0035687F">
            <w:pPr>
              <w:tabs>
                <w:tab w:val="left" w:pos="1305"/>
              </w:tabs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Прогнозный</w:t>
            </w:r>
          </w:p>
          <w:p w14:paraId="28D68D7C" w14:textId="77777777" w:rsidR="004163EF" w:rsidRDefault="0035687F">
            <w:pPr>
              <w:tabs>
                <w:tab w:val="left" w:pos="567"/>
              </w:tabs>
              <w:autoSpaceDE w:val="0"/>
              <w:spacing w:line="288" w:lineRule="auto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2026 г.</w:t>
            </w:r>
          </w:p>
        </w:tc>
      </w:tr>
      <w:tr w:rsidR="004163EF" w14:paraId="799D1CA0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08DD54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Производство энергетических ресурсов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1FC8F1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6C8ED4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B04D96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49E71796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601B9D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Ввоз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1028AE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F58276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137 767,8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9ACE3F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 xml:space="preserve">133 </w:t>
            </w: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634,8</w:t>
            </w:r>
          </w:p>
        </w:tc>
      </w:tr>
      <w:tr w:rsidR="004163EF" w14:paraId="7C13B66D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80A105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Вывоз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AE1A40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31F67E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CA39AF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0BA03E00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4A7B38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Изменение запасов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65E47E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FB84BF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207E76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3D83766F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774445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Потребление первичной энергии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82BC60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814FEB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137 767,8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E3C82F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133 634,8</w:t>
            </w:r>
          </w:p>
        </w:tc>
      </w:tr>
      <w:tr w:rsidR="004163EF" w14:paraId="19FF9C83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63657A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Статистическое расхождение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38E6DE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FD9BB5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4B260C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23636F68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2414B1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Производство электрической энергии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3AD8F7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A24F93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D39E0E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123093B8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B5A70C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Производство тепловой энергии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D64F07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A286F3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-89 867,3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1FF617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-87 171,3</w:t>
            </w:r>
          </w:p>
        </w:tc>
      </w:tr>
      <w:tr w:rsidR="004163EF" w14:paraId="67D23F40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9FB8A2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Теплоэлектростанции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7B00EF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8.1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DFA1D2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4FDCB0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2AB9EE6D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D168FF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Котельные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B5C3F3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8.2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2AF56D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-89 867,3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1640A0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-87 171,3</w:t>
            </w:r>
          </w:p>
        </w:tc>
      </w:tr>
      <w:tr w:rsidR="004163EF" w14:paraId="1F8F12CC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FC9D33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Электрокотельные и теплоутилизационные установки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277097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8.3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171A23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527CEB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6F7B5400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D0E444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Преобразование топлива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D1DB78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DD7179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56F17F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56D7D49C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526D0C" w14:textId="77777777" w:rsidR="004163EF" w:rsidRDefault="0035687F">
            <w:pPr>
              <w:tabs>
                <w:tab w:val="left" w:pos="567"/>
              </w:tabs>
              <w:autoSpaceDE w:val="0"/>
              <w:ind w:firstLine="142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Переработка нефти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2E58AD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9.1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0CAD3A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5E75BF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33F601AB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0455AA" w14:textId="77777777" w:rsidR="004163EF" w:rsidRDefault="0035687F">
            <w:pPr>
              <w:tabs>
                <w:tab w:val="left" w:pos="567"/>
              </w:tabs>
              <w:autoSpaceDE w:val="0"/>
              <w:ind w:firstLine="142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Переработка газа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57314E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9.2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0B28F2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2E9AD0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040A4554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AACA5E" w14:textId="77777777" w:rsidR="004163EF" w:rsidRDefault="0035687F">
            <w:pPr>
              <w:tabs>
                <w:tab w:val="left" w:pos="567"/>
              </w:tabs>
              <w:autoSpaceDE w:val="0"/>
              <w:ind w:firstLine="142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Обогащение угля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2282C4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9.3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FF748B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26BC15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3D244483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1256DF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Собственные нужды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9B7B0E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CCC451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94378F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497624DC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652E15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Потери при передаче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A5A2F6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698E36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817519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6F756CD4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70F186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Конечное потребление энергетических ресурсов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EE8736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C5DAD0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47 900,5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68403E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46 463,5</w:t>
            </w:r>
          </w:p>
        </w:tc>
      </w:tr>
      <w:tr w:rsidR="004163EF" w14:paraId="0F6403BC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DCE6D9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Сельское хозяйство, рыболовство и рыбоводство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90C09D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3A2033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F22436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7A4CEB78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F00E27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Промышленность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5BB341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F88A38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DB7CBB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6D91A1FA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F25D1E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 xml:space="preserve">Пески природные; гранулы, крошка и </w:t>
            </w: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порошок; галька, гравий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EB31EC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14.1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E70579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C9CB86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7089058A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FFECE9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Конструкции и детали конструкций черных металлов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304824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14.2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4C47FA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71EC75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1D797AA6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A67272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Сыры и продукты сырные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816E3C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14.3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6EC014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CB6F4C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01E715B3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62E315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Молоко, молочные и кисломолочные продукты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AE7FFB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14.4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70BAD8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BCB136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7FF782CC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382688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Масло сливочное и пасты масляные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2AF339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14.5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C18494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082EC8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2B515A19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61CBA3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 xml:space="preserve">Вагоны </w:t>
            </w: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пассажирские железнодорожные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CE0C0D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14.6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B10E6A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82BB1E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0E2B06D7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FA2FA5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Электровозы магистральные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02C07C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14.7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9F0C1E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A0C826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158DA6C9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B21FF4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Прочая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808FD0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14.8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19CC91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C9C4BF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7013DBA2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4426DC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Строительство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93CED1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71FC5E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EB9730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1F6D2C06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DDD5D4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Транспорт и связь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610926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16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A8B631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626945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750EC415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3E9F3F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Железнодорожный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700F27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16.1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0207C9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F181D6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504004F7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85558F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Трубопроводный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303992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16.2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1D8216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145CFC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0441EE2E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0B5444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Автомобильный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AC9B0F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16.3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C54693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312AC1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4D0BE3D7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5B19CC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Прочий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F9A510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16.4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3E3DB1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D171EA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0749FCE2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309408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Сфера услуг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ABEA72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17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4DF4B3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B15656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38191934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772333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Бюджетофинансируемые</w:t>
            </w:r>
            <w:proofErr w:type="spellEnd"/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 xml:space="preserve"> организации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8E1EBD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17.1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3E0FE1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F3EEB2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57988D99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E8A101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Население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757749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18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6DEFC8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47 898,5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949157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46 461,5</w:t>
            </w:r>
          </w:p>
        </w:tc>
      </w:tr>
      <w:tr w:rsidR="004163EF" w14:paraId="5FFB7819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7CFC01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 xml:space="preserve">Использование ТЭР в качестве сырья и на </w:t>
            </w:r>
            <w:proofErr w:type="spellStart"/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нетопливные</w:t>
            </w:r>
            <w:proofErr w:type="spellEnd"/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 xml:space="preserve"> нужды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DC6889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19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A33620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Liberation Serif"/>
                <w:color w:val="000000"/>
                <w:sz w:val="22"/>
                <w:szCs w:val="22"/>
                <w:lang w:eastAsia="en-US"/>
              </w:rPr>
              <w:t>2,0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6021C0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2,0</w:t>
            </w:r>
          </w:p>
        </w:tc>
      </w:tr>
    </w:tbl>
    <w:p w14:paraId="4D3B3D82" w14:textId="77777777" w:rsidR="00000000" w:rsidRDefault="0035687F">
      <w:pPr>
        <w:sectPr w:rsidR="00000000">
          <w:pgSz w:w="11906" w:h="16838"/>
          <w:pgMar w:top="1134" w:right="851" w:bottom="1134" w:left="1134" w:header="720" w:footer="720" w:gutter="0"/>
          <w:cols w:space="720"/>
        </w:sectPr>
      </w:pPr>
    </w:p>
    <w:p w14:paraId="74B39524" w14:textId="77777777" w:rsidR="004163EF" w:rsidRDefault="0035687F">
      <w:pPr>
        <w:jc w:val="center"/>
      </w:pPr>
      <w:proofErr w:type="spellStart"/>
      <w:r>
        <w:rPr>
          <w:rFonts w:ascii="Liberation Serif" w:hAnsi="Liberation Serif" w:cs="Liberation Serif"/>
          <w:bCs/>
        </w:rPr>
        <w:lastRenderedPageBreak/>
        <w:t>Однопродуктовый</w:t>
      </w:r>
      <w:proofErr w:type="spellEnd"/>
      <w:r>
        <w:rPr>
          <w:rFonts w:ascii="Liberation Serif" w:hAnsi="Liberation Serif" w:cs="Liberation Serif"/>
          <w:bCs/>
        </w:rPr>
        <w:t xml:space="preserve"> баланс «Прочее твердое топливо»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186"/>
        <w:gridCol w:w="1005"/>
        <w:gridCol w:w="2361"/>
        <w:gridCol w:w="2359"/>
      </w:tblGrid>
      <w:tr w:rsidR="004163EF" w14:paraId="57470302" w14:textId="77777777">
        <w:tblPrEx>
          <w:tblCellMar>
            <w:top w:w="0" w:type="dxa"/>
            <w:bottom w:w="0" w:type="dxa"/>
          </w:tblCellMar>
        </w:tblPrEx>
        <w:trPr>
          <w:trHeight w:val="20"/>
          <w:tblHeader/>
          <w:jc w:val="center"/>
        </w:trPr>
        <w:tc>
          <w:tcPr>
            <w:tcW w:w="41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6D7C04" w14:textId="77777777" w:rsidR="004163EF" w:rsidRDefault="0035687F">
            <w:pPr>
              <w:tabs>
                <w:tab w:val="left" w:pos="567"/>
              </w:tabs>
              <w:autoSpaceDE w:val="0"/>
              <w:spacing w:line="288" w:lineRule="auto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 xml:space="preserve">Строки </w:t>
            </w: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баланса</w:t>
            </w:r>
          </w:p>
        </w:tc>
        <w:tc>
          <w:tcPr>
            <w:tcW w:w="10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3B7BB3" w14:textId="77777777" w:rsidR="004163EF" w:rsidRDefault="0035687F">
            <w:pPr>
              <w:tabs>
                <w:tab w:val="left" w:pos="567"/>
              </w:tabs>
              <w:autoSpaceDE w:val="0"/>
              <w:spacing w:line="288" w:lineRule="auto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Номера строк баланса</w:t>
            </w:r>
          </w:p>
        </w:tc>
        <w:tc>
          <w:tcPr>
            <w:tcW w:w="47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053821" w14:textId="77777777" w:rsidR="004163EF" w:rsidRDefault="0035687F">
            <w:pPr>
              <w:tabs>
                <w:tab w:val="left" w:pos="567"/>
              </w:tabs>
              <w:autoSpaceDE w:val="0"/>
              <w:spacing w:line="288" w:lineRule="auto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Древесина топливная</w:t>
            </w:r>
          </w:p>
        </w:tc>
      </w:tr>
      <w:tr w:rsidR="004163EF" w14:paraId="6E225F27" w14:textId="77777777">
        <w:tblPrEx>
          <w:tblCellMar>
            <w:top w:w="0" w:type="dxa"/>
            <w:bottom w:w="0" w:type="dxa"/>
          </w:tblCellMar>
        </w:tblPrEx>
        <w:trPr>
          <w:trHeight w:val="20"/>
          <w:tblHeader/>
          <w:jc w:val="center"/>
        </w:trPr>
        <w:tc>
          <w:tcPr>
            <w:tcW w:w="41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4B4655" w14:textId="77777777" w:rsidR="004163EF" w:rsidRDefault="004163EF">
            <w:pPr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10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D60638" w14:textId="77777777" w:rsidR="004163EF" w:rsidRDefault="004163EF">
            <w:pPr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47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B955ED" w14:textId="77777777" w:rsidR="004163EF" w:rsidRDefault="0035687F">
            <w:pPr>
              <w:tabs>
                <w:tab w:val="left" w:pos="567"/>
              </w:tabs>
              <w:autoSpaceDE w:val="0"/>
              <w:spacing w:line="288" w:lineRule="auto"/>
              <w:jc w:val="center"/>
              <w:textAlignment w:val="auto"/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плот. м</w:t>
            </w:r>
            <w:r>
              <w:rPr>
                <w:rFonts w:ascii="Liberation Serif" w:eastAsia="Calibri" w:hAnsi="Liberation Serif" w:cs="Liberation Serif"/>
                <w:sz w:val="22"/>
                <w:szCs w:val="22"/>
                <w:vertAlign w:val="superscript"/>
                <w:lang w:eastAsia="en-US"/>
              </w:rPr>
              <w:t>3</w:t>
            </w:r>
          </w:p>
        </w:tc>
      </w:tr>
      <w:tr w:rsidR="004163EF" w14:paraId="3B58BB66" w14:textId="77777777">
        <w:tblPrEx>
          <w:tblCellMar>
            <w:top w:w="0" w:type="dxa"/>
            <w:bottom w:w="0" w:type="dxa"/>
          </w:tblCellMar>
        </w:tblPrEx>
        <w:trPr>
          <w:trHeight w:val="20"/>
          <w:tblHeader/>
          <w:jc w:val="center"/>
        </w:trPr>
        <w:tc>
          <w:tcPr>
            <w:tcW w:w="41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A95753" w14:textId="77777777" w:rsidR="004163EF" w:rsidRDefault="004163EF">
            <w:pPr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10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87E43D" w14:textId="77777777" w:rsidR="004163EF" w:rsidRDefault="004163EF">
            <w:pPr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47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4BF73D" w14:textId="77777777" w:rsidR="004163EF" w:rsidRDefault="0035687F">
            <w:pPr>
              <w:tabs>
                <w:tab w:val="left" w:pos="567"/>
              </w:tabs>
              <w:autoSpaceDE w:val="0"/>
              <w:spacing w:line="288" w:lineRule="auto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</w:t>
            </w:r>
          </w:p>
        </w:tc>
      </w:tr>
      <w:tr w:rsidR="004163EF" w14:paraId="7B43F7F1" w14:textId="77777777">
        <w:tblPrEx>
          <w:tblCellMar>
            <w:top w:w="0" w:type="dxa"/>
            <w:bottom w:w="0" w:type="dxa"/>
          </w:tblCellMar>
        </w:tblPrEx>
        <w:trPr>
          <w:trHeight w:val="20"/>
          <w:tblHeader/>
          <w:jc w:val="center"/>
        </w:trPr>
        <w:tc>
          <w:tcPr>
            <w:tcW w:w="41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1A0288" w14:textId="77777777" w:rsidR="004163EF" w:rsidRDefault="004163EF">
            <w:pPr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10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E00A60" w14:textId="77777777" w:rsidR="004163EF" w:rsidRDefault="004163EF">
            <w:pPr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FADF17" w14:textId="77777777" w:rsidR="004163EF" w:rsidRDefault="0035687F">
            <w:pPr>
              <w:tabs>
                <w:tab w:val="left" w:pos="1305"/>
              </w:tabs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Отчетный</w:t>
            </w:r>
          </w:p>
          <w:p w14:paraId="3A4D4382" w14:textId="77777777" w:rsidR="004163EF" w:rsidRDefault="0035687F">
            <w:pPr>
              <w:tabs>
                <w:tab w:val="left" w:pos="567"/>
              </w:tabs>
              <w:autoSpaceDE w:val="0"/>
              <w:spacing w:line="288" w:lineRule="auto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2025 г.</w:t>
            </w:r>
          </w:p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239703" w14:textId="77777777" w:rsidR="004163EF" w:rsidRDefault="0035687F">
            <w:pPr>
              <w:tabs>
                <w:tab w:val="left" w:pos="1305"/>
              </w:tabs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Прогнозный</w:t>
            </w:r>
          </w:p>
          <w:p w14:paraId="0D651E31" w14:textId="77777777" w:rsidR="004163EF" w:rsidRDefault="0035687F">
            <w:pPr>
              <w:tabs>
                <w:tab w:val="left" w:pos="567"/>
              </w:tabs>
              <w:autoSpaceDE w:val="0"/>
              <w:spacing w:line="288" w:lineRule="auto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2026 г.</w:t>
            </w:r>
          </w:p>
        </w:tc>
      </w:tr>
      <w:tr w:rsidR="004163EF" w14:paraId="02D47481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8BD6F4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Производство энергетических ресурсов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C238F8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102BFB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740444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2F6726A9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863D80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Ввоз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F219AA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CF6825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DB4808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385CEB6B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42ED60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Вывоз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993665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C89535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0,0 </w:t>
            </w:r>
          </w:p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110E42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0,0 </w:t>
            </w:r>
          </w:p>
        </w:tc>
      </w:tr>
      <w:tr w:rsidR="004163EF" w14:paraId="55BEBCE4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C041DC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Изменение запасов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AB7487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A2568D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DF54A3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7A20D3A5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616234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Потребление первичной энергии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012387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BCEC8D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CBB663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440A276B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645F6B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Статистическое расхождение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AD7D17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A4A071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ABD4A8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7D675CCE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970D69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Производство электрической энергии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EA514E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3E0735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A76F58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0A375143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6042E0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Производство тепловой энергии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F23E8D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568363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FB3BF0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3D297BF8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354079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Теплоэлектростанции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F7203A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8.1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9C0260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13E448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18E9FE0E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859C73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Котельные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CFF34B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8.2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B56679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29352F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1C81DC6A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C4187B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Электрокотельные и теплоутилизационные установки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EC05C4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8.3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A61D4D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BED86F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 </w:t>
            </w:r>
          </w:p>
        </w:tc>
      </w:tr>
      <w:tr w:rsidR="004163EF" w14:paraId="28E4FE8C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F189ED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Преобразование топлива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452483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968026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BEDB05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4B558102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060F62" w14:textId="77777777" w:rsidR="004163EF" w:rsidRDefault="0035687F">
            <w:pPr>
              <w:tabs>
                <w:tab w:val="left" w:pos="567"/>
              </w:tabs>
              <w:autoSpaceDE w:val="0"/>
              <w:ind w:firstLine="142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Переработка нефти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890A3B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9.1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5A3500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B02A59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204EB737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42FA0D" w14:textId="77777777" w:rsidR="004163EF" w:rsidRDefault="0035687F">
            <w:pPr>
              <w:tabs>
                <w:tab w:val="left" w:pos="567"/>
              </w:tabs>
              <w:autoSpaceDE w:val="0"/>
              <w:ind w:firstLine="142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Переработка газа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7F93C5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9.2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54DE9B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ECCBAF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6DE5BA19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D78D21" w14:textId="77777777" w:rsidR="004163EF" w:rsidRDefault="0035687F">
            <w:pPr>
              <w:tabs>
                <w:tab w:val="left" w:pos="567"/>
              </w:tabs>
              <w:autoSpaceDE w:val="0"/>
              <w:ind w:firstLine="142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Обогащение угля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4DDDCB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9.3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426E11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855A4B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146BA17E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213C88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Собственные нужды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1BF32B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4C7038" w14:textId="77777777" w:rsidR="004163EF" w:rsidRDefault="004163E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79E5A4" w14:textId="77777777" w:rsidR="004163EF" w:rsidRDefault="004163E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</w:tr>
      <w:tr w:rsidR="004163EF" w14:paraId="3F96D066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1F1B3F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Потери при передаче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64E367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74C401" w14:textId="77777777" w:rsidR="004163EF" w:rsidRDefault="004163E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903D92" w14:textId="77777777" w:rsidR="004163EF" w:rsidRDefault="004163E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</w:tr>
      <w:tr w:rsidR="004163EF" w14:paraId="077834B6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C5A20A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Конечное потребление энергетических ресурсов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E609F7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190246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792474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48AD3282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8AD0EF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 xml:space="preserve">Сельское </w:t>
            </w: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хозяйство, рыболовство и рыбоводство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7E17BF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61D9B1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E95D4D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16530E76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776F68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Промышленность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F9BBE0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A96B13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7D848E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7BF2889D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5E744D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Пески природные; гранулы, крошка и порошок; галька, гравий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A060A0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14.1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A7ABDF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796A5E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520B5D8B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6FE19A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Конструкции и детали конструкций черных металлов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2EA072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14.2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CE048A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90F4C8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594AE4BC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1082E0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Сыры и продукты сырные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799C00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14.3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62708F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84FF82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0B6EAAE2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35D737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Молоко, молочные и кисломолочные продукты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8E276F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14.4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8B879F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DE9E61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15365919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9E6A0F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Масло сливочное и пасты масляные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577FA3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14.5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C88747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FA7A66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2B1162B8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04D6D7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Вагоны пассажирские железнодорожные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B2F03E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14.6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B730D9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D9C2C2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0C7C9E7D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05094E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Электровозы магистральные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42D4B8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14.7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E77973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2B0C1E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585C74C4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D8CEBE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Прочая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8024BE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14.8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0E5F13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620B67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1B708A78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F867D4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Строительство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B42E0B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5749EB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BB81D5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4F326982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7CD903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Транспорт и связь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9E2381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16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C4D66B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629672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56818499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066EC0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Железнодорожный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D3A35F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16.1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2F7BBB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AA9777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59C0EBA6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C8CFA7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Трубопроводный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D30CFD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16.2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A61F26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05DB74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104CFDF5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1D188B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Автомобильный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437326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16.3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A54CCC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801FB4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750099D4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B75101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Прочий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AB8BA0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16.4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184121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877E2E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5063989D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1A423E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Сфера услуг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6C117A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17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E73DB3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36E7B3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57FEF268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E2B008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Бюджетофинансируемые</w:t>
            </w:r>
            <w:proofErr w:type="spellEnd"/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 xml:space="preserve"> организации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87D315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17.1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B9C4F6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C606C7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03058C2C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A6721F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Население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74F026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18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2D8FF6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F8A602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7D0CCA04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DF279D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 xml:space="preserve">Использование ТЭР в качестве сырья и на </w:t>
            </w:r>
            <w:proofErr w:type="spellStart"/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нетопливные</w:t>
            </w:r>
            <w:proofErr w:type="spellEnd"/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 xml:space="preserve"> нужды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FF6B49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19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C3914D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A9ED98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</w:tr>
    </w:tbl>
    <w:p w14:paraId="6EAEE792" w14:textId="77777777" w:rsidR="00000000" w:rsidRDefault="0035687F">
      <w:pPr>
        <w:sectPr w:rsidR="00000000">
          <w:pgSz w:w="11906" w:h="16838"/>
          <w:pgMar w:top="1134" w:right="851" w:bottom="1134" w:left="1134" w:header="720" w:footer="720" w:gutter="0"/>
          <w:cols w:space="720"/>
        </w:sectPr>
      </w:pPr>
    </w:p>
    <w:p w14:paraId="46F6D070" w14:textId="77777777" w:rsidR="004163EF" w:rsidRDefault="0035687F">
      <w:pPr>
        <w:jc w:val="center"/>
      </w:pPr>
      <w:proofErr w:type="spellStart"/>
      <w:r>
        <w:rPr>
          <w:rFonts w:ascii="Liberation Serif" w:hAnsi="Liberation Serif" w:cs="Liberation Serif"/>
          <w:bCs/>
        </w:rPr>
        <w:lastRenderedPageBreak/>
        <w:t>Однопродуктовый</w:t>
      </w:r>
      <w:proofErr w:type="spellEnd"/>
      <w:r>
        <w:rPr>
          <w:rFonts w:ascii="Liberation Serif" w:hAnsi="Liberation Serif" w:cs="Liberation Serif"/>
          <w:bCs/>
        </w:rPr>
        <w:t xml:space="preserve"> баланс «Гидроэнергия и НВИЭ»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175"/>
        <w:gridCol w:w="1005"/>
        <w:gridCol w:w="2337"/>
        <w:gridCol w:w="2394"/>
      </w:tblGrid>
      <w:tr w:rsidR="004163EF" w14:paraId="49396C42" w14:textId="77777777">
        <w:tblPrEx>
          <w:tblCellMar>
            <w:top w:w="0" w:type="dxa"/>
            <w:bottom w:w="0" w:type="dxa"/>
          </w:tblCellMar>
        </w:tblPrEx>
        <w:trPr>
          <w:trHeight w:val="20"/>
          <w:tblHeader/>
          <w:jc w:val="center"/>
        </w:trPr>
        <w:tc>
          <w:tcPr>
            <w:tcW w:w="41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A73108" w14:textId="77777777" w:rsidR="004163EF" w:rsidRDefault="0035687F">
            <w:pPr>
              <w:tabs>
                <w:tab w:val="left" w:pos="567"/>
              </w:tabs>
              <w:autoSpaceDE w:val="0"/>
              <w:spacing w:line="288" w:lineRule="auto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Строки баланса</w:t>
            </w:r>
          </w:p>
        </w:tc>
        <w:tc>
          <w:tcPr>
            <w:tcW w:w="10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10B94C" w14:textId="77777777" w:rsidR="004163EF" w:rsidRDefault="0035687F">
            <w:pPr>
              <w:tabs>
                <w:tab w:val="left" w:pos="567"/>
              </w:tabs>
              <w:autoSpaceDE w:val="0"/>
              <w:spacing w:line="288" w:lineRule="auto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Номера строк баланса</w:t>
            </w:r>
          </w:p>
        </w:tc>
        <w:tc>
          <w:tcPr>
            <w:tcW w:w="4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A19E0E" w14:textId="77777777" w:rsidR="004163EF" w:rsidRDefault="0035687F">
            <w:pPr>
              <w:tabs>
                <w:tab w:val="left" w:pos="567"/>
              </w:tabs>
              <w:autoSpaceDE w:val="0"/>
              <w:spacing w:line="288" w:lineRule="auto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Гидроэнергия и НВИЭ</w:t>
            </w:r>
          </w:p>
        </w:tc>
      </w:tr>
      <w:tr w:rsidR="004163EF" w14:paraId="7872A096" w14:textId="77777777">
        <w:tblPrEx>
          <w:tblCellMar>
            <w:top w:w="0" w:type="dxa"/>
            <w:bottom w:w="0" w:type="dxa"/>
          </w:tblCellMar>
        </w:tblPrEx>
        <w:trPr>
          <w:trHeight w:val="20"/>
          <w:tblHeader/>
          <w:jc w:val="center"/>
        </w:trPr>
        <w:tc>
          <w:tcPr>
            <w:tcW w:w="41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FAEC7B" w14:textId="77777777" w:rsidR="004163EF" w:rsidRDefault="004163EF">
            <w:pPr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10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4EEF9E" w14:textId="77777777" w:rsidR="004163EF" w:rsidRDefault="004163EF">
            <w:pPr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4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4B5E6F" w14:textId="77777777" w:rsidR="004163EF" w:rsidRDefault="0035687F">
            <w:pPr>
              <w:tabs>
                <w:tab w:val="left" w:pos="567"/>
              </w:tabs>
              <w:autoSpaceDE w:val="0"/>
              <w:spacing w:line="288" w:lineRule="auto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 xml:space="preserve">тыс. </w:t>
            </w:r>
            <w:proofErr w:type="spellStart"/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кВт·ч</w:t>
            </w:r>
            <w:proofErr w:type="spellEnd"/>
          </w:p>
        </w:tc>
      </w:tr>
      <w:tr w:rsidR="004163EF" w14:paraId="427E5821" w14:textId="77777777">
        <w:tblPrEx>
          <w:tblCellMar>
            <w:top w:w="0" w:type="dxa"/>
            <w:bottom w:w="0" w:type="dxa"/>
          </w:tblCellMar>
        </w:tblPrEx>
        <w:trPr>
          <w:trHeight w:val="20"/>
          <w:tblHeader/>
          <w:jc w:val="center"/>
        </w:trPr>
        <w:tc>
          <w:tcPr>
            <w:tcW w:w="41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8799A5" w14:textId="77777777" w:rsidR="004163EF" w:rsidRDefault="004163EF">
            <w:pPr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10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1E3239" w14:textId="77777777" w:rsidR="004163EF" w:rsidRDefault="004163EF">
            <w:pPr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4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798209" w14:textId="77777777" w:rsidR="004163EF" w:rsidRDefault="0035687F">
            <w:pPr>
              <w:tabs>
                <w:tab w:val="left" w:pos="567"/>
              </w:tabs>
              <w:autoSpaceDE w:val="0"/>
              <w:spacing w:line="288" w:lineRule="auto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</w:t>
            </w:r>
          </w:p>
        </w:tc>
      </w:tr>
      <w:tr w:rsidR="004163EF" w14:paraId="42D5A23C" w14:textId="77777777">
        <w:tblPrEx>
          <w:tblCellMar>
            <w:top w:w="0" w:type="dxa"/>
            <w:bottom w:w="0" w:type="dxa"/>
          </w:tblCellMar>
        </w:tblPrEx>
        <w:trPr>
          <w:trHeight w:val="20"/>
          <w:tblHeader/>
          <w:jc w:val="center"/>
        </w:trPr>
        <w:tc>
          <w:tcPr>
            <w:tcW w:w="41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07C10F" w14:textId="77777777" w:rsidR="004163EF" w:rsidRDefault="004163EF">
            <w:pPr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10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861279" w14:textId="77777777" w:rsidR="004163EF" w:rsidRDefault="004163EF">
            <w:pPr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2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7F8460" w14:textId="77777777" w:rsidR="004163EF" w:rsidRDefault="0035687F">
            <w:pPr>
              <w:tabs>
                <w:tab w:val="left" w:pos="1305"/>
              </w:tabs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Отчетный</w:t>
            </w:r>
          </w:p>
          <w:p w14:paraId="5906173D" w14:textId="77777777" w:rsidR="004163EF" w:rsidRDefault="0035687F">
            <w:pPr>
              <w:tabs>
                <w:tab w:val="left" w:pos="567"/>
              </w:tabs>
              <w:autoSpaceDE w:val="0"/>
              <w:spacing w:line="288" w:lineRule="auto"/>
              <w:jc w:val="center"/>
              <w:textAlignment w:val="auto"/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2025 г.</w:t>
            </w:r>
          </w:p>
        </w:tc>
        <w:tc>
          <w:tcPr>
            <w:tcW w:w="2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B65A1F" w14:textId="77777777" w:rsidR="004163EF" w:rsidRDefault="0035687F">
            <w:pPr>
              <w:tabs>
                <w:tab w:val="left" w:pos="1305"/>
              </w:tabs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Прогнозный</w:t>
            </w:r>
          </w:p>
          <w:p w14:paraId="43AC44BB" w14:textId="77777777" w:rsidR="004163EF" w:rsidRDefault="0035687F">
            <w:pPr>
              <w:tabs>
                <w:tab w:val="left" w:pos="567"/>
              </w:tabs>
              <w:autoSpaceDE w:val="0"/>
              <w:spacing w:line="288" w:lineRule="auto"/>
              <w:jc w:val="center"/>
              <w:textAlignment w:val="auto"/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2026 г.</w:t>
            </w:r>
          </w:p>
        </w:tc>
      </w:tr>
      <w:tr w:rsidR="004163EF" w14:paraId="61479C40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BDABA5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 xml:space="preserve">Производство </w:t>
            </w: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энергетических ресурсов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6E963C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86459B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2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28FB91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56C7F33B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423465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Ввоз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E0C4CE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EB02ED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2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DC341B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24304780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CB0F5A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Вывоз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18BF45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6E9029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2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9D436B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2FDD8B2D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33B4FE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Изменение запасов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B356A8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10318A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2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49520C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57DB35E8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30F7B7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Потребление первичной энергии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9C146D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C8777C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2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9C9A61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074FAF72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AFE7BE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Статистическое расхождение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5A0B0F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2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6730A4" w14:textId="77777777" w:rsidR="004163EF" w:rsidRDefault="004163E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2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C1D686" w14:textId="77777777" w:rsidR="004163EF" w:rsidRDefault="004163E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</w:tr>
      <w:tr w:rsidR="004163EF" w14:paraId="33CAA07D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0A56F3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Производство электрической энергии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B6540A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2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C2BA1C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2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6A79AC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270CEBB0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7BAF8D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Производство тепловой энергии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0AB3C0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2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9EAC96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2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4FB62E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41E33219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BA903C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Теплоэлектростанции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3C2AB5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8.1</w:t>
            </w:r>
          </w:p>
        </w:tc>
        <w:tc>
          <w:tcPr>
            <w:tcW w:w="2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3F4496" w14:textId="77777777" w:rsidR="004163EF" w:rsidRDefault="004163E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2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36F85E" w14:textId="77777777" w:rsidR="004163EF" w:rsidRDefault="004163E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</w:tr>
      <w:tr w:rsidR="004163EF" w14:paraId="387DDF04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05BDFA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Котельные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55F1F1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8.2</w:t>
            </w:r>
          </w:p>
        </w:tc>
        <w:tc>
          <w:tcPr>
            <w:tcW w:w="2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2F8764" w14:textId="77777777" w:rsidR="004163EF" w:rsidRDefault="004163E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2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69BCD5" w14:textId="77777777" w:rsidR="004163EF" w:rsidRDefault="004163E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</w:tr>
      <w:tr w:rsidR="004163EF" w14:paraId="2F23EA89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E179AA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Электрокотельные и теплоутилизационные установки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05471A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8.3</w:t>
            </w:r>
          </w:p>
        </w:tc>
        <w:tc>
          <w:tcPr>
            <w:tcW w:w="2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8569D8" w14:textId="77777777" w:rsidR="004163EF" w:rsidRDefault="004163E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2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3A3C31" w14:textId="77777777" w:rsidR="004163EF" w:rsidRDefault="004163E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</w:tr>
      <w:tr w:rsidR="004163EF" w14:paraId="5B8D90B0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E94F3B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Преобразование топлива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914C86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2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316C19" w14:textId="77777777" w:rsidR="004163EF" w:rsidRDefault="004163E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2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0CD67E" w14:textId="77777777" w:rsidR="004163EF" w:rsidRDefault="004163E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</w:tr>
      <w:tr w:rsidR="004163EF" w14:paraId="2563568A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F4A5DF" w14:textId="77777777" w:rsidR="004163EF" w:rsidRDefault="0035687F">
            <w:pPr>
              <w:tabs>
                <w:tab w:val="left" w:pos="567"/>
              </w:tabs>
              <w:autoSpaceDE w:val="0"/>
              <w:ind w:firstLine="142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Переработка нефти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8C5878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9.1</w:t>
            </w:r>
          </w:p>
        </w:tc>
        <w:tc>
          <w:tcPr>
            <w:tcW w:w="2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2AC21F" w14:textId="77777777" w:rsidR="004163EF" w:rsidRDefault="004163E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2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65E085" w14:textId="77777777" w:rsidR="004163EF" w:rsidRDefault="004163E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</w:tr>
      <w:tr w:rsidR="004163EF" w14:paraId="37E7CBA5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FBA84C" w14:textId="77777777" w:rsidR="004163EF" w:rsidRDefault="0035687F">
            <w:pPr>
              <w:tabs>
                <w:tab w:val="left" w:pos="567"/>
              </w:tabs>
              <w:autoSpaceDE w:val="0"/>
              <w:ind w:firstLine="142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Переработка газа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746658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9.2</w:t>
            </w:r>
          </w:p>
        </w:tc>
        <w:tc>
          <w:tcPr>
            <w:tcW w:w="2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8705D3" w14:textId="77777777" w:rsidR="004163EF" w:rsidRDefault="004163E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2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F750E8" w14:textId="77777777" w:rsidR="004163EF" w:rsidRDefault="004163E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</w:tr>
      <w:tr w:rsidR="004163EF" w14:paraId="6ECCD336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7C3A0E" w14:textId="77777777" w:rsidR="004163EF" w:rsidRDefault="0035687F">
            <w:pPr>
              <w:tabs>
                <w:tab w:val="left" w:pos="567"/>
              </w:tabs>
              <w:autoSpaceDE w:val="0"/>
              <w:ind w:firstLine="142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Обогащение угля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CBFF02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9.3</w:t>
            </w:r>
          </w:p>
        </w:tc>
        <w:tc>
          <w:tcPr>
            <w:tcW w:w="2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02B3FC" w14:textId="77777777" w:rsidR="004163EF" w:rsidRDefault="004163E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2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BFB698" w14:textId="77777777" w:rsidR="004163EF" w:rsidRDefault="004163E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</w:tr>
      <w:tr w:rsidR="004163EF" w14:paraId="0F2A77EE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CFB155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Собственные нужды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D2E751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2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00D550" w14:textId="77777777" w:rsidR="004163EF" w:rsidRDefault="004163E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2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040B19" w14:textId="77777777" w:rsidR="004163EF" w:rsidRDefault="004163E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</w:tr>
      <w:tr w:rsidR="004163EF" w14:paraId="77BF2538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47A1A0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Потери при передаче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1071DC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2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ECCCC8" w14:textId="77777777" w:rsidR="004163EF" w:rsidRDefault="004163E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2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78CF8D" w14:textId="77777777" w:rsidR="004163EF" w:rsidRDefault="004163E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</w:tr>
      <w:tr w:rsidR="004163EF" w14:paraId="0D30ECC0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03BCBE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Конечное потребление энергетических ресурсов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6CB856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2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E8AA10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2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D0F418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75AB0598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F745C9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Сельское хозяйство, рыболовство и рыбоводство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3D072A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2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489341" w14:textId="77777777" w:rsidR="004163EF" w:rsidRDefault="004163E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2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45D28C" w14:textId="77777777" w:rsidR="004163EF" w:rsidRDefault="004163E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</w:tr>
      <w:tr w:rsidR="004163EF" w14:paraId="0D779745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029606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Промышленность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423D1F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2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2F990B" w14:textId="77777777" w:rsidR="004163EF" w:rsidRDefault="004163E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2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0EF91D" w14:textId="77777777" w:rsidR="004163EF" w:rsidRDefault="004163E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</w:tr>
      <w:tr w:rsidR="004163EF" w14:paraId="096A3800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F2DB5A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Пески природные; гранулы, крошка и порошок; галька, гравий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D5E8C1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14.1</w:t>
            </w:r>
          </w:p>
        </w:tc>
        <w:tc>
          <w:tcPr>
            <w:tcW w:w="2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4F24E1" w14:textId="77777777" w:rsidR="004163EF" w:rsidRDefault="004163E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2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46B3BD" w14:textId="77777777" w:rsidR="004163EF" w:rsidRDefault="004163E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</w:tr>
      <w:tr w:rsidR="004163EF" w14:paraId="0B7750E5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F2FF69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Конструкции и детали конструкций черных металлов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3D4DD0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14.2</w:t>
            </w:r>
          </w:p>
        </w:tc>
        <w:tc>
          <w:tcPr>
            <w:tcW w:w="2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DF0944" w14:textId="77777777" w:rsidR="004163EF" w:rsidRDefault="004163E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2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735456" w14:textId="77777777" w:rsidR="004163EF" w:rsidRDefault="004163E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</w:tr>
      <w:tr w:rsidR="004163EF" w14:paraId="4C1DC6B4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671902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Сыры и продукты сырные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376E4B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14.3</w:t>
            </w:r>
          </w:p>
        </w:tc>
        <w:tc>
          <w:tcPr>
            <w:tcW w:w="2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8F03CC" w14:textId="77777777" w:rsidR="004163EF" w:rsidRDefault="004163E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2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9166B4" w14:textId="77777777" w:rsidR="004163EF" w:rsidRDefault="004163E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</w:tr>
      <w:tr w:rsidR="004163EF" w14:paraId="3A1E47C0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5CD3E3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Молоко, молочные и кисломолочные продукты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3985E7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14.4</w:t>
            </w:r>
          </w:p>
        </w:tc>
        <w:tc>
          <w:tcPr>
            <w:tcW w:w="2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D2D1FA" w14:textId="77777777" w:rsidR="004163EF" w:rsidRDefault="004163E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2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CE1C3D" w14:textId="77777777" w:rsidR="004163EF" w:rsidRDefault="004163E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</w:tr>
      <w:tr w:rsidR="004163EF" w14:paraId="1E39B684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B35769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Масло сливочное и пасты масляные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2D15A3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14.5</w:t>
            </w:r>
          </w:p>
        </w:tc>
        <w:tc>
          <w:tcPr>
            <w:tcW w:w="2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A3D46C" w14:textId="77777777" w:rsidR="004163EF" w:rsidRDefault="004163E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2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1914A4" w14:textId="77777777" w:rsidR="004163EF" w:rsidRDefault="004163E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</w:tr>
      <w:tr w:rsidR="004163EF" w14:paraId="33F38EB4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1B9EC0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Вагоны пассажирские железнодорожные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A5F973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14.6</w:t>
            </w:r>
          </w:p>
        </w:tc>
        <w:tc>
          <w:tcPr>
            <w:tcW w:w="2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5F987B" w14:textId="77777777" w:rsidR="004163EF" w:rsidRDefault="004163E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2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696925" w14:textId="77777777" w:rsidR="004163EF" w:rsidRDefault="004163E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</w:tr>
      <w:tr w:rsidR="004163EF" w14:paraId="43E42503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B65633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Электровозы магистральные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15AEF4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14.7</w:t>
            </w:r>
          </w:p>
        </w:tc>
        <w:tc>
          <w:tcPr>
            <w:tcW w:w="2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E5AAF8" w14:textId="77777777" w:rsidR="004163EF" w:rsidRDefault="004163E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2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DCCE53" w14:textId="77777777" w:rsidR="004163EF" w:rsidRDefault="004163E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</w:tr>
      <w:tr w:rsidR="004163EF" w14:paraId="6E739DE2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6CBC48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Прочая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7FE7FA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14.8</w:t>
            </w:r>
          </w:p>
        </w:tc>
        <w:tc>
          <w:tcPr>
            <w:tcW w:w="2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F34926" w14:textId="77777777" w:rsidR="004163EF" w:rsidRDefault="004163E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2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49FCC9" w14:textId="77777777" w:rsidR="004163EF" w:rsidRDefault="004163E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</w:tr>
      <w:tr w:rsidR="004163EF" w14:paraId="12D2CF6E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7CD266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Строительство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A07117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2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1F579F" w14:textId="77777777" w:rsidR="004163EF" w:rsidRDefault="004163E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2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71478E" w14:textId="77777777" w:rsidR="004163EF" w:rsidRDefault="004163E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</w:tr>
      <w:tr w:rsidR="004163EF" w14:paraId="1CBFBD20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6C7552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 xml:space="preserve">Транспорт и </w:t>
            </w: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связь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DD93C5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16</w:t>
            </w:r>
          </w:p>
        </w:tc>
        <w:tc>
          <w:tcPr>
            <w:tcW w:w="2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7AC341" w14:textId="77777777" w:rsidR="004163EF" w:rsidRDefault="004163E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2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A19AE2" w14:textId="77777777" w:rsidR="004163EF" w:rsidRDefault="004163E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</w:tr>
      <w:tr w:rsidR="004163EF" w14:paraId="581CA576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C7331F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Железнодорожный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00CC1C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16.1</w:t>
            </w:r>
          </w:p>
        </w:tc>
        <w:tc>
          <w:tcPr>
            <w:tcW w:w="2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A30938" w14:textId="77777777" w:rsidR="004163EF" w:rsidRDefault="004163E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2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A578EB" w14:textId="77777777" w:rsidR="004163EF" w:rsidRDefault="004163E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</w:tr>
      <w:tr w:rsidR="004163EF" w14:paraId="10E8F26B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0494C1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Трубопроводный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CB97BD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16.2</w:t>
            </w:r>
          </w:p>
        </w:tc>
        <w:tc>
          <w:tcPr>
            <w:tcW w:w="2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890F84" w14:textId="77777777" w:rsidR="004163EF" w:rsidRDefault="004163E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2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251D7C" w14:textId="77777777" w:rsidR="004163EF" w:rsidRDefault="004163E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</w:tr>
      <w:tr w:rsidR="004163EF" w14:paraId="153511FD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A8BA94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Автомобильный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0A9317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16.3</w:t>
            </w:r>
          </w:p>
        </w:tc>
        <w:tc>
          <w:tcPr>
            <w:tcW w:w="2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B98C3C" w14:textId="77777777" w:rsidR="004163EF" w:rsidRDefault="004163E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2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459A15" w14:textId="77777777" w:rsidR="004163EF" w:rsidRDefault="004163E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</w:tr>
      <w:tr w:rsidR="004163EF" w14:paraId="3C41E5DD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FFE237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Прочий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962084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16.4</w:t>
            </w:r>
          </w:p>
        </w:tc>
        <w:tc>
          <w:tcPr>
            <w:tcW w:w="2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6A14D6" w14:textId="77777777" w:rsidR="004163EF" w:rsidRDefault="004163E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2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AE2804" w14:textId="77777777" w:rsidR="004163EF" w:rsidRDefault="004163E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</w:tr>
      <w:tr w:rsidR="004163EF" w14:paraId="10B7EE33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1C22E8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Сфера услуг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73ED09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17</w:t>
            </w:r>
          </w:p>
        </w:tc>
        <w:tc>
          <w:tcPr>
            <w:tcW w:w="2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592214" w14:textId="77777777" w:rsidR="004163EF" w:rsidRDefault="004163E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2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7D0866" w14:textId="77777777" w:rsidR="004163EF" w:rsidRDefault="004163E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</w:tr>
      <w:tr w:rsidR="004163EF" w14:paraId="17F5D17F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39D664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Бюджетофинансируемые</w:t>
            </w:r>
            <w:proofErr w:type="spellEnd"/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 xml:space="preserve"> организации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E2BF8C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17.1</w:t>
            </w:r>
          </w:p>
        </w:tc>
        <w:tc>
          <w:tcPr>
            <w:tcW w:w="2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DB5C90" w14:textId="77777777" w:rsidR="004163EF" w:rsidRDefault="004163E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2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7AE026" w14:textId="77777777" w:rsidR="004163EF" w:rsidRDefault="004163E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</w:tr>
      <w:tr w:rsidR="004163EF" w14:paraId="00D1126A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72B7BF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Население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000695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18</w:t>
            </w:r>
          </w:p>
        </w:tc>
        <w:tc>
          <w:tcPr>
            <w:tcW w:w="2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09670E" w14:textId="77777777" w:rsidR="004163EF" w:rsidRDefault="004163E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2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C377A0" w14:textId="77777777" w:rsidR="004163EF" w:rsidRDefault="004163E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</w:tr>
      <w:tr w:rsidR="004163EF" w14:paraId="4FC8566C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BC2573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 xml:space="preserve">Использование ТЭР в качестве сырья и на </w:t>
            </w:r>
            <w:proofErr w:type="spellStart"/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нетопливные</w:t>
            </w:r>
            <w:proofErr w:type="spellEnd"/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 xml:space="preserve"> нужды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F5AEC8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19</w:t>
            </w:r>
          </w:p>
        </w:tc>
        <w:tc>
          <w:tcPr>
            <w:tcW w:w="2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3EF35E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2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0B2648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</w:tr>
    </w:tbl>
    <w:p w14:paraId="53A844E6" w14:textId="77777777" w:rsidR="00000000" w:rsidRDefault="0035687F">
      <w:pPr>
        <w:sectPr w:rsidR="00000000">
          <w:pgSz w:w="11906" w:h="16838"/>
          <w:pgMar w:top="1134" w:right="851" w:bottom="1134" w:left="1134" w:header="720" w:footer="720" w:gutter="0"/>
          <w:cols w:space="720"/>
        </w:sectPr>
      </w:pPr>
    </w:p>
    <w:p w14:paraId="79681952" w14:textId="77777777" w:rsidR="004163EF" w:rsidRDefault="0035687F">
      <w:pPr>
        <w:jc w:val="center"/>
      </w:pPr>
      <w:proofErr w:type="spellStart"/>
      <w:r>
        <w:rPr>
          <w:rFonts w:ascii="Liberation Serif" w:hAnsi="Liberation Serif" w:cs="Liberation Serif"/>
          <w:bCs/>
        </w:rPr>
        <w:lastRenderedPageBreak/>
        <w:t>Однопродуктовый</w:t>
      </w:r>
      <w:proofErr w:type="spellEnd"/>
      <w:r>
        <w:rPr>
          <w:rFonts w:ascii="Liberation Serif" w:hAnsi="Liberation Serif" w:cs="Liberation Serif"/>
          <w:bCs/>
        </w:rPr>
        <w:t xml:space="preserve"> баланс «Атомная энергия»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04"/>
        <w:gridCol w:w="1055"/>
        <w:gridCol w:w="2369"/>
        <w:gridCol w:w="2283"/>
      </w:tblGrid>
      <w:tr w:rsidR="004163EF" w14:paraId="52AC214F" w14:textId="77777777">
        <w:tblPrEx>
          <w:tblCellMar>
            <w:top w:w="0" w:type="dxa"/>
            <w:bottom w:w="0" w:type="dxa"/>
          </w:tblCellMar>
        </w:tblPrEx>
        <w:trPr>
          <w:trHeight w:val="20"/>
          <w:tblHeader/>
          <w:jc w:val="center"/>
        </w:trPr>
        <w:tc>
          <w:tcPr>
            <w:tcW w:w="42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A062F7" w14:textId="77777777" w:rsidR="004163EF" w:rsidRDefault="0035687F">
            <w:pPr>
              <w:tabs>
                <w:tab w:val="left" w:pos="567"/>
              </w:tabs>
              <w:autoSpaceDE w:val="0"/>
              <w:spacing w:line="288" w:lineRule="auto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Строки баланса</w:t>
            </w:r>
          </w:p>
        </w:tc>
        <w:tc>
          <w:tcPr>
            <w:tcW w:w="10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016118" w14:textId="77777777" w:rsidR="004163EF" w:rsidRDefault="0035687F">
            <w:pPr>
              <w:tabs>
                <w:tab w:val="left" w:pos="567"/>
              </w:tabs>
              <w:autoSpaceDE w:val="0"/>
              <w:spacing w:line="288" w:lineRule="auto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Номера строк баланса</w:t>
            </w:r>
          </w:p>
        </w:tc>
        <w:tc>
          <w:tcPr>
            <w:tcW w:w="46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F69483" w14:textId="77777777" w:rsidR="004163EF" w:rsidRDefault="0035687F">
            <w:pPr>
              <w:tabs>
                <w:tab w:val="left" w:pos="567"/>
              </w:tabs>
              <w:autoSpaceDE w:val="0"/>
              <w:spacing w:line="288" w:lineRule="auto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Атомная энергия</w:t>
            </w:r>
          </w:p>
        </w:tc>
      </w:tr>
      <w:tr w:rsidR="004163EF" w14:paraId="78A7272A" w14:textId="77777777">
        <w:tblPrEx>
          <w:tblCellMar>
            <w:top w:w="0" w:type="dxa"/>
            <w:bottom w:w="0" w:type="dxa"/>
          </w:tblCellMar>
        </w:tblPrEx>
        <w:trPr>
          <w:trHeight w:val="20"/>
          <w:tblHeader/>
          <w:jc w:val="center"/>
        </w:trPr>
        <w:tc>
          <w:tcPr>
            <w:tcW w:w="42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86A49F" w14:textId="77777777" w:rsidR="004163EF" w:rsidRDefault="004163EF">
            <w:pPr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10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664832" w14:textId="77777777" w:rsidR="004163EF" w:rsidRDefault="004163EF">
            <w:pPr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46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EC773D" w14:textId="77777777" w:rsidR="004163EF" w:rsidRDefault="0035687F">
            <w:pPr>
              <w:tabs>
                <w:tab w:val="left" w:pos="567"/>
              </w:tabs>
              <w:autoSpaceDE w:val="0"/>
              <w:spacing w:line="288" w:lineRule="auto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 xml:space="preserve">тыс. </w:t>
            </w:r>
            <w:proofErr w:type="spellStart"/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кВт·ч</w:t>
            </w:r>
            <w:proofErr w:type="spellEnd"/>
          </w:p>
        </w:tc>
      </w:tr>
      <w:tr w:rsidR="004163EF" w14:paraId="5F409DE0" w14:textId="77777777">
        <w:tblPrEx>
          <w:tblCellMar>
            <w:top w:w="0" w:type="dxa"/>
            <w:bottom w:w="0" w:type="dxa"/>
          </w:tblCellMar>
        </w:tblPrEx>
        <w:trPr>
          <w:trHeight w:val="20"/>
          <w:tblHeader/>
          <w:jc w:val="center"/>
        </w:trPr>
        <w:tc>
          <w:tcPr>
            <w:tcW w:w="42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966574" w14:textId="77777777" w:rsidR="004163EF" w:rsidRDefault="004163EF">
            <w:pPr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10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BEDBE6" w14:textId="77777777" w:rsidR="004163EF" w:rsidRDefault="004163EF">
            <w:pPr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46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06C858" w14:textId="77777777" w:rsidR="004163EF" w:rsidRDefault="0035687F">
            <w:pPr>
              <w:tabs>
                <w:tab w:val="left" w:pos="567"/>
              </w:tabs>
              <w:autoSpaceDE w:val="0"/>
              <w:spacing w:line="288" w:lineRule="auto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</w:t>
            </w:r>
          </w:p>
        </w:tc>
      </w:tr>
      <w:tr w:rsidR="004163EF" w14:paraId="6FC4F346" w14:textId="77777777">
        <w:tblPrEx>
          <w:tblCellMar>
            <w:top w:w="0" w:type="dxa"/>
            <w:bottom w:w="0" w:type="dxa"/>
          </w:tblCellMar>
        </w:tblPrEx>
        <w:trPr>
          <w:trHeight w:val="20"/>
          <w:tblHeader/>
          <w:jc w:val="center"/>
        </w:trPr>
        <w:tc>
          <w:tcPr>
            <w:tcW w:w="42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F58645" w14:textId="77777777" w:rsidR="004163EF" w:rsidRDefault="004163EF">
            <w:pPr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10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2CF47D" w14:textId="77777777" w:rsidR="004163EF" w:rsidRDefault="004163EF">
            <w:pPr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AC16B6" w14:textId="77777777" w:rsidR="004163EF" w:rsidRDefault="0035687F">
            <w:pPr>
              <w:tabs>
                <w:tab w:val="left" w:pos="1305"/>
              </w:tabs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Отчетный</w:t>
            </w:r>
          </w:p>
          <w:p w14:paraId="11EFF98C" w14:textId="77777777" w:rsidR="004163EF" w:rsidRDefault="0035687F">
            <w:pPr>
              <w:tabs>
                <w:tab w:val="left" w:pos="567"/>
              </w:tabs>
              <w:autoSpaceDE w:val="0"/>
              <w:spacing w:line="288" w:lineRule="auto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2025 г.</w:t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452788" w14:textId="77777777" w:rsidR="004163EF" w:rsidRDefault="0035687F">
            <w:pPr>
              <w:tabs>
                <w:tab w:val="left" w:pos="1305"/>
              </w:tabs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Прогнозный</w:t>
            </w:r>
          </w:p>
          <w:p w14:paraId="7E0A64AB" w14:textId="77777777" w:rsidR="004163EF" w:rsidRDefault="0035687F">
            <w:pPr>
              <w:tabs>
                <w:tab w:val="left" w:pos="567"/>
              </w:tabs>
              <w:autoSpaceDE w:val="0"/>
              <w:spacing w:line="288" w:lineRule="auto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2026 г.</w:t>
            </w:r>
          </w:p>
        </w:tc>
      </w:tr>
      <w:tr w:rsidR="004163EF" w14:paraId="2025029E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B5A7B5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Производство энергетических ресурсов</w:t>
            </w:r>
          </w:p>
        </w:tc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EFBE84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6CC037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16FE42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7117CAFD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E23CAB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Ввоз</w:t>
            </w:r>
          </w:p>
        </w:tc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3E3AB8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5F9371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A80D6C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699FFEBD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D3352F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Вывоз</w:t>
            </w:r>
          </w:p>
        </w:tc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AC2DDC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6805F8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B9EC03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36837611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FC75B9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 xml:space="preserve">Изменение </w:t>
            </w: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запасов</w:t>
            </w:r>
          </w:p>
        </w:tc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3D049D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E6BCAC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E0F0D2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33C9959F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55327B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Потребление первичной энергии</w:t>
            </w:r>
          </w:p>
        </w:tc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7E7D64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9D1D99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85603B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40660362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7DB499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Статистическое расхождение</w:t>
            </w:r>
          </w:p>
        </w:tc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86487F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97EDBB" w14:textId="77777777" w:rsidR="004163EF" w:rsidRDefault="004163E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87DE3F" w14:textId="77777777" w:rsidR="004163EF" w:rsidRDefault="004163E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</w:tr>
      <w:tr w:rsidR="004163EF" w14:paraId="1C677CE8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9CA10B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Производство электрической энергии</w:t>
            </w:r>
          </w:p>
        </w:tc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DADFB1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C441BA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1A276F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0F5527A8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2F90DF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Производство тепловой энергии</w:t>
            </w:r>
          </w:p>
        </w:tc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D58484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499D0F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1B31DF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50A3A199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DF243C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Теплоэлектростанции</w:t>
            </w:r>
          </w:p>
        </w:tc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7DE139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8.1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360FDD" w14:textId="77777777" w:rsidR="004163EF" w:rsidRDefault="004163E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0B680E" w14:textId="77777777" w:rsidR="004163EF" w:rsidRDefault="004163E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</w:tr>
      <w:tr w:rsidR="004163EF" w14:paraId="3D88BCF1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7B537C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Котельные</w:t>
            </w:r>
          </w:p>
        </w:tc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3E888D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8.2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094E29" w14:textId="77777777" w:rsidR="004163EF" w:rsidRDefault="004163E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083292" w14:textId="77777777" w:rsidR="004163EF" w:rsidRDefault="004163E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</w:tr>
      <w:tr w:rsidR="004163EF" w14:paraId="5231C82C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C54257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 xml:space="preserve">Электрокотельные и </w:t>
            </w: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теплоутилизационные установки</w:t>
            </w:r>
          </w:p>
        </w:tc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8EE6CF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8.3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397FEB" w14:textId="77777777" w:rsidR="004163EF" w:rsidRDefault="004163E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ED49B7" w14:textId="77777777" w:rsidR="004163EF" w:rsidRDefault="004163E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</w:tr>
      <w:tr w:rsidR="004163EF" w14:paraId="29BA6DDA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D91FE4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Преобразование топлива</w:t>
            </w:r>
          </w:p>
        </w:tc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A95AD9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0F1BB0" w14:textId="77777777" w:rsidR="004163EF" w:rsidRDefault="004163E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A5F525" w14:textId="77777777" w:rsidR="004163EF" w:rsidRDefault="004163E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</w:tr>
      <w:tr w:rsidR="004163EF" w14:paraId="1BE19EDE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14FCC3" w14:textId="77777777" w:rsidR="004163EF" w:rsidRDefault="0035687F">
            <w:pPr>
              <w:tabs>
                <w:tab w:val="left" w:pos="567"/>
              </w:tabs>
              <w:autoSpaceDE w:val="0"/>
              <w:ind w:firstLine="142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Переработка нефти</w:t>
            </w:r>
          </w:p>
        </w:tc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31CA5C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9.1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2D1FA3" w14:textId="77777777" w:rsidR="004163EF" w:rsidRDefault="004163E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237F90" w14:textId="77777777" w:rsidR="004163EF" w:rsidRDefault="004163E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</w:tr>
      <w:tr w:rsidR="004163EF" w14:paraId="31A57CBA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985F53" w14:textId="77777777" w:rsidR="004163EF" w:rsidRDefault="0035687F">
            <w:pPr>
              <w:tabs>
                <w:tab w:val="left" w:pos="567"/>
              </w:tabs>
              <w:autoSpaceDE w:val="0"/>
              <w:ind w:firstLine="142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Переработка газа</w:t>
            </w:r>
          </w:p>
        </w:tc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8DC13B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9.2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3AB240" w14:textId="77777777" w:rsidR="004163EF" w:rsidRDefault="004163E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D51578" w14:textId="77777777" w:rsidR="004163EF" w:rsidRDefault="004163E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</w:tr>
      <w:tr w:rsidR="004163EF" w14:paraId="468411FB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AEC722" w14:textId="77777777" w:rsidR="004163EF" w:rsidRDefault="0035687F">
            <w:pPr>
              <w:tabs>
                <w:tab w:val="left" w:pos="567"/>
              </w:tabs>
              <w:autoSpaceDE w:val="0"/>
              <w:ind w:firstLine="142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Обогащение угля</w:t>
            </w:r>
          </w:p>
        </w:tc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1A3BD8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9.3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7694CC" w14:textId="77777777" w:rsidR="004163EF" w:rsidRDefault="004163E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375350" w14:textId="77777777" w:rsidR="004163EF" w:rsidRDefault="004163E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</w:tr>
      <w:tr w:rsidR="004163EF" w14:paraId="1913B2CA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B2B5EE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Собственные нужды</w:t>
            </w:r>
          </w:p>
        </w:tc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FA4CF2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669F74" w14:textId="77777777" w:rsidR="004163EF" w:rsidRDefault="004163E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00002E" w14:textId="77777777" w:rsidR="004163EF" w:rsidRDefault="004163E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</w:tr>
      <w:tr w:rsidR="004163EF" w14:paraId="7EB1E13A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BEAD33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Потери при передаче</w:t>
            </w:r>
          </w:p>
        </w:tc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0751BF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D7EC85" w14:textId="77777777" w:rsidR="004163EF" w:rsidRDefault="004163E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9985E1" w14:textId="77777777" w:rsidR="004163EF" w:rsidRDefault="004163E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</w:tr>
      <w:tr w:rsidR="004163EF" w14:paraId="47D6B3B4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1A5BC5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Конечное потребление энергетических ресурсов</w:t>
            </w:r>
          </w:p>
        </w:tc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3F450B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48A4D7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E8B0E3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3FEF736E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B8E5EC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Сельское хозяйство, рыболовство и рыбоводство</w:t>
            </w:r>
          </w:p>
        </w:tc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5946EE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02FB25" w14:textId="77777777" w:rsidR="004163EF" w:rsidRDefault="004163E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697662" w14:textId="77777777" w:rsidR="004163EF" w:rsidRDefault="004163E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</w:tr>
      <w:tr w:rsidR="004163EF" w14:paraId="1DAD85A7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2C1707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Промышленность</w:t>
            </w:r>
          </w:p>
        </w:tc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7C601B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7FA940" w14:textId="77777777" w:rsidR="004163EF" w:rsidRDefault="004163E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8CD3FF" w14:textId="77777777" w:rsidR="004163EF" w:rsidRDefault="004163E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</w:tr>
      <w:tr w:rsidR="004163EF" w14:paraId="07349C2C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ED0AFF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Пески природные; гранулы, крошка и порошок; галька, гравий</w:t>
            </w:r>
          </w:p>
        </w:tc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CB9C5F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14.1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3ACA26" w14:textId="77777777" w:rsidR="004163EF" w:rsidRDefault="004163E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69BAEB" w14:textId="77777777" w:rsidR="004163EF" w:rsidRDefault="004163E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</w:tr>
      <w:tr w:rsidR="004163EF" w14:paraId="32FC6B13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580374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Конструкции и детали конструкций черных металлов</w:t>
            </w:r>
          </w:p>
        </w:tc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8926D9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14.2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A42508" w14:textId="77777777" w:rsidR="004163EF" w:rsidRDefault="004163E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2D6159" w14:textId="77777777" w:rsidR="004163EF" w:rsidRDefault="004163E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</w:tr>
      <w:tr w:rsidR="004163EF" w14:paraId="65F2055B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A48648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Сыры и продукты сырные</w:t>
            </w:r>
          </w:p>
        </w:tc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C02B7B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14.3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50F7C8" w14:textId="77777777" w:rsidR="004163EF" w:rsidRDefault="004163E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3E9549" w14:textId="77777777" w:rsidR="004163EF" w:rsidRDefault="004163E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</w:tr>
      <w:tr w:rsidR="004163EF" w14:paraId="6B90C872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C46D5F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 xml:space="preserve">Молоко, молочные и </w:t>
            </w: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кисломолочные продукты</w:t>
            </w:r>
          </w:p>
        </w:tc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A48BE9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14.4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983E89" w14:textId="77777777" w:rsidR="004163EF" w:rsidRDefault="004163E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A40640" w14:textId="77777777" w:rsidR="004163EF" w:rsidRDefault="004163E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</w:tr>
      <w:tr w:rsidR="004163EF" w14:paraId="46294CF7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66BFB7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Масло сливочное и пасты масляные</w:t>
            </w:r>
          </w:p>
        </w:tc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D5A485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14.5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1588BD" w14:textId="77777777" w:rsidR="004163EF" w:rsidRDefault="004163E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2B8F67" w14:textId="77777777" w:rsidR="004163EF" w:rsidRDefault="004163E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</w:tr>
      <w:tr w:rsidR="004163EF" w14:paraId="6EFB2CFA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7A84F6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Вагоны пассажирские железнодорожные</w:t>
            </w:r>
          </w:p>
        </w:tc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4B940E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14.6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7BA9E3" w14:textId="77777777" w:rsidR="004163EF" w:rsidRDefault="004163E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314A46" w14:textId="77777777" w:rsidR="004163EF" w:rsidRDefault="004163E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</w:tr>
      <w:tr w:rsidR="004163EF" w14:paraId="30FA69A2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F972F3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Электровозы магистральные</w:t>
            </w:r>
          </w:p>
        </w:tc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BB9F21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14.7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D4A070" w14:textId="77777777" w:rsidR="004163EF" w:rsidRDefault="004163E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1BAE4C" w14:textId="77777777" w:rsidR="004163EF" w:rsidRDefault="004163E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</w:tr>
      <w:tr w:rsidR="004163EF" w14:paraId="40D70DBA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B34565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Прочая</w:t>
            </w:r>
          </w:p>
        </w:tc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79E97E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14.8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FF4A48" w14:textId="77777777" w:rsidR="004163EF" w:rsidRDefault="004163E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D19F3E" w14:textId="77777777" w:rsidR="004163EF" w:rsidRDefault="004163E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</w:tr>
      <w:tr w:rsidR="004163EF" w14:paraId="67951991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366A52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Строительство</w:t>
            </w:r>
          </w:p>
        </w:tc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9985C8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AE3A20" w14:textId="77777777" w:rsidR="004163EF" w:rsidRDefault="004163E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F8A9C1" w14:textId="77777777" w:rsidR="004163EF" w:rsidRDefault="004163E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</w:tr>
      <w:tr w:rsidR="004163EF" w14:paraId="572B469A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02C251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Транспорт и связь</w:t>
            </w:r>
          </w:p>
        </w:tc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E573D2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16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990353" w14:textId="77777777" w:rsidR="004163EF" w:rsidRDefault="004163E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215E4B" w14:textId="77777777" w:rsidR="004163EF" w:rsidRDefault="004163E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</w:tr>
      <w:tr w:rsidR="004163EF" w14:paraId="64308A3A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405664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Железнодорожный</w:t>
            </w:r>
          </w:p>
        </w:tc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3F0900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16.1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493A90" w14:textId="77777777" w:rsidR="004163EF" w:rsidRDefault="004163E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587FED" w14:textId="77777777" w:rsidR="004163EF" w:rsidRDefault="004163E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</w:tr>
      <w:tr w:rsidR="004163EF" w14:paraId="619BFB97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33B8D3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Трубопроводный</w:t>
            </w:r>
          </w:p>
        </w:tc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4643C2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16.2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A2196E" w14:textId="77777777" w:rsidR="004163EF" w:rsidRDefault="004163E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B67464" w14:textId="77777777" w:rsidR="004163EF" w:rsidRDefault="004163E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</w:tr>
      <w:tr w:rsidR="004163EF" w14:paraId="1A4B1A0A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0FB2D6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Автомобильный</w:t>
            </w:r>
          </w:p>
        </w:tc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4C938F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16.3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C5AA4C" w14:textId="77777777" w:rsidR="004163EF" w:rsidRDefault="004163E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22D4D0" w14:textId="77777777" w:rsidR="004163EF" w:rsidRDefault="004163E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</w:tr>
      <w:tr w:rsidR="004163EF" w14:paraId="2A0C29F6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32A974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Прочий</w:t>
            </w:r>
          </w:p>
        </w:tc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9BAD59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16.4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55D984" w14:textId="77777777" w:rsidR="004163EF" w:rsidRDefault="004163E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8680E9" w14:textId="77777777" w:rsidR="004163EF" w:rsidRDefault="004163E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</w:tr>
      <w:tr w:rsidR="004163EF" w14:paraId="37E7A6BD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B28880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Сфера услуг</w:t>
            </w:r>
          </w:p>
        </w:tc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2B70F0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17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988A3D" w14:textId="77777777" w:rsidR="004163EF" w:rsidRDefault="004163E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FC4B76" w14:textId="77777777" w:rsidR="004163EF" w:rsidRDefault="004163E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</w:tr>
      <w:tr w:rsidR="004163EF" w14:paraId="17DBC4D1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F47554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Бюджетофинансируемые</w:t>
            </w:r>
            <w:proofErr w:type="spellEnd"/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 xml:space="preserve"> организации</w:t>
            </w:r>
          </w:p>
        </w:tc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45FB18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17.1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BEB0EA" w14:textId="77777777" w:rsidR="004163EF" w:rsidRDefault="004163E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96021B" w14:textId="77777777" w:rsidR="004163EF" w:rsidRDefault="004163E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</w:tr>
      <w:tr w:rsidR="004163EF" w14:paraId="2BE24B48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1A34D4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Население</w:t>
            </w:r>
          </w:p>
        </w:tc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699DFB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18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DE6E6B" w14:textId="77777777" w:rsidR="004163EF" w:rsidRDefault="004163E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3EB63F" w14:textId="77777777" w:rsidR="004163EF" w:rsidRDefault="004163E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</w:tr>
      <w:tr w:rsidR="004163EF" w14:paraId="0651AAD8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6ECC12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 xml:space="preserve">Использование ТЭР в качестве сырья и на </w:t>
            </w:r>
            <w:proofErr w:type="spellStart"/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нетопливные</w:t>
            </w:r>
            <w:proofErr w:type="spellEnd"/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 xml:space="preserve"> нужды</w:t>
            </w:r>
          </w:p>
        </w:tc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9789E1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19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91778D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A4049C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0,0</w:t>
            </w:r>
          </w:p>
        </w:tc>
      </w:tr>
    </w:tbl>
    <w:p w14:paraId="0613CF9A" w14:textId="77777777" w:rsidR="00000000" w:rsidRDefault="0035687F">
      <w:pPr>
        <w:sectPr w:rsidR="00000000">
          <w:pgSz w:w="11906" w:h="16838"/>
          <w:pgMar w:top="1134" w:right="851" w:bottom="1134" w:left="1134" w:header="720" w:footer="720" w:gutter="0"/>
          <w:cols w:space="720"/>
        </w:sectPr>
      </w:pPr>
    </w:p>
    <w:p w14:paraId="41100416" w14:textId="77777777" w:rsidR="004163EF" w:rsidRDefault="0035687F">
      <w:pPr>
        <w:jc w:val="center"/>
      </w:pPr>
      <w:proofErr w:type="spellStart"/>
      <w:r>
        <w:rPr>
          <w:rFonts w:ascii="Liberation Serif" w:hAnsi="Liberation Serif" w:cs="Liberation Serif"/>
          <w:bCs/>
        </w:rPr>
        <w:lastRenderedPageBreak/>
        <w:t>Однопродуктовый</w:t>
      </w:r>
      <w:proofErr w:type="spellEnd"/>
      <w:r>
        <w:rPr>
          <w:rFonts w:ascii="Liberation Serif" w:hAnsi="Liberation Serif" w:cs="Liberation Serif"/>
          <w:bCs/>
        </w:rPr>
        <w:t xml:space="preserve"> баланс </w:t>
      </w:r>
      <w:r>
        <w:rPr>
          <w:rFonts w:ascii="Liberation Serif" w:hAnsi="Liberation Serif" w:cs="Liberation Serif"/>
          <w:bCs/>
        </w:rPr>
        <w:t>«Электрическая энергия»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103"/>
        <w:gridCol w:w="1070"/>
        <w:gridCol w:w="2369"/>
        <w:gridCol w:w="2369"/>
      </w:tblGrid>
      <w:tr w:rsidR="004163EF" w14:paraId="26ADBB79" w14:textId="77777777">
        <w:tblPrEx>
          <w:tblCellMar>
            <w:top w:w="0" w:type="dxa"/>
            <w:bottom w:w="0" w:type="dxa"/>
          </w:tblCellMar>
        </w:tblPrEx>
        <w:trPr>
          <w:trHeight w:val="20"/>
          <w:tblHeader/>
          <w:jc w:val="center"/>
        </w:trPr>
        <w:tc>
          <w:tcPr>
            <w:tcW w:w="41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79A23A" w14:textId="77777777" w:rsidR="004163EF" w:rsidRDefault="0035687F">
            <w:pPr>
              <w:tabs>
                <w:tab w:val="left" w:pos="567"/>
              </w:tabs>
              <w:autoSpaceDE w:val="0"/>
              <w:spacing w:line="288" w:lineRule="auto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bookmarkStart w:id="0" w:name="OLE_LINK1"/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Строки баланса</w:t>
            </w:r>
          </w:p>
        </w:tc>
        <w:tc>
          <w:tcPr>
            <w:tcW w:w="10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514391" w14:textId="77777777" w:rsidR="004163EF" w:rsidRDefault="0035687F">
            <w:pPr>
              <w:tabs>
                <w:tab w:val="left" w:pos="567"/>
              </w:tabs>
              <w:autoSpaceDE w:val="0"/>
              <w:spacing w:line="288" w:lineRule="auto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Номера строк баланса</w:t>
            </w:r>
          </w:p>
        </w:tc>
        <w:tc>
          <w:tcPr>
            <w:tcW w:w="47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99E9DE" w14:textId="77777777" w:rsidR="004163EF" w:rsidRDefault="0035687F">
            <w:pPr>
              <w:tabs>
                <w:tab w:val="left" w:pos="567"/>
              </w:tabs>
              <w:autoSpaceDE w:val="0"/>
              <w:spacing w:line="288" w:lineRule="auto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Электрическая энергия</w:t>
            </w:r>
          </w:p>
        </w:tc>
      </w:tr>
      <w:tr w:rsidR="004163EF" w14:paraId="3EC3EE02" w14:textId="77777777">
        <w:tblPrEx>
          <w:tblCellMar>
            <w:top w:w="0" w:type="dxa"/>
            <w:bottom w:w="0" w:type="dxa"/>
          </w:tblCellMar>
        </w:tblPrEx>
        <w:trPr>
          <w:trHeight w:val="20"/>
          <w:tblHeader/>
          <w:jc w:val="center"/>
        </w:trPr>
        <w:tc>
          <w:tcPr>
            <w:tcW w:w="41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FDD1EB" w14:textId="77777777" w:rsidR="004163EF" w:rsidRDefault="004163EF">
            <w:pPr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1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6B10B8" w14:textId="77777777" w:rsidR="004163EF" w:rsidRDefault="004163EF">
            <w:pPr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47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6D2F7E" w14:textId="77777777" w:rsidR="004163EF" w:rsidRDefault="0035687F">
            <w:pPr>
              <w:tabs>
                <w:tab w:val="left" w:pos="567"/>
              </w:tabs>
              <w:autoSpaceDE w:val="0"/>
              <w:spacing w:line="288" w:lineRule="auto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 xml:space="preserve">тыс. </w:t>
            </w:r>
            <w:proofErr w:type="spellStart"/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кВт·ч</w:t>
            </w:r>
            <w:proofErr w:type="spellEnd"/>
          </w:p>
        </w:tc>
      </w:tr>
      <w:tr w:rsidR="004163EF" w14:paraId="605007A1" w14:textId="77777777">
        <w:tblPrEx>
          <w:tblCellMar>
            <w:top w:w="0" w:type="dxa"/>
            <w:bottom w:w="0" w:type="dxa"/>
          </w:tblCellMar>
        </w:tblPrEx>
        <w:trPr>
          <w:trHeight w:val="20"/>
          <w:tblHeader/>
          <w:jc w:val="center"/>
        </w:trPr>
        <w:tc>
          <w:tcPr>
            <w:tcW w:w="41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8E98AA" w14:textId="77777777" w:rsidR="004163EF" w:rsidRDefault="004163EF">
            <w:pPr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1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83BF12" w14:textId="77777777" w:rsidR="004163EF" w:rsidRDefault="004163EF">
            <w:pPr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47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46058E" w14:textId="77777777" w:rsidR="004163EF" w:rsidRDefault="0035687F">
            <w:pPr>
              <w:tabs>
                <w:tab w:val="left" w:pos="567"/>
              </w:tabs>
              <w:autoSpaceDE w:val="0"/>
              <w:spacing w:line="288" w:lineRule="auto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</w:t>
            </w:r>
          </w:p>
        </w:tc>
      </w:tr>
      <w:tr w:rsidR="004163EF" w14:paraId="158E22A3" w14:textId="77777777">
        <w:tblPrEx>
          <w:tblCellMar>
            <w:top w:w="0" w:type="dxa"/>
            <w:bottom w:w="0" w:type="dxa"/>
          </w:tblCellMar>
        </w:tblPrEx>
        <w:trPr>
          <w:trHeight w:val="20"/>
          <w:tblHeader/>
          <w:jc w:val="center"/>
        </w:trPr>
        <w:tc>
          <w:tcPr>
            <w:tcW w:w="41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418CD1" w14:textId="77777777" w:rsidR="004163EF" w:rsidRDefault="004163EF">
            <w:pPr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1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C42C41" w14:textId="77777777" w:rsidR="004163EF" w:rsidRDefault="004163EF">
            <w:pPr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E29D0C" w14:textId="77777777" w:rsidR="004163EF" w:rsidRDefault="0035687F">
            <w:pPr>
              <w:tabs>
                <w:tab w:val="left" w:pos="1305"/>
              </w:tabs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Отчетный</w:t>
            </w:r>
          </w:p>
          <w:p w14:paraId="02AF8A43" w14:textId="77777777" w:rsidR="004163EF" w:rsidRDefault="0035687F">
            <w:pPr>
              <w:tabs>
                <w:tab w:val="left" w:pos="567"/>
              </w:tabs>
              <w:autoSpaceDE w:val="0"/>
              <w:spacing w:line="288" w:lineRule="auto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2025 г.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57E8F5" w14:textId="77777777" w:rsidR="004163EF" w:rsidRDefault="0035687F">
            <w:pPr>
              <w:tabs>
                <w:tab w:val="left" w:pos="1305"/>
              </w:tabs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Прогнозный</w:t>
            </w:r>
          </w:p>
          <w:p w14:paraId="7E90D6D2" w14:textId="77777777" w:rsidR="004163EF" w:rsidRDefault="0035687F">
            <w:pPr>
              <w:tabs>
                <w:tab w:val="left" w:pos="567"/>
              </w:tabs>
              <w:autoSpaceDE w:val="0"/>
              <w:spacing w:line="288" w:lineRule="auto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2026 г.</w:t>
            </w:r>
          </w:p>
        </w:tc>
      </w:tr>
      <w:tr w:rsidR="004163EF" w14:paraId="65135C2F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D393DF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Производство энергетических ресурсов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DC7E85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EE8A1D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Liberation Serif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352D2F" w14:textId="77777777" w:rsidR="004163EF" w:rsidRDefault="004163E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4163EF" w14:paraId="58B28C35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C45782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Ввоз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5DE74D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7F3CFA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744 613,03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533203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722 274,64</w:t>
            </w:r>
          </w:p>
        </w:tc>
      </w:tr>
      <w:tr w:rsidR="004163EF" w14:paraId="25C4C803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B9B57A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Вывоз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73FC8F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ACE1BA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Arial CYR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5C6613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0,00</w:t>
            </w:r>
          </w:p>
        </w:tc>
      </w:tr>
      <w:tr w:rsidR="004163EF" w14:paraId="7FF146D3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39DE28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Изменение запасов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0C4774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1DD2FB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Arial CYR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33B69B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0,00</w:t>
            </w:r>
          </w:p>
        </w:tc>
      </w:tr>
      <w:tr w:rsidR="004163EF" w14:paraId="41280CD8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3709C8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Потребление первичной энергии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7F24AE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AF1E0B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744 613,03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208F59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722 274,64</w:t>
            </w:r>
          </w:p>
        </w:tc>
      </w:tr>
      <w:tr w:rsidR="004163EF" w14:paraId="7636F29E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818732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Статистическое расхождение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2C6300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EEF09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Arial CYR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8505A8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0,00</w:t>
            </w:r>
          </w:p>
        </w:tc>
      </w:tr>
      <w:tr w:rsidR="004163EF" w14:paraId="67233054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068984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Производство электрической энергии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D65901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216336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Arial CYR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E80561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0,00</w:t>
            </w:r>
          </w:p>
        </w:tc>
      </w:tr>
      <w:tr w:rsidR="004163EF" w14:paraId="08D0E134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01FB67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Производство тепловой энергии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16860C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2135DB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-10 524,0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1BCE95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-10 208,28</w:t>
            </w:r>
          </w:p>
        </w:tc>
      </w:tr>
      <w:tr w:rsidR="004163EF" w14:paraId="76FD8B65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5C4EC6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Теплоэлектростанции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46D554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8.1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72B15C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0AF8F5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0,00</w:t>
            </w:r>
          </w:p>
        </w:tc>
      </w:tr>
      <w:tr w:rsidR="004163EF" w14:paraId="3598C8B5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D98AF6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Котельные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B50782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8.2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EE0815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-10 524,0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B8B8DC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-10 208,28</w:t>
            </w:r>
          </w:p>
        </w:tc>
      </w:tr>
      <w:tr w:rsidR="004163EF" w14:paraId="4AE322C3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589A1A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Электрокотельные и теплоутилизационные установки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1CA2D2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8.3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9F4828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9FCF5E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0,00</w:t>
            </w:r>
          </w:p>
        </w:tc>
      </w:tr>
      <w:tr w:rsidR="004163EF" w14:paraId="2B185C82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B975F9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Преобразование топлива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EF90D9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94A1EE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152425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0,00</w:t>
            </w:r>
          </w:p>
        </w:tc>
      </w:tr>
      <w:tr w:rsidR="004163EF" w14:paraId="59A0C096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A1C27D" w14:textId="77777777" w:rsidR="004163EF" w:rsidRDefault="0035687F">
            <w:pPr>
              <w:tabs>
                <w:tab w:val="left" w:pos="567"/>
              </w:tabs>
              <w:autoSpaceDE w:val="0"/>
              <w:ind w:firstLine="142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Переработка нефти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AF1864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9.1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478C25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D83CC9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0,00</w:t>
            </w:r>
          </w:p>
        </w:tc>
      </w:tr>
      <w:tr w:rsidR="004163EF" w14:paraId="7286DF02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0924F8" w14:textId="77777777" w:rsidR="004163EF" w:rsidRDefault="0035687F">
            <w:pPr>
              <w:tabs>
                <w:tab w:val="left" w:pos="567"/>
              </w:tabs>
              <w:autoSpaceDE w:val="0"/>
              <w:ind w:firstLine="142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Переработка газа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DBF5D8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9.2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731858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799647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0,00</w:t>
            </w:r>
          </w:p>
        </w:tc>
      </w:tr>
      <w:tr w:rsidR="004163EF" w14:paraId="26A20BB9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2638ED" w14:textId="77777777" w:rsidR="004163EF" w:rsidRDefault="0035687F">
            <w:pPr>
              <w:tabs>
                <w:tab w:val="left" w:pos="567"/>
              </w:tabs>
              <w:autoSpaceDE w:val="0"/>
              <w:ind w:firstLine="142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Обогащение угля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62B6D6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9.3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0D084F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048D01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0,00</w:t>
            </w:r>
          </w:p>
        </w:tc>
      </w:tr>
      <w:tr w:rsidR="004163EF" w14:paraId="68AE8D0F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A88011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Собственные нужды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45D293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AC0AB0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 xml:space="preserve">-7 </w:t>
            </w: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340,89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22C362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-7 120,66</w:t>
            </w:r>
          </w:p>
        </w:tc>
      </w:tr>
      <w:tr w:rsidR="004163EF" w14:paraId="0740FF68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6663D3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Потери при передаче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10544A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7E9563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-22 022,67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35F691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-21 361,99</w:t>
            </w:r>
          </w:p>
        </w:tc>
      </w:tr>
      <w:tr w:rsidR="004163EF" w14:paraId="45025D1E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92ED61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Конечное потребление энергетических ресурсов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A98FB6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FAFB0F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704 725,47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7E1BEF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683 583,71</w:t>
            </w:r>
          </w:p>
        </w:tc>
      </w:tr>
      <w:tr w:rsidR="004163EF" w14:paraId="203C2251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BB28B6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Сельское хозяйство, рыболовство и рыбоводство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15754E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420B1A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B0AF27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0,00</w:t>
            </w:r>
          </w:p>
        </w:tc>
      </w:tr>
      <w:tr w:rsidR="004163EF" w14:paraId="703E4E2C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FD4B47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Промышленность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3DB211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E516C3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259 050,26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A6EF7D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251 278,75</w:t>
            </w:r>
          </w:p>
        </w:tc>
      </w:tr>
      <w:tr w:rsidR="004163EF" w14:paraId="52C72538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49DDEE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 xml:space="preserve">Пески </w:t>
            </w: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природные; гранулы, крошка и порошок; галька, гравий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D3B553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14.1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DFFE08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5 049,70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213A51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4 898,21</w:t>
            </w:r>
          </w:p>
        </w:tc>
      </w:tr>
      <w:tr w:rsidR="004163EF" w14:paraId="301D9A8C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EBAF7C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Конструкции и детали конструкций черных металлов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B7EF3B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14.2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617358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585,80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92A054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568,23</w:t>
            </w:r>
          </w:p>
        </w:tc>
      </w:tr>
      <w:tr w:rsidR="004163EF" w14:paraId="3C316DE2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BEB324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Сыры и продукты сырные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EB5475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14.3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13C107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6 499,85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E1100D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6 304,85</w:t>
            </w:r>
          </w:p>
        </w:tc>
      </w:tr>
      <w:tr w:rsidR="004163EF" w14:paraId="4F49B37A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51428E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Молоко, молочные и кисломолочные продукты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73180D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14.4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6E9C18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6 206,31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66F173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 xml:space="preserve">6 </w:t>
            </w: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020,12</w:t>
            </w:r>
          </w:p>
        </w:tc>
      </w:tr>
      <w:tr w:rsidR="004163EF" w14:paraId="1F38573B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771BF9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Масло сливочное и пасты масляные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78F254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14.5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F5564F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FCEDB7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0,00</w:t>
            </w:r>
          </w:p>
        </w:tc>
      </w:tr>
      <w:tr w:rsidR="004163EF" w14:paraId="3B243206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772C6D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Вагоны пассажирские железнодорожные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F04211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14.6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23524F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80 022,35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1942CB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77 621,68</w:t>
            </w:r>
          </w:p>
        </w:tc>
      </w:tr>
      <w:tr w:rsidR="004163EF" w14:paraId="3EADAE06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9FF208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Электровозы магистральные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1525A6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14.7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523E2D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159 927,03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281B58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155 129,22</w:t>
            </w:r>
          </w:p>
        </w:tc>
      </w:tr>
      <w:tr w:rsidR="004163EF" w14:paraId="7F20750F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F9F8B8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Прочая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C76AD5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14.8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5A4BDC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759,23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1D38FF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736,45</w:t>
            </w:r>
          </w:p>
        </w:tc>
      </w:tr>
      <w:tr w:rsidR="004163EF" w14:paraId="61B6CEA3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37CC45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Строительство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A42472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16F7CB" w14:textId="77777777" w:rsidR="004163EF" w:rsidRDefault="004163E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2CDA12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0,00</w:t>
            </w:r>
          </w:p>
        </w:tc>
      </w:tr>
      <w:tr w:rsidR="004163EF" w14:paraId="6CF62780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2224D9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Транспорт и связь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EC664E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16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1DB77F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 xml:space="preserve">12 </w:t>
            </w: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029,19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1551F7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11 668,31</w:t>
            </w:r>
          </w:p>
        </w:tc>
      </w:tr>
      <w:tr w:rsidR="004163EF" w14:paraId="0904865D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6513C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Железнодорожный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774ED4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16.1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17E14D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2B08FC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0,00</w:t>
            </w:r>
          </w:p>
        </w:tc>
      </w:tr>
      <w:tr w:rsidR="004163EF" w14:paraId="01FB8B72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A356F5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Трубопроводный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4BBF2F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16.2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F2412B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BAF952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0,00</w:t>
            </w:r>
          </w:p>
        </w:tc>
      </w:tr>
      <w:tr w:rsidR="004163EF" w14:paraId="0DEF7AF5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2140EC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Автомобильный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C47387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16.3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90F211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A3187E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0,00</w:t>
            </w:r>
          </w:p>
        </w:tc>
      </w:tr>
      <w:tr w:rsidR="004163EF" w14:paraId="45CCE62F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4CD309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Прочий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48C56E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16.4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CAD98A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12 029,19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084F09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11 668,31</w:t>
            </w:r>
          </w:p>
        </w:tc>
      </w:tr>
      <w:tr w:rsidR="004163EF" w14:paraId="4077CFD5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A771B6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Сфера услуг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C24EC0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17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53EA5A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27 586,85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5246EE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26 759,24</w:t>
            </w:r>
          </w:p>
        </w:tc>
      </w:tr>
      <w:tr w:rsidR="004163EF" w14:paraId="47ED9954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6D0122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Бюджетофинансируемые</w:t>
            </w:r>
            <w:proofErr w:type="spellEnd"/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 xml:space="preserve"> организации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D15EA1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17.1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2801D5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27 586,85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DB1CD3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26 759,24</w:t>
            </w:r>
          </w:p>
        </w:tc>
      </w:tr>
      <w:tr w:rsidR="004163EF" w14:paraId="2300A0E2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1FFAB8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Население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E21818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18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C333D9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 xml:space="preserve">88 </w:t>
            </w: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853,19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A8FD0D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86 187,59</w:t>
            </w:r>
          </w:p>
        </w:tc>
      </w:tr>
      <w:tr w:rsidR="004163EF" w14:paraId="33F9A924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28CAAD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 xml:space="preserve">Использование ТЭР в качестве сырья и на </w:t>
            </w:r>
            <w:proofErr w:type="spellStart"/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нетопливные</w:t>
            </w:r>
            <w:proofErr w:type="spellEnd"/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 xml:space="preserve"> нужды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F4411D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19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72CF72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317 205,97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8D476B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307 689,79</w:t>
            </w:r>
          </w:p>
        </w:tc>
      </w:tr>
      <w:bookmarkEnd w:id="0"/>
    </w:tbl>
    <w:p w14:paraId="0BDA98AE" w14:textId="77777777" w:rsidR="004163EF" w:rsidRDefault="004163EF">
      <w:pPr>
        <w:rPr>
          <w:rFonts w:ascii="Liberation Serif" w:hAnsi="Liberation Serif" w:cs="Liberation Serif"/>
          <w:bCs/>
        </w:rPr>
        <w:sectPr w:rsidR="004163EF">
          <w:pgSz w:w="11906" w:h="16838"/>
          <w:pgMar w:top="1134" w:right="851" w:bottom="1134" w:left="1134" w:header="720" w:footer="720" w:gutter="0"/>
          <w:cols w:space="720"/>
        </w:sectPr>
      </w:pPr>
    </w:p>
    <w:p w14:paraId="5C201371" w14:textId="77777777" w:rsidR="004163EF" w:rsidRDefault="0035687F">
      <w:pPr>
        <w:jc w:val="center"/>
      </w:pPr>
      <w:proofErr w:type="spellStart"/>
      <w:r>
        <w:rPr>
          <w:rFonts w:ascii="Liberation Serif" w:hAnsi="Liberation Serif" w:cs="Liberation Serif"/>
          <w:bCs/>
        </w:rPr>
        <w:lastRenderedPageBreak/>
        <w:t>Однопродуктвый</w:t>
      </w:r>
      <w:proofErr w:type="spellEnd"/>
      <w:r>
        <w:rPr>
          <w:rFonts w:ascii="Liberation Serif" w:hAnsi="Liberation Serif" w:cs="Liberation Serif"/>
          <w:bCs/>
        </w:rPr>
        <w:t xml:space="preserve"> баланс «Тепловая энергия»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357"/>
        <w:gridCol w:w="970"/>
        <w:gridCol w:w="2123"/>
        <w:gridCol w:w="2121"/>
      </w:tblGrid>
      <w:tr w:rsidR="004163EF" w14:paraId="0FF5159A" w14:textId="77777777">
        <w:tblPrEx>
          <w:tblCellMar>
            <w:top w:w="0" w:type="dxa"/>
            <w:bottom w:w="0" w:type="dxa"/>
          </w:tblCellMar>
        </w:tblPrEx>
        <w:trPr>
          <w:trHeight w:val="20"/>
          <w:tblHeader/>
          <w:jc w:val="center"/>
        </w:trPr>
        <w:tc>
          <w:tcPr>
            <w:tcW w:w="43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96B3C9" w14:textId="77777777" w:rsidR="004163EF" w:rsidRDefault="0035687F">
            <w:pPr>
              <w:tabs>
                <w:tab w:val="left" w:pos="567"/>
              </w:tabs>
              <w:autoSpaceDE w:val="0"/>
              <w:spacing w:line="288" w:lineRule="auto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Строки баланса</w:t>
            </w:r>
          </w:p>
        </w:tc>
        <w:tc>
          <w:tcPr>
            <w:tcW w:w="9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7C08C7" w14:textId="77777777" w:rsidR="004163EF" w:rsidRDefault="0035687F">
            <w:pPr>
              <w:tabs>
                <w:tab w:val="left" w:pos="567"/>
              </w:tabs>
              <w:autoSpaceDE w:val="0"/>
              <w:spacing w:line="288" w:lineRule="auto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Номера строк баланса</w:t>
            </w:r>
          </w:p>
        </w:tc>
        <w:tc>
          <w:tcPr>
            <w:tcW w:w="42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697D34" w14:textId="77777777" w:rsidR="004163EF" w:rsidRDefault="0035687F">
            <w:pPr>
              <w:tabs>
                <w:tab w:val="left" w:pos="567"/>
              </w:tabs>
              <w:autoSpaceDE w:val="0"/>
              <w:spacing w:line="288" w:lineRule="auto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Тепловая энергия</w:t>
            </w:r>
          </w:p>
        </w:tc>
      </w:tr>
      <w:tr w:rsidR="004163EF" w14:paraId="14C3171D" w14:textId="77777777">
        <w:tblPrEx>
          <w:tblCellMar>
            <w:top w:w="0" w:type="dxa"/>
            <w:bottom w:w="0" w:type="dxa"/>
          </w:tblCellMar>
        </w:tblPrEx>
        <w:trPr>
          <w:trHeight w:val="20"/>
          <w:tblHeader/>
          <w:jc w:val="center"/>
        </w:trPr>
        <w:tc>
          <w:tcPr>
            <w:tcW w:w="43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4A6307" w14:textId="77777777" w:rsidR="004163EF" w:rsidRDefault="004163EF">
            <w:pPr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9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C5D237" w14:textId="77777777" w:rsidR="004163EF" w:rsidRDefault="004163EF">
            <w:pPr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42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1E7D8C" w14:textId="77777777" w:rsidR="004163EF" w:rsidRDefault="0035687F">
            <w:pPr>
              <w:tabs>
                <w:tab w:val="left" w:pos="567"/>
              </w:tabs>
              <w:autoSpaceDE w:val="0"/>
              <w:spacing w:line="288" w:lineRule="auto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Гкал</w:t>
            </w:r>
          </w:p>
        </w:tc>
      </w:tr>
      <w:tr w:rsidR="004163EF" w14:paraId="23DB6FE1" w14:textId="77777777">
        <w:tblPrEx>
          <w:tblCellMar>
            <w:top w:w="0" w:type="dxa"/>
            <w:bottom w:w="0" w:type="dxa"/>
          </w:tblCellMar>
        </w:tblPrEx>
        <w:trPr>
          <w:trHeight w:val="20"/>
          <w:tblHeader/>
          <w:jc w:val="center"/>
        </w:trPr>
        <w:tc>
          <w:tcPr>
            <w:tcW w:w="43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5A704E" w14:textId="77777777" w:rsidR="004163EF" w:rsidRDefault="004163EF">
            <w:pPr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9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931FB9" w14:textId="77777777" w:rsidR="004163EF" w:rsidRDefault="004163EF">
            <w:pPr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42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34EFAB" w14:textId="77777777" w:rsidR="004163EF" w:rsidRDefault="0035687F">
            <w:pPr>
              <w:tabs>
                <w:tab w:val="left" w:pos="567"/>
              </w:tabs>
              <w:autoSpaceDE w:val="0"/>
              <w:spacing w:line="288" w:lineRule="auto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</w:t>
            </w:r>
          </w:p>
        </w:tc>
      </w:tr>
      <w:tr w:rsidR="004163EF" w14:paraId="7B362DC0" w14:textId="77777777">
        <w:tblPrEx>
          <w:tblCellMar>
            <w:top w:w="0" w:type="dxa"/>
            <w:bottom w:w="0" w:type="dxa"/>
          </w:tblCellMar>
        </w:tblPrEx>
        <w:trPr>
          <w:trHeight w:val="20"/>
          <w:tblHeader/>
          <w:jc w:val="center"/>
        </w:trPr>
        <w:tc>
          <w:tcPr>
            <w:tcW w:w="43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5FCEC6" w14:textId="77777777" w:rsidR="004163EF" w:rsidRDefault="004163EF">
            <w:pPr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9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8C5912" w14:textId="77777777" w:rsidR="004163EF" w:rsidRDefault="004163EF">
            <w:pPr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41EAE5" w14:textId="77777777" w:rsidR="004163EF" w:rsidRDefault="0035687F">
            <w:pPr>
              <w:tabs>
                <w:tab w:val="left" w:pos="1305"/>
              </w:tabs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Отчетный</w:t>
            </w:r>
          </w:p>
          <w:p w14:paraId="5CDD277C" w14:textId="77777777" w:rsidR="004163EF" w:rsidRDefault="0035687F">
            <w:pPr>
              <w:tabs>
                <w:tab w:val="left" w:pos="567"/>
              </w:tabs>
              <w:autoSpaceDE w:val="0"/>
              <w:spacing w:line="288" w:lineRule="auto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2025 г.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40A726" w14:textId="77777777" w:rsidR="004163EF" w:rsidRDefault="0035687F">
            <w:pPr>
              <w:tabs>
                <w:tab w:val="left" w:pos="1305"/>
              </w:tabs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Прогнозный</w:t>
            </w:r>
          </w:p>
          <w:p w14:paraId="6A59343E" w14:textId="77777777" w:rsidR="004163EF" w:rsidRDefault="0035687F">
            <w:pPr>
              <w:tabs>
                <w:tab w:val="left" w:pos="567"/>
              </w:tabs>
              <w:autoSpaceDE w:val="0"/>
              <w:spacing w:line="288" w:lineRule="auto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2026 г.</w:t>
            </w:r>
          </w:p>
        </w:tc>
      </w:tr>
      <w:tr w:rsidR="004163EF" w14:paraId="0B5CB99F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8608EC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Производство энергетических ресурсов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112E68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2E4278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Liberation Serif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B8C4A5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4163EF" w14:paraId="236863D8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49CDC4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Ввоз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67E392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922C2F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428 950,0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B5E03C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416 081,5</w:t>
            </w:r>
          </w:p>
        </w:tc>
      </w:tr>
      <w:tr w:rsidR="004163EF" w14:paraId="43CF1506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CB2DA8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Вывоз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A37E37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2DEB4E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-95 720,0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A8FBC2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-92 848,4</w:t>
            </w:r>
          </w:p>
        </w:tc>
      </w:tr>
      <w:tr w:rsidR="004163EF" w14:paraId="0AEE30BF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664EF5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Изменение запасов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F00DA8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48BB3A" w14:textId="77777777" w:rsidR="004163EF" w:rsidRDefault="004163EF">
            <w:pPr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4367B4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3F18445C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D0C662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Потребление первичной энергии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5783E1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6B2654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333 230,00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AA4B52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323 233,1</w:t>
            </w:r>
          </w:p>
        </w:tc>
      </w:tr>
      <w:tr w:rsidR="004163EF" w14:paraId="5869E9DA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034069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Статистическое расхождение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CABE76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F95ED4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B7BA11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2CD21B64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3D3B91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 xml:space="preserve">Производство </w:t>
            </w: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электрической энергии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230EAE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F6FD5C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626538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6A9DF1AF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71A386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Производство тепловой энергии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9AF724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07E10B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309 230,0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5128FA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299 953,1</w:t>
            </w:r>
          </w:p>
        </w:tc>
      </w:tr>
      <w:tr w:rsidR="004163EF" w14:paraId="1DE2F037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4DB1DF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Теплоэлектростанции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AD960B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8.1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6222A1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D72CEB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045FB335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263457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Котельные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B2B696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8.2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136F2F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309 230,0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9D3DFC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299 953,1</w:t>
            </w:r>
          </w:p>
        </w:tc>
      </w:tr>
      <w:tr w:rsidR="004163EF" w14:paraId="53BE6A9B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6AB6BE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Электрокотельные и теплоутилизационные установки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F18399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8.3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523FA1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Liberation Serif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5FBC0F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6DAAA0DE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0CB05F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Преобразование топлива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D71436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2F4472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Liberation Serif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618150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590DC39F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EA5770" w14:textId="77777777" w:rsidR="004163EF" w:rsidRDefault="0035687F">
            <w:pPr>
              <w:tabs>
                <w:tab w:val="left" w:pos="567"/>
              </w:tabs>
              <w:autoSpaceDE w:val="0"/>
              <w:ind w:firstLine="142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Переработка нефти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294804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9.1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BCA39C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Liberation Serif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DD6F90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6FAF125A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16A294" w14:textId="77777777" w:rsidR="004163EF" w:rsidRDefault="0035687F">
            <w:pPr>
              <w:tabs>
                <w:tab w:val="left" w:pos="567"/>
              </w:tabs>
              <w:autoSpaceDE w:val="0"/>
              <w:ind w:firstLine="142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Переработка газа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67A5E2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9.2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53D00E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Liberation Serif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61816E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0E87AE82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600C25" w14:textId="77777777" w:rsidR="004163EF" w:rsidRDefault="0035687F">
            <w:pPr>
              <w:tabs>
                <w:tab w:val="left" w:pos="567"/>
              </w:tabs>
              <w:autoSpaceDE w:val="0"/>
              <w:ind w:firstLine="142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Обогащение угля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BEAE40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9.3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2F99AD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Liberation Serif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27662C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0534C0CD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3E62E8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Собственные нужды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65222B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DC94D4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-5 700,0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464E40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-5 529,0</w:t>
            </w:r>
          </w:p>
        </w:tc>
      </w:tr>
      <w:tr w:rsidR="004163EF" w14:paraId="58813528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D519E4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Потери при передаче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4F1A1E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A9C604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-89 050,0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1E6E7C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-86 378,5</w:t>
            </w:r>
          </w:p>
        </w:tc>
      </w:tr>
      <w:tr w:rsidR="004163EF" w14:paraId="621293C1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E11C84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Конечное потребление энергетических ресурсов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0FDDC1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BAFADF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547 710,0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371AF9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531 278,7</w:t>
            </w:r>
          </w:p>
        </w:tc>
      </w:tr>
      <w:tr w:rsidR="004163EF" w14:paraId="0BC315ED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BB3005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Сельское хозяйство, рыболовство и рыбоводство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2E3903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4DF20C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4B748E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37F3943B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2CCA43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Промышленность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5849C7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131E2D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94 470,0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7977BD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91 635,9</w:t>
            </w:r>
          </w:p>
        </w:tc>
      </w:tr>
      <w:tr w:rsidR="004163EF" w14:paraId="192ECDA7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8A7DF8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Пески природные; гранулы, крошка и порошок; галька, гравий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0F4119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14.1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414A28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Liberation Serif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C68D7D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3975CF01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943FF5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Конструкции и детали конструкций черных металлов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666DFF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14.2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96C13A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Liberation Serif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7FB5FF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1B01DB31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932B42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 xml:space="preserve">Сыры и продукты </w:t>
            </w: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сырные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EF7145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14.3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D94C4A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Liberation Serif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50A61F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640BE7DA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4297E1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Молоко, молочные и кисломолочные продукты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C96B9A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14.4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31DD1E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Liberation Serif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FCB07F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71114221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CA8FBB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Масло сливочное и пасты масляные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F8C43C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14.5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8D20B2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Liberation Serif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2BF98C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3A1A8E5F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22D6C3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Вагоны пассажирские железнодорожные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95CA89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14.6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87BF7C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Liberation Serif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C9F076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7E12366E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D4B27F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Электровозы магистральные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D07FC4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14.7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C23C92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Liberation Serif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9A99FD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19116B9C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BF0AA8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Прочая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0889B4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14.8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977A7B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94 470,0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42B474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91 635,9</w:t>
            </w:r>
          </w:p>
        </w:tc>
      </w:tr>
      <w:tr w:rsidR="004163EF" w14:paraId="4C8AB4C6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59EC41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Строительство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C95660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0375C5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Liberation Serif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C9D8B1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42B451B2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45EBCC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Транспорт и связь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7398C0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16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B7B49A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Liberation Serif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98384A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49E7262A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AEEB6A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Железнодорожный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89FB81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16.1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824DF8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Liberation Serif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F5EF38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45B08F52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AFE589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Трубопроводный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058F29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16.2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52024B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Liberation Serif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2ECE63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2ECD2DB5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771116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Автомобильный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D739BA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16.3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CE9260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Liberation Serif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D245D1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22EA9E44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5F36DF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Прочий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C8D2BE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16.4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4992AC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Liberation Serif"/>
                <w:color w:val="000000"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8CAD8C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0,0</w:t>
            </w:r>
          </w:p>
        </w:tc>
      </w:tr>
      <w:tr w:rsidR="004163EF" w14:paraId="488E60FE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C65858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Сфера услуг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37DFF0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17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96EE54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68 490,0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41D4D3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66 435,3</w:t>
            </w:r>
          </w:p>
        </w:tc>
      </w:tr>
      <w:tr w:rsidR="004163EF" w14:paraId="7DBBD2FC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2BCEE9" w14:textId="77777777" w:rsidR="004163EF" w:rsidRDefault="0035687F">
            <w:pPr>
              <w:tabs>
                <w:tab w:val="left" w:pos="567"/>
              </w:tabs>
              <w:autoSpaceDE w:val="0"/>
              <w:ind w:left="142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Бюджетофинансируемые</w:t>
            </w:r>
            <w:proofErr w:type="spellEnd"/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 xml:space="preserve"> организации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AD83EE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17.1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AB1FA5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68 490,0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E9E325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 xml:space="preserve">66 </w:t>
            </w: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435,3</w:t>
            </w:r>
          </w:p>
        </w:tc>
      </w:tr>
      <w:tr w:rsidR="004163EF" w14:paraId="300BFBAB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9A17DE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Население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925F1E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18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57AF9A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327 430,0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F89F81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317 607,1</w:t>
            </w:r>
          </w:p>
        </w:tc>
      </w:tr>
      <w:tr w:rsidR="004163EF" w14:paraId="3763AB34" w14:textId="77777777">
        <w:tblPrEx>
          <w:tblCellMar>
            <w:top w:w="0" w:type="dxa"/>
            <w:bottom w:w="0" w:type="dxa"/>
          </w:tblCellMar>
        </w:tblPrEx>
        <w:trPr>
          <w:trHeight w:val="20"/>
          <w:jc w:val="center"/>
        </w:trPr>
        <w:tc>
          <w:tcPr>
            <w:tcW w:w="4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C2A6DC" w14:textId="77777777" w:rsidR="004163EF" w:rsidRDefault="0035687F">
            <w:pPr>
              <w:tabs>
                <w:tab w:val="left" w:pos="567"/>
              </w:tabs>
              <w:autoSpaceDE w:val="0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 xml:space="preserve">Использование ТЭР в качестве сырья и на </w:t>
            </w:r>
            <w:proofErr w:type="spellStart"/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нетопливные</w:t>
            </w:r>
            <w:proofErr w:type="spellEnd"/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 xml:space="preserve"> нужды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883AAA" w14:textId="77777777" w:rsidR="004163EF" w:rsidRDefault="0035687F">
            <w:pPr>
              <w:tabs>
                <w:tab w:val="left" w:pos="567"/>
              </w:tabs>
              <w:autoSpaceDE w:val="0"/>
              <w:jc w:val="center"/>
              <w:textAlignment w:val="auto"/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 w:val="22"/>
                <w:szCs w:val="22"/>
                <w:lang w:eastAsia="en-US"/>
              </w:rPr>
              <w:t>19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3F3F15" w14:textId="77777777" w:rsidR="004163EF" w:rsidRDefault="0035687F">
            <w:pPr>
              <w:jc w:val="center"/>
              <w:textAlignment w:val="auto"/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57 320,0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63F2BB" w14:textId="77777777" w:rsidR="004163EF" w:rsidRDefault="0035687F">
            <w:pPr>
              <w:jc w:val="center"/>
              <w:textAlignment w:val="auto"/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Liberation Serif" w:eastAsia="Calibri" w:hAnsi="Liberation Serif" w:cs="Calibri"/>
                <w:color w:val="000000"/>
                <w:sz w:val="22"/>
                <w:szCs w:val="22"/>
                <w:lang w:eastAsia="en-US"/>
              </w:rPr>
              <w:t>55 600,4</w:t>
            </w:r>
          </w:p>
        </w:tc>
      </w:tr>
    </w:tbl>
    <w:p w14:paraId="05ABB75F" w14:textId="77777777" w:rsidR="004163EF" w:rsidRDefault="004163EF">
      <w:pPr>
        <w:jc w:val="center"/>
        <w:rPr>
          <w:rFonts w:ascii="Liberation Serif" w:hAnsi="Liberation Serif" w:cs="Liberation Serif"/>
          <w:bCs/>
          <w:szCs w:val="22"/>
          <w:lang w:eastAsia="en-US"/>
        </w:rPr>
      </w:pPr>
    </w:p>
    <w:p w14:paraId="27A663F2" w14:textId="77777777" w:rsidR="004163EF" w:rsidRDefault="004163EF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sectPr w:rsidR="004163EF">
      <w:headerReference w:type="default" r:id="rId6"/>
      <w:footerReference w:type="default" r:id="rId7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4D09EA" w14:textId="77777777" w:rsidR="0035687F" w:rsidRDefault="0035687F">
      <w:r>
        <w:separator/>
      </w:r>
    </w:p>
  </w:endnote>
  <w:endnote w:type="continuationSeparator" w:id="0">
    <w:p w14:paraId="4F3F02DA" w14:textId="77777777" w:rsidR="0035687F" w:rsidRDefault="003568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CYR">
    <w:panose1 w:val="020B0604020202020204"/>
    <w:charset w:val="00"/>
    <w:family w:val="swiss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C5189" w14:textId="77777777" w:rsidR="00F75EE9" w:rsidRDefault="0035687F">
    <w:pPr>
      <w:pStyle w:val="a4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F7AA49" w14:textId="77777777" w:rsidR="0035687F" w:rsidRDefault="0035687F">
      <w:r>
        <w:rPr>
          <w:color w:val="000000"/>
        </w:rPr>
        <w:separator/>
      </w:r>
    </w:p>
  </w:footnote>
  <w:footnote w:type="continuationSeparator" w:id="0">
    <w:p w14:paraId="3D4AA9CA" w14:textId="77777777" w:rsidR="0035687F" w:rsidRDefault="003568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718CE4" w14:textId="77777777" w:rsidR="00F75EE9" w:rsidRDefault="0035687F">
    <w:pPr>
      <w:pStyle w:val="a3"/>
      <w:jc w:val="center"/>
    </w:pPr>
  </w:p>
  <w:p w14:paraId="5C36E7EF" w14:textId="77777777" w:rsidR="00F75EE9" w:rsidRDefault="0035687F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4163EF"/>
    <w:rsid w:val="0035687F"/>
    <w:rsid w:val="004163EF"/>
    <w:rsid w:val="00475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7EA034"/>
  <w15:docId w15:val="{950207C2-29D9-41F4-9E95-6C1430D23A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  <w:style w:type="paragraph" w:customStyle="1" w:styleId="msonormal0">
    <w:name w:val="msonormal"/>
    <w:basedOn w:val="a"/>
    <w:pPr>
      <w:suppressAutoHyphens w:val="0"/>
      <w:spacing w:before="100" w:after="100"/>
      <w:textAlignment w:val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3439</Words>
  <Characters>19608</Characters>
  <Application>Microsoft Office Word</Application>
  <DocSecurity>0</DocSecurity>
  <Lines>163</Lines>
  <Paragraphs>46</Paragraphs>
  <ScaleCrop>false</ScaleCrop>
  <Company/>
  <LinksUpToDate>false</LinksUpToDate>
  <CharactersWithSpaces>23001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Света</cp:lastModifiedBy>
  <cp:revision>2</cp:revision>
  <cp:lastPrinted>2026-09-10T10:54:00Z</cp:lastPrinted>
  <dcterms:created xsi:type="dcterms:W3CDTF">2026-09-11T12:44:00Z</dcterms:created>
  <dcterms:modified xsi:type="dcterms:W3CDTF">2026-09-11T12:44:00Z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