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AEB6C" w14:textId="77777777" w:rsidR="00E45CED" w:rsidRDefault="00E06A14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CB5C37" wp14:editId="709D66D2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E36EFFF" w14:textId="77777777" w:rsidR="00E45CED" w:rsidRDefault="00E06A1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УТВЕРЖДЕНО</w:t>
                            </w:r>
                          </w:p>
                          <w:p w14:paraId="4CA1E8DF" w14:textId="77777777" w:rsidR="00E45CED" w:rsidRDefault="00E06A1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7A6F87C1" w14:textId="77777777" w:rsidR="00E45CED" w:rsidRDefault="00E06A1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E45CED" w14:paraId="03AC4D99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3B7E1AA" w14:textId="77777777" w:rsidR="00E45CED" w:rsidRDefault="00E06A14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6058F59F" w14:textId="77777777" w:rsidR="00E45CED" w:rsidRDefault="00E06A14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14.09.2026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FD3BDCF" w14:textId="77777777" w:rsidR="00E45CED" w:rsidRDefault="00E06A14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925A15E" w14:textId="77777777" w:rsidR="00E45CED" w:rsidRDefault="00E06A1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1358</w:t>
                                  </w:r>
                                </w:p>
                              </w:tc>
                            </w:tr>
                          </w:tbl>
                          <w:p w14:paraId="04298DC6" w14:textId="77777777" w:rsidR="00E45CED" w:rsidRDefault="00E45CE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9309855" w14:textId="77777777" w:rsidR="00E45CED" w:rsidRDefault="00E45CE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850BF95" w14:textId="77777777" w:rsidR="00E45CED" w:rsidRDefault="00E45CED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CB5C3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E36EFFF" w14:textId="77777777" w:rsidR="00E45CED" w:rsidRDefault="00E06A1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УТВЕРЖДЕНО</w:t>
                      </w:r>
                    </w:p>
                    <w:p w14:paraId="4CA1E8DF" w14:textId="77777777" w:rsidR="00E45CED" w:rsidRDefault="00E06A1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7A6F87C1" w14:textId="77777777" w:rsidR="00E45CED" w:rsidRDefault="00E06A1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E45CED" w14:paraId="03AC4D99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3B7E1AA" w14:textId="77777777" w:rsidR="00E45CED" w:rsidRDefault="00E06A1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6058F59F" w14:textId="77777777" w:rsidR="00E45CED" w:rsidRDefault="00E06A14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14.09.2026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FD3BDCF" w14:textId="77777777" w:rsidR="00E45CED" w:rsidRDefault="00E06A1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925A15E" w14:textId="77777777" w:rsidR="00E45CED" w:rsidRDefault="00E06A14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1358</w:t>
                            </w:r>
                          </w:p>
                        </w:tc>
                      </w:tr>
                    </w:tbl>
                    <w:p w14:paraId="04298DC6" w14:textId="77777777" w:rsidR="00E45CED" w:rsidRDefault="00E45CE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9309855" w14:textId="77777777" w:rsidR="00E45CED" w:rsidRDefault="00E45CE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850BF95" w14:textId="77777777" w:rsidR="00E45CED" w:rsidRDefault="00E45CED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63A64455" w14:textId="77777777" w:rsidR="00E45CED" w:rsidRDefault="00E45CE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C985043" w14:textId="77777777" w:rsidR="00E45CED" w:rsidRDefault="00E45CE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A4C0868" w14:textId="77777777" w:rsidR="00E45CED" w:rsidRDefault="00E45CE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1EB778A" w14:textId="77777777" w:rsidR="00E45CED" w:rsidRDefault="00E45CED">
      <w:pPr>
        <w:jc w:val="center"/>
        <w:textAlignment w:val="auto"/>
        <w:rPr>
          <w:rFonts w:ascii="Liberation Serif" w:hAnsi="Liberation Serif"/>
          <w:sz w:val="28"/>
          <w:szCs w:val="28"/>
        </w:rPr>
      </w:pPr>
    </w:p>
    <w:p w14:paraId="5155C96A" w14:textId="77777777" w:rsidR="00E45CED" w:rsidRDefault="00E45CED">
      <w:pPr>
        <w:jc w:val="center"/>
        <w:textAlignment w:val="auto"/>
        <w:rPr>
          <w:rFonts w:ascii="Liberation Serif" w:hAnsi="Liberation Serif"/>
          <w:sz w:val="28"/>
          <w:szCs w:val="28"/>
        </w:rPr>
      </w:pPr>
    </w:p>
    <w:p w14:paraId="631CD101" w14:textId="77777777" w:rsidR="00E45CED" w:rsidRDefault="00E06A14">
      <w:pPr>
        <w:widowControl w:val="0"/>
        <w:autoSpaceDE w:val="0"/>
        <w:jc w:val="center"/>
        <w:textAlignment w:val="auto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ПЛАН-ЗАДАНИЕ</w:t>
      </w:r>
    </w:p>
    <w:p w14:paraId="638B09F9" w14:textId="77777777" w:rsidR="00E45CED" w:rsidRDefault="00E06A14">
      <w:pPr>
        <w:widowControl w:val="0"/>
        <w:autoSpaceDE w:val="0"/>
        <w:jc w:val="center"/>
        <w:textAlignment w:val="auto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 санитарной уборке городских территорий от сезонного мусора</w:t>
      </w:r>
    </w:p>
    <w:p w14:paraId="680A83E6" w14:textId="77777777" w:rsidR="00E45CED" w:rsidRDefault="00E45CED">
      <w:pPr>
        <w:widowControl w:val="0"/>
        <w:autoSpaceDE w:val="0"/>
        <w:jc w:val="center"/>
        <w:textAlignment w:val="auto"/>
        <w:rPr>
          <w:rFonts w:ascii="Liberation Serif" w:hAnsi="Liberation Serif"/>
          <w:bCs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8"/>
        <w:gridCol w:w="5268"/>
        <w:gridCol w:w="3225"/>
      </w:tblGrid>
      <w:tr w:rsidR="00E45CED" w14:paraId="11E81A39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304B7" w14:textId="77777777" w:rsidR="00E45CED" w:rsidRDefault="00E06A14">
            <w:pPr>
              <w:widowControl w:val="0"/>
              <w:autoSpaceDE w:val="0"/>
              <w:jc w:val="center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№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8CB7B" w14:textId="77777777" w:rsidR="00E45CED" w:rsidRDefault="00E06A14">
            <w:pPr>
              <w:widowControl w:val="0"/>
              <w:autoSpaceDE w:val="0"/>
              <w:jc w:val="center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Территория, подлежащая уборке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2EFD8" w14:textId="77777777" w:rsidR="00E45CED" w:rsidRDefault="00E06A14">
            <w:pPr>
              <w:widowControl w:val="0"/>
              <w:autoSpaceDE w:val="0"/>
              <w:jc w:val="center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Предприятия, организации ответственные за выполнение работ</w:t>
            </w:r>
          </w:p>
        </w:tc>
      </w:tr>
    </w:tbl>
    <w:p w14:paraId="1042ADA3" w14:textId="77777777" w:rsidR="00E45CED" w:rsidRDefault="00E45CED">
      <w:pPr>
        <w:spacing w:line="276" w:lineRule="auto"/>
        <w:textAlignment w:val="auto"/>
        <w:rPr>
          <w:rFonts w:ascii="Calibri" w:eastAsia="Calibri" w:hAnsi="Calibri"/>
          <w:sz w:val="2"/>
          <w:szCs w:val="2"/>
          <w:lang w:eastAsia="en-US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8"/>
        <w:gridCol w:w="5268"/>
        <w:gridCol w:w="3225"/>
      </w:tblGrid>
      <w:tr w:rsidR="00E45CED" w14:paraId="5FAC7385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C1124" w14:textId="77777777" w:rsidR="00E45CED" w:rsidRDefault="00E06A14">
            <w:pPr>
              <w:widowControl w:val="0"/>
              <w:autoSpaceDE w:val="0"/>
              <w:jc w:val="center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A847F" w14:textId="77777777" w:rsidR="00E45CED" w:rsidRDefault="00E06A14">
            <w:pPr>
              <w:widowControl w:val="0"/>
              <w:autoSpaceDE w:val="0"/>
              <w:jc w:val="center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9BDA0" w14:textId="77777777" w:rsidR="00E45CED" w:rsidRDefault="00E06A14">
            <w:pPr>
              <w:widowControl w:val="0"/>
              <w:autoSpaceDE w:val="0"/>
              <w:jc w:val="center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3</w:t>
            </w:r>
          </w:p>
        </w:tc>
      </w:tr>
      <w:tr w:rsidR="00E45CED" w14:paraId="0D1061BB" w14:textId="77777777">
        <w:tblPrEx>
          <w:tblCellMar>
            <w:top w:w="0" w:type="dxa"/>
            <w:bottom w:w="0" w:type="dxa"/>
          </w:tblCellMar>
        </w:tblPrEx>
        <w:trPr>
          <w:trHeight w:val="2390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8B1B2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5E796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Территории, отведенные согласно </w:t>
            </w:r>
            <w:proofErr w:type="spellStart"/>
            <w:r>
              <w:rPr>
                <w:rFonts w:ascii="Liberation Serif" w:hAnsi="Liberation Serif"/>
                <w:bCs/>
                <w:sz w:val="28"/>
                <w:szCs w:val="28"/>
              </w:rPr>
              <w:t>землеотводным</w:t>
            </w:r>
            <w:proofErr w:type="spellEnd"/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документам и прилегающие в пределах санитарно-защитных зон, включая подъездные пути, в установленных границах в соответствии с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Правилами благоустройства, обеспечения санитарного содержания территорий, обращения с бытовыми отходами в городском округе Верхняя Пышма, в том числе: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22AF3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Руководители предприятий,</w:t>
            </w:r>
          </w:p>
          <w:p w14:paraId="21A694BB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организаций, учреждений,</w:t>
            </w:r>
          </w:p>
          <w:p w14:paraId="0EA4855B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независимо от форм</w:t>
            </w:r>
          </w:p>
          <w:p w14:paraId="589CA91B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собственности</w:t>
            </w:r>
          </w:p>
        </w:tc>
      </w:tr>
      <w:tr w:rsidR="00E45CED" w14:paraId="58EAA6FB" w14:textId="77777777">
        <w:tblPrEx>
          <w:tblCellMar>
            <w:top w:w="0" w:type="dxa"/>
            <w:bottom w:w="0" w:type="dxa"/>
          </w:tblCellMar>
        </w:tblPrEx>
        <w:trPr>
          <w:trHeight w:val="678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1EC25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1.1.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D1D89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Территории, прилегающие к многоквартирным жилым домам, находящимся в ведении Управляющих компаний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2DF4C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«Сити-Сервис»</w:t>
            </w:r>
          </w:p>
          <w:p w14:paraId="09ED27E0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УК «Сити-Центр»</w:t>
            </w:r>
          </w:p>
          <w:p w14:paraId="6A1F77DE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«РСУ-Инвест»</w:t>
            </w:r>
          </w:p>
          <w:p w14:paraId="54466207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УК «Спектр»</w:t>
            </w:r>
          </w:p>
          <w:p w14:paraId="2B2B9357" w14:textId="77777777" w:rsidR="00E45CED" w:rsidRDefault="00E06A14">
            <w:pPr>
              <w:widowControl w:val="0"/>
              <w:autoSpaceDE w:val="0"/>
              <w:ind w:right="-143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УК «Приоритет»</w:t>
            </w:r>
          </w:p>
          <w:p w14:paraId="41C0408E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ТСЖ «Сосновый Бор»</w:t>
            </w:r>
          </w:p>
          <w:p w14:paraId="07795A29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ТСЖ «Металлург»</w:t>
            </w:r>
          </w:p>
          <w:p w14:paraId="558490D0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ЖСК «Строитель»</w:t>
            </w:r>
          </w:p>
          <w:p w14:paraId="59B4650F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 «ЮНИТ Сервис Урал»</w:t>
            </w:r>
          </w:p>
          <w:p w14:paraId="7895E70F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«ЖКХ Кедровое»</w:t>
            </w:r>
          </w:p>
          <w:p w14:paraId="29CE18E5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«ЖКХ Исеть»</w:t>
            </w:r>
          </w:p>
          <w:p w14:paraId="629DD923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 «ЖК Петровский»</w:t>
            </w:r>
          </w:p>
          <w:p w14:paraId="5CA00CA6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ТСЖ «Огнеупорщиков 7»</w:t>
            </w:r>
          </w:p>
          <w:p w14:paraId="03121C97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ТСЖ «Дружба»</w:t>
            </w:r>
          </w:p>
          <w:p w14:paraId="68DF8FFD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УК «КОТ»</w:t>
            </w:r>
          </w:p>
          <w:p w14:paraId="63A3D386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УК «Экодом Уют»</w:t>
            </w:r>
          </w:p>
          <w:p w14:paraId="1EF69AC4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УК «Завидово»</w:t>
            </w:r>
          </w:p>
          <w:p w14:paraId="759C17EF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«Кворум»</w:t>
            </w:r>
          </w:p>
          <w:p w14:paraId="004F17A6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ООО УК «Наш Город»</w:t>
            </w:r>
          </w:p>
          <w:p w14:paraId="754AFD77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«АСТО»</w:t>
            </w:r>
          </w:p>
        </w:tc>
      </w:tr>
      <w:tr w:rsidR="00E45CED" w14:paraId="768D44C0" w14:textId="77777777">
        <w:tblPrEx>
          <w:tblCellMar>
            <w:top w:w="0" w:type="dxa"/>
            <w:bottom w:w="0" w:type="dxa"/>
          </w:tblCellMar>
        </w:tblPrEx>
        <w:trPr>
          <w:trHeight w:val="1895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4D0DD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1.2.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D746B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В границах установленных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территорий, на которых осуществляется территориальное общественное самоуправление, улицы; Клары Цеткин; Коммуны; Комсомольской; Пионерской; Заводской; Красных Партизан; Строителей; Осипенко; переулок Ударный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8074F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ТОС «Первый»</w:t>
            </w:r>
          </w:p>
        </w:tc>
      </w:tr>
      <w:tr w:rsidR="00E45CED" w14:paraId="75F13D10" w14:textId="77777777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37EE6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1.3.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80EDA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В границах установленных терр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иторий, на которых осуществляется территориальное общественное самоуправление, улицы: нечетная сторона ул. 40-лет Октября, от дома № 1 до дома № 71;</w:t>
            </w:r>
          </w:p>
          <w:p w14:paraId="1DDE9E1C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четная сторона:</w:t>
            </w:r>
          </w:p>
          <w:p w14:paraId="006454A5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Уральских рабочих, от дома № 20 до дома № 26; </w:t>
            </w:r>
          </w:p>
          <w:p w14:paraId="240FE176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Чкалова, дома № 4,6,8,10, от дома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№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11 до дома № 85; </w:t>
            </w:r>
          </w:p>
          <w:p w14:paraId="10492318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Загородная, от дома № 1 до дома №71; </w:t>
            </w:r>
          </w:p>
          <w:p w14:paraId="60D40C8F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Геологов, от дома № 1 до дома № 69; </w:t>
            </w:r>
          </w:p>
          <w:p w14:paraId="41F2B6AC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Кооперативная, от дома № 1 до дома № 59;</w:t>
            </w:r>
          </w:p>
          <w:p w14:paraId="1756AD78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Крупская, от дома №1 до дома № 63; </w:t>
            </w:r>
          </w:p>
          <w:p w14:paraId="734984EB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Маяковского, от дома № 1 до дома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№ 66;</w:t>
            </w:r>
          </w:p>
          <w:p w14:paraId="667D31A4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Островского, от дома № 2а до дома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№ 64; </w:t>
            </w:r>
          </w:p>
          <w:p w14:paraId="6BE64D99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Зеленая, от дома № 17 до дома № 23; </w:t>
            </w:r>
          </w:p>
          <w:p w14:paraId="7D3BCB6F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Куйбышева, дом № 17 и от дома № 19 до дома № 56; </w:t>
            </w:r>
          </w:p>
          <w:p w14:paraId="79F84E0B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Испанских рабочих, от дома № 16 до дома № 46;</w:t>
            </w:r>
          </w:p>
          <w:p w14:paraId="45D6EB6A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Свердлова, дома № 11,13,15;</w:t>
            </w:r>
          </w:p>
          <w:p w14:paraId="61121F3E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Дзержинского, дома № 12,14 и от д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ома № 16 до дома № 39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57048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ТОС «Лесной»</w:t>
            </w:r>
          </w:p>
        </w:tc>
      </w:tr>
      <w:tr w:rsidR="00E45CED" w14:paraId="124CFA06" w14:textId="77777777">
        <w:tblPrEx>
          <w:tblCellMar>
            <w:top w:w="0" w:type="dxa"/>
            <w:bottom w:w="0" w:type="dxa"/>
          </w:tblCellMar>
        </w:tblPrEx>
        <w:trPr>
          <w:trHeight w:val="1000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096E2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1.4.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9308B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В границах установленных территорий, на которых осуществляется территориальное общественное самоуправление:</w:t>
            </w:r>
          </w:p>
          <w:p w14:paraId="6B783988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Калинина от дома № 26 до дома №50;</w:t>
            </w:r>
          </w:p>
          <w:p w14:paraId="7E440C1D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Уральских рабочих от дома № 10 до дома №16 (не включая дома № 2,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4,6,8);</w:t>
            </w:r>
          </w:p>
          <w:p w14:paraId="1391C287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40 лет Октября от перекрестка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 xml:space="preserve">Уральских рабочих и 40 -лет Октября, дом № 2 до перекрестка ул. 40 лет Октября с ул. Испанских рабочих, дом № 14; ул. Испанских рабочих от дома № 14 расположенного на перекрестке ул. 40 лет Октября и ул. Испанских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рабочих и далее по границам земельных участков четной стороны ул. Испанских рабочих до дома № 2 по ул. Испанских рабочих с замыканием границ ТОС домом № 26 ул. Калинина, расположенного на перекрестке ул. Калинина - Испанских рабочих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0709C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 xml:space="preserve">ТОС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«Центральный»</w:t>
            </w:r>
          </w:p>
        </w:tc>
      </w:tr>
      <w:tr w:rsidR="00E45CED" w14:paraId="6DF198F6" w14:textId="77777777">
        <w:tblPrEx>
          <w:tblCellMar>
            <w:top w:w="0" w:type="dxa"/>
            <w:bottom w:w="0" w:type="dxa"/>
          </w:tblCellMar>
        </w:tblPrEx>
        <w:trPr>
          <w:trHeight w:val="962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07A7E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1.5.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80419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В границах установленных территорий, на которых осуществляется территориальное общественное самоуправление:</w:t>
            </w:r>
          </w:p>
          <w:p w14:paraId="61920221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ул. Тургенева от дома № 21 по ул. Красноармейской до перекрестка ул. Свердлова; </w:t>
            </w:r>
          </w:p>
          <w:p w14:paraId="39689E08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Свердлова от перекрестка с улицей Тургенев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а до перекрестка с ул. Металлургов; </w:t>
            </w:r>
          </w:p>
          <w:p w14:paraId="7D835DE9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Металлургов от перекрестка с ул. Свердлова до дома № 23 по ул. Красноармейской;</w:t>
            </w:r>
          </w:p>
          <w:p w14:paraId="33B6BF03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Красноармейская от ул. Металлургов до ул. Тургенева (включая дома № 21, 23 по ул. Красноармейской)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AAA3D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ТОС «Металлург»</w:t>
            </w:r>
          </w:p>
        </w:tc>
      </w:tr>
      <w:tr w:rsidR="00E45CED" w14:paraId="3EEAAC4E" w14:textId="77777777">
        <w:tblPrEx>
          <w:tblCellMar>
            <w:top w:w="0" w:type="dxa"/>
            <w:bottom w:w="0" w:type="dxa"/>
          </w:tblCellMar>
        </w:tblPrEx>
        <w:trPr>
          <w:trHeight w:val="817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5F50C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1.6.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6CBE9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В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границах установленных территорий, на которых осуществляется территориальное общественное самоуправление:</w:t>
            </w:r>
          </w:p>
          <w:p w14:paraId="6399A1D4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Первомайская от начала до перекрестка Безымянного; перекресток Безымянный от перекрестка с улицей Первомайской до перекрестка с Сиреневым переулко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м;</w:t>
            </w:r>
          </w:p>
          <w:p w14:paraId="17E22958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переулок Сиреневый полностью;</w:t>
            </w:r>
          </w:p>
          <w:p w14:paraId="5A58DAF3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Петрова (четная сторона) от перекрестка с Сиреневым до перекрестка с ул. Тагильской; </w:t>
            </w:r>
          </w:p>
          <w:p w14:paraId="1DD48F25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Тагильская полностью; </w:t>
            </w:r>
          </w:p>
          <w:p w14:paraId="7E84435F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переулок Безымянный до перекрестка с ул. Первомайской; </w:t>
            </w:r>
          </w:p>
          <w:p w14:paraId="331997E9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Рудничная полностью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59DFB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ТОС «Пионерский»</w:t>
            </w:r>
          </w:p>
        </w:tc>
      </w:tr>
      <w:tr w:rsidR="00E45CED" w14:paraId="768B402A" w14:textId="77777777">
        <w:tblPrEx>
          <w:tblCellMar>
            <w:top w:w="0" w:type="dxa"/>
            <w:bottom w:w="0" w:type="dxa"/>
          </w:tblCellMar>
        </w:tblPrEx>
        <w:trPr>
          <w:trHeight w:val="2238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10B92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1.7.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5B4B6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В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границах установленных территорий, на которых осуществляется территориальное общественное самоуправление:</w:t>
            </w:r>
          </w:p>
          <w:p w14:paraId="0B726756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Электролитная; </w:t>
            </w:r>
          </w:p>
          <w:p w14:paraId="3EF31114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Фабричная; </w:t>
            </w:r>
          </w:p>
          <w:p w14:paraId="0DE30702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Челюскинцев; </w:t>
            </w:r>
          </w:p>
          <w:p w14:paraId="599089ED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переулок Солнечный; </w:t>
            </w:r>
          </w:p>
          <w:p w14:paraId="19083DC4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пер. Безымянный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6348F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ТОС «Содружество»</w:t>
            </w:r>
          </w:p>
        </w:tc>
      </w:tr>
      <w:tr w:rsidR="00E45CED" w14:paraId="5441D4E0" w14:textId="77777777">
        <w:tblPrEx>
          <w:tblCellMar>
            <w:top w:w="0" w:type="dxa"/>
            <w:bottom w:w="0" w:type="dxa"/>
          </w:tblCellMar>
        </w:tblPrEx>
        <w:trPr>
          <w:trHeight w:val="1610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992F4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1.8.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772AE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В границах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установленных территорий, на которых осуществляется территориальное общественное самоуправление:</w:t>
            </w:r>
          </w:p>
          <w:p w14:paraId="5FF76775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улица Сыромолотова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8E339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ТОС «Улица Сыромолотова»</w:t>
            </w:r>
          </w:p>
        </w:tc>
      </w:tr>
      <w:tr w:rsidR="00E45CED" w14:paraId="5529C2F1" w14:textId="77777777">
        <w:tblPrEx>
          <w:tblCellMar>
            <w:top w:w="0" w:type="dxa"/>
            <w:bottom w:w="0" w:type="dxa"/>
          </w:tblCellMar>
        </w:tblPrEx>
        <w:trPr>
          <w:trHeight w:val="1113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0870A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1.9.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97987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Общегородские территории, скверы, пустыри в соответствии с муниципальным заданием (согласно перечня)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8034A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МБУ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«Дорожно-эксплуатационное</w:t>
            </w:r>
          </w:p>
          <w:p w14:paraId="73030027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управление городского округа Верхняя Пышма»</w:t>
            </w:r>
          </w:p>
        </w:tc>
      </w:tr>
      <w:tr w:rsidR="00E45CED" w14:paraId="43F32115" w14:textId="77777777">
        <w:tblPrEx>
          <w:tblCellMar>
            <w:top w:w="0" w:type="dxa"/>
            <w:bottom w:w="0" w:type="dxa"/>
          </w:tblCellMar>
        </w:tblPrEx>
        <w:trPr>
          <w:trHeight w:val="536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86B3F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1.10.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7259B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Проезжие части дорог, обочины (по 2 м на сторону), придорожные кюветы на улицах 3-4-5 категории, водосточные трубы на перекрестках, остановочные карманы, остановки в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соответствии с муниципальным заданием (согласно перечня)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A7D5B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МБУ «Дорожно-эксплуатационное</w:t>
            </w:r>
          </w:p>
          <w:p w14:paraId="3C87E1ED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управление городского округа Верхняя Пышма»</w:t>
            </w:r>
          </w:p>
        </w:tc>
      </w:tr>
      <w:tr w:rsidR="00E45CED" w14:paraId="3D159385" w14:textId="77777777">
        <w:tblPrEx>
          <w:tblCellMar>
            <w:top w:w="0" w:type="dxa"/>
            <w:bottom w:w="0" w:type="dxa"/>
          </w:tblCellMar>
        </w:tblPrEx>
        <w:trPr>
          <w:trHeight w:val="3319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8F041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1.11.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5CE58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Проезжая часть дороги, придорожная полоса по ул. Петрова (10 м на сторону), придорожные кюветы (по 2 метра на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сторону по всей протяженности), остановочные карманы, остановки, участки вне населенных пунктов - 50 метров от бровки земляного полотна от деревни Пышма до села Балтым, автодорога «Подъезд к поселку Залесье- Зелёный Бор от автодороги Екатеринбург-Невьянск»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9F2EB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«Трест</w:t>
            </w:r>
          </w:p>
          <w:p w14:paraId="5F28D8E4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bCs/>
                <w:sz w:val="28"/>
                <w:szCs w:val="28"/>
              </w:rPr>
              <w:t>Уралтрансспецстрой</w:t>
            </w:r>
            <w:proofErr w:type="spellEnd"/>
            <w:r>
              <w:rPr>
                <w:rFonts w:ascii="Liberation Serif" w:hAnsi="Liberation Serif"/>
                <w:bCs/>
                <w:sz w:val="28"/>
                <w:szCs w:val="28"/>
              </w:rPr>
              <w:t>»</w:t>
            </w:r>
          </w:p>
        </w:tc>
      </w:tr>
      <w:tr w:rsidR="00E45CED" w14:paraId="776A7D8E" w14:textId="77777777">
        <w:tblPrEx>
          <w:tblCellMar>
            <w:top w:w="0" w:type="dxa"/>
            <w:bottom w:w="0" w:type="dxa"/>
          </w:tblCellMar>
        </w:tblPrEx>
        <w:trPr>
          <w:trHeight w:val="2729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93658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1.12.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6D6C9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Проезжая часть дороги, придорожная полоса (10 метров на сторону) по проспекту Успенский, придорожные кюветы (по 2 м на сторону на всей протяженности), остановочные карманы, остановки, участки вне населенных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пунктов - 50 метров от бровки земляного полотна от площади Д/к "Металлург" до развязки дорог в соответствии с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муниципальным заданием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AD0F0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МБУ «Дорожно-эксплуатационное</w:t>
            </w:r>
          </w:p>
          <w:p w14:paraId="7C8E3A96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управление городского округа Верхняя Пышма»</w:t>
            </w:r>
          </w:p>
        </w:tc>
      </w:tr>
      <w:tr w:rsidR="00E45CED" w14:paraId="668B4A43" w14:textId="77777777">
        <w:tblPrEx>
          <w:tblCellMar>
            <w:top w:w="0" w:type="dxa"/>
            <w:bottom w:w="0" w:type="dxa"/>
          </w:tblCellMar>
        </w:tblPrEx>
        <w:trPr>
          <w:trHeight w:val="1697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FB489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1.13.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DC0AA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Проезжая часть дороги по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проспекту Успенский, обочины, придорожные кюветы (по 2 метра на сторону), придорожные газоны до заборов, остановочные карманы, остановки на участке от ул. Орджоникидзе до Развилок в соответствии с муниципальным заданием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50BE2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МБУ «Дорожно-эксплуатационное</w:t>
            </w:r>
          </w:p>
          <w:p w14:paraId="52D59393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управл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ение городского округа Верхняя Пышма»</w:t>
            </w:r>
          </w:p>
        </w:tc>
      </w:tr>
      <w:tr w:rsidR="00E45CED" w14:paraId="104B4CD3" w14:textId="77777777">
        <w:tblPrEx>
          <w:tblCellMar>
            <w:top w:w="0" w:type="dxa"/>
            <w:bottom w:w="0" w:type="dxa"/>
          </w:tblCellMar>
        </w:tblPrEx>
        <w:trPr>
          <w:trHeight w:val="1268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CE0B5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1.14.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53699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Парковая на участке от ул. Бажова до ул. Лесная в соответствии с муниципальным заданием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8A48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МБУ «Дорожно-эксплуатационное</w:t>
            </w:r>
          </w:p>
          <w:p w14:paraId="0BD1F25B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управление городского округа Верхняя Пышма»</w:t>
            </w:r>
          </w:p>
        </w:tc>
      </w:tr>
      <w:tr w:rsidR="00E45CED" w14:paraId="21651610" w14:textId="77777777">
        <w:tblPrEx>
          <w:tblCellMar>
            <w:top w:w="0" w:type="dxa"/>
            <w:bottom w:w="0" w:type="dxa"/>
          </w:tblCellMar>
        </w:tblPrEx>
        <w:trPr>
          <w:trHeight w:val="805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F043C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1.15.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23383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Территория «Памятник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рудокопу» на пересечении пр. Успенский -ул. Кривоусова-ул. Александра-Козицына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EE788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«Уралэлектромедь»</w:t>
            </w:r>
          </w:p>
        </w:tc>
      </w:tr>
      <w:tr w:rsidR="00E45CED" w14:paraId="4DF6296E" w14:textId="77777777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C2C7E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1.16.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3BEF4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Дорога и придорожная полоса (10 метров на сторону) к западным воротам предприятия от ул. Феофанова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18709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«Уралэлектромедь»</w:t>
            </w:r>
          </w:p>
        </w:tc>
      </w:tr>
      <w:tr w:rsidR="00E45CED" w14:paraId="2574F596" w14:textId="77777777">
        <w:tblPrEx>
          <w:tblCellMar>
            <w:top w:w="0" w:type="dxa"/>
            <w:bottom w:w="0" w:type="dxa"/>
          </w:tblCellMar>
        </w:tblPrEx>
        <w:trPr>
          <w:trHeight w:val="613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02D89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1.17.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FD309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Феофанова, подъездная дорога и прилегающая территория к зданию № 13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FDA42" w14:textId="77777777" w:rsidR="00E45CED" w:rsidRDefault="00E06A14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«Уралэлектромедь»</w:t>
            </w:r>
          </w:p>
        </w:tc>
      </w:tr>
      <w:tr w:rsidR="00E45CED" w14:paraId="3A49F6BD" w14:textId="77777777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E4CA5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1.18.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CEFE8E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Территория парка имени Александра Козицына в границах проспекта Успенский - Спицына- Кривоусова - Александра Козицына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8524B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«Уралэлектромедь»</w:t>
            </w:r>
          </w:p>
        </w:tc>
      </w:tr>
      <w:tr w:rsidR="00E45CED" w14:paraId="29880D60" w14:textId="77777777">
        <w:tblPrEx>
          <w:tblCellMar>
            <w:top w:w="0" w:type="dxa"/>
            <w:bottom w:w="0" w:type="dxa"/>
          </w:tblCellMar>
        </w:tblPrEx>
        <w:trPr>
          <w:trHeight w:val="914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B954A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1.19.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B0F8C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Лермонтова в границах инженерного корпуса АО «Уралэлектромедь» и многоуровневой парковки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05BA0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«Уралэлектромедь»</w:t>
            </w:r>
          </w:p>
        </w:tc>
      </w:tr>
      <w:tr w:rsidR="00E45CED" w14:paraId="61DE7667" w14:textId="77777777">
        <w:tblPrEx>
          <w:tblCellMar>
            <w:top w:w="0" w:type="dxa"/>
            <w:bottom w:w="0" w:type="dxa"/>
          </w:tblCellMar>
        </w:tblPrEx>
        <w:trPr>
          <w:trHeight w:val="1156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5E647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1.20.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019CB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Площадь перед зданием филиала «Московского кредитного банка» на перекрестке улиц Юбилейная - Кривоусова и территория вокруг него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A5F15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АО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«Уралэлектромедь»</w:t>
            </w:r>
          </w:p>
        </w:tc>
      </w:tr>
      <w:tr w:rsidR="00E45CED" w14:paraId="2D53A842" w14:textId="77777777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13C17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1.21.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AFCB2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Дорога и придорожная полоса (до строений) от улицы Феофанова до въездных ворот КПП-5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D174D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«Уралэлектромедь»</w:t>
            </w:r>
          </w:p>
        </w:tc>
      </w:tr>
      <w:tr w:rsidR="00E45CED" w14:paraId="4A5B8C71" w14:textId="77777777">
        <w:tblPrEx>
          <w:tblCellMar>
            <w:top w:w="0" w:type="dxa"/>
            <w:bottom w:w="0" w:type="dxa"/>
          </w:tblCellMar>
        </w:tblPrEx>
        <w:trPr>
          <w:trHeight w:val="815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ACA28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1.22.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A6D1A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Феофанова (нечетная сторона) от дороги до забора предприятия на участке от въездных ворот до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Степана-Разина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828A1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«Уралэлектромедь»</w:t>
            </w:r>
          </w:p>
        </w:tc>
      </w:tr>
      <w:tr w:rsidR="00E45CED" w14:paraId="79CB1416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7B0BB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1.23.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3BC11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Петрова (нечетная сторона) на участке от ул. Профсоюзная до южного въезда в АО «Уралредмет»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2B29D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«Уралэлектромедь»</w:t>
            </w:r>
          </w:p>
        </w:tc>
      </w:tr>
      <w:tr w:rsidR="00E45CED" w14:paraId="2A0913B9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E9523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1.24.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3C5760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Осипенко по обе стороны дороги от ул. Петрова до площадки здания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Рудоуправления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0DADC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«Уралэлектромедь»</w:t>
            </w:r>
          </w:p>
        </w:tc>
      </w:tr>
      <w:tr w:rsidR="00E45CED" w14:paraId="37E7077E" w14:textId="77777777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665F7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1.25.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CC292B0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Петрова (нечетная сторона, сквер от въезда в южные ворота предприятия до дома № 57)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26199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«Уралредмет»</w:t>
            </w:r>
          </w:p>
        </w:tc>
      </w:tr>
      <w:tr w:rsidR="00E45CED" w14:paraId="29F8DD00" w14:textId="77777777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74F9B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1.26.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55B730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Проспект Успенский, 129 от дороги до забора в границах предприятия и прилегающая территория по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периметру забора на расстоянии 15 метров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18A06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«Автотранспорт»</w:t>
            </w:r>
          </w:p>
        </w:tc>
      </w:tr>
      <w:tr w:rsidR="00E45CED" w14:paraId="067C7A10" w14:textId="77777777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31427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1.27.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68FD20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Проспект Успенский, 129 от дороги до забора в границах территории автотранспортного цеха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3901D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«Автотранспорт»</w:t>
            </w:r>
          </w:p>
        </w:tc>
      </w:tr>
      <w:tr w:rsidR="00E45CED" w14:paraId="43D4F90C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35CE6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1.28.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EFE063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Петрова,59 Б (нечетная сторона) на участке от ул. Совхозная до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забора ООО «УГМК-ОЦМ» в границах забора до дороги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0011E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ООО «Автоцентр </w:t>
            </w:r>
            <w:proofErr w:type="spellStart"/>
            <w:r>
              <w:rPr>
                <w:rFonts w:ascii="Liberation Serif" w:hAnsi="Liberation Serif"/>
                <w:bCs/>
                <w:sz w:val="28"/>
                <w:szCs w:val="28"/>
              </w:rPr>
              <w:t>Автогранд</w:t>
            </w:r>
            <w:proofErr w:type="spellEnd"/>
            <w:r>
              <w:rPr>
                <w:rFonts w:ascii="Liberation Serif" w:hAnsi="Liberation Serif"/>
                <w:bCs/>
                <w:sz w:val="28"/>
                <w:szCs w:val="28"/>
              </w:rPr>
              <w:t>»</w:t>
            </w:r>
          </w:p>
          <w:p w14:paraId="20B7BCDC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«АСМОТО»</w:t>
            </w:r>
          </w:p>
        </w:tc>
      </w:tr>
      <w:tr w:rsidR="00E45CED" w14:paraId="724ED516" w14:textId="77777777">
        <w:tblPrEx>
          <w:tblCellMar>
            <w:top w:w="0" w:type="dxa"/>
            <w:bottom w:w="0" w:type="dxa"/>
          </w:tblCellMar>
        </w:tblPrEx>
        <w:trPr>
          <w:trHeight w:val="669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312E1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1.29.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8338E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Петрова,11 (нечетная сторона) от дороги до зданий в границах предприятия магазина «Радуга»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EA50F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«Эмма»</w:t>
            </w:r>
          </w:p>
        </w:tc>
      </w:tr>
      <w:tr w:rsidR="00E45CED" w14:paraId="3C2A2B20" w14:textId="77777777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1A660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1.30.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68949B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Петрова, (четная сторона) на участке от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б/ ж/д переезда до переулка «Ударный» до заборов жилых домов до заборов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9CF15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«Эмма»</w:t>
            </w:r>
          </w:p>
        </w:tc>
      </w:tr>
      <w:tr w:rsidR="00E45CED" w14:paraId="7A835881" w14:textId="77777777">
        <w:tblPrEx>
          <w:tblCellMar>
            <w:top w:w="0" w:type="dxa"/>
            <w:bottom w:w="0" w:type="dxa"/>
          </w:tblCellMar>
        </w:tblPrEx>
        <w:trPr>
          <w:trHeight w:hRule="exact" w:val="1816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543F1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1.31.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C3BD0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Петрова,3 (нечетная сторона) от дороги до забора на участке от въездной дороги на СУГРЭ до поворота к производственной базе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АО «Облкоммунэнерго»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F4412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ООО ЧОО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«Шериф-1»</w:t>
            </w:r>
          </w:p>
        </w:tc>
      </w:tr>
      <w:tr w:rsidR="00E45CED" w14:paraId="021C61DA" w14:textId="77777777">
        <w:tblPrEx>
          <w:tblCellMar>
            <w:top w:w="0" w:type="dxa"/>
            <w:bottom w:w="0" w:type="dxa"/>
          </w:tblCellMar>
        </w:tblPrEx>
        <w:trPr>
          <w:trHeight w:hRule="exact" w:val="707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74846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1.32.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CC5F34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Чкалова (нечетная сторона) на участке от дома № 83 до границ парка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6D0317" w14:textId="77777777" w:rsidR="00E45CED" w:rsidRDefault="00E06A14">
            <w:pPr>
              <w:widowControl w:val="0"/>
              <w:spacing w:after="12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bCs/>
                <w:sz w:val="28"/>
                <w:szCs w:val="28"/>
              </w:rPr>
              <w:t>Верхнепышминское</w:t>
            </w:r>
            <w:proofErr w:type="spellEnd"/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лесничество</w:t>
            </w:r>
          </w:p>
        </w:tc>
      </w:tr>
      <w:tr w:rsidR="00E45CED" w14:paraId="00CDBC2D" w14:textId="77777777">
        <w:tblPrEx>
          <w:tblCellMar>
            <w:top w:w="0" w:type="dxa"/>
            <w:bottom w:w="0" w:type="dxa"/>
          </w:tblCellMar>
        </w:tblPrEx>
        <w:trPr>
          <w:trHeight w:hRule="exact" w:val="861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2892B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1.33.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B4E71A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Петрова,2 (четная сторона) до дороги в границах здания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12AEED" w14:textId="77777777" w:rsidR="00E45CED" w:rsidRDefault="00E06A14">
            <w:pPr>
              <w:widowControl w:val="0"/>
              <w:spacing w:after="6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</w:t>
            </w:r>
            <w:proofErr w:type="spellStart"/>
            <w:r>
              <w:rPr>
                <w:rFonts w:ascii="Liberation Serif" w:hAnsi="Liberation Serif"/>
                <w:bCs/>
                <w:sz w:val="28"/>
                <w:szCs w:val="28"/>
              </w:rPr>
              <w:t>Уралцветметразведка</w:t>
            </w:r>
            <w:proofErr w:type="spellEnd"/>
            <w:r>
              <w:rPr>
                <w:rFonts w:ascii="Liberation Serif" w:hAnsi="Liberation Serif"/>
                <w:bCs/>
                <w:sz w:val="28"/>
                <w:szCs w:val="28"/>
              </w:rPr>
              <w:t>»</w:t>
            </w:r>
          </w:p>
        </w:tc>
      </w:tr>
      <w:tr w:rsidR="00E45CED" w14:paraId="5DCE16DE" w14:textId="77777777">
        <w:tblPrEx>
          <w:tblCellMar>
            <w:top w:w="0" w:type="dxa"/>
            <w:bottom w:w="0" w:type="dxa"/>
          </w:tblCellMar>
        </w:tblPrEx>
        <w:trPr>
          <w:trHeight w:hRule="exact" w:val="1733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8CA69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1.34.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3A039A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ул. Петрова,34 Б (четная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сторона) от дороги в границах отведенной территории, парковки и прилегающей территории на ширине 15 метров по периметру 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8E7B7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ООО «ТП «Кировский» </w:t>
            </w:r>
          </w:p>
        </w:tc>
      </w:tr>
      <w:tr w:rsidR="00E45CED" w14:paraId="0AF99764" w14:textId="77777777">
        <w:tblPrEx>
          <w:tblCellMar>
            <w:top w:w="0" w:type="dxa"/>
            <w:bottom w:w="0" w:type="dxa"/>
          </w:tblCellMar>
        </w:tblPrEx>
        <w:trPr>
          <w:trHeight w:hRule="exact" w:val="1120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0361D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1.35.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8CCDB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Петрова,44а в границах отведенной и прилегающей территории на ширине 15 метров по периметру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7AAA0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ООО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«АСМОТО» </w:t>
            </w:r>
            <w:proofErr w:type="spellStart"/>
            <w:r>
              <w:rPr>
                <w:rFonts w:ascii="Liberation Serif" w:hAnsi="Liberation Serif"/>
                <w:bCs/>
                <w:sz w:val="28"/>
                <w:szCs w:val="28"/>
              </w:rPr>
              <w:t>Чанган</w:t>
            </w:r>
            <w:proofErr w:type="spellEnd"/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центр</w:t>
            </w:r>
          </w:p>
        </w:tc>
      </w:tr>
      <w:tr w:rsidR="00E45CED" w14:paraId="61BE1A5C" w14:textId="77777777">
        <w:tblPrEx>
          <w:tblCellMar>
            <w:top w:w="0" w:type="dxa"/>
            <w:bottom w:w="0" w:type="dxa"/>
          </w:tblCellMar>
        </w:tblPrEx>
        <w:trPr>
          <w:trHeight w:hRule="exact" w:val="934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193F2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1.36.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0582BC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 Кривоусова,18 в границах отведенной и прилегающей территории (в том числе т/подстанции)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51546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«Облкоммунэнерго» Верхнепышминский РКЭС</w:t>
            </w:r>
          </w:p>
        </w:tc>
      </w:tr>
      <w:tr w:rsidR="00E45CED" w14:paraId="5B76120D" w14:textId="77777777">
        <w:tblPrEx>
          <w:tblCellMar>
            <w:top w:w="0" w:type="dxa"/>
            <w:bottom w:w="0" w:type="dxa"/>
          </w:tblCellMar>
        </w:tblPrEx>
        <w:trPr>
          <w:trHeight w:hRule="exact" w:val="1697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6260B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1.37.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E600A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проспект Успенский, 131 от забора до автодороги, автодорога к предприятию и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лесной массив в границах санитарно-защитной зоны предприятия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75CFD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ОАО «Уральский завод химических реактивов»,</w:t>
            </w:r>
          </w:p>
          <w:p w14:paraId="4CE72B54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«Екатеринбургский завод по обработке цветных металлов»</w:t>
            </w:r>
          </w:p>
        </w:tc>
      </w:tr>
      <w:tr w:rsidR="00E45CED" w14:paraId="5B62BE46" w14:textId="77777777">
        <w:tblPrEx>
          <w:tblCellMar>
            <w:top w:w="0" w:type="dxa"/>
            <w:bottom w:w="0" w:type="dxa"/>
          </w:tblCellMar>
        </w:tblPrEx>
        <w:trPr>
          <w:trHeight w:hRule="exact" w:val="1485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F6313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1.38.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8AE64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Проспект Успенский, 127 от дороги в границах отведенной территории, парковки и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прилегающей территории на ширине 15 метров по периметру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6E7AD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«ТП «Кировский»</w:t>
            </w:r>
          </w:p>
        </w:tc>
      </w:tr>
      <w:tr w:rsidR="00E45CED" w14:paraId="58F5653F" w14:textId="77777777">
        <w:tblPrEx>
          <w:tblCellMar>
            <w:top w:w="0" w:type="dxa"/>
            <w:bottom w:w="0" w:type="dxa"/>
          </w:tblCellMar>
        </w:tblPrEx>
        <w:trPr>
          <w:trHeight w:hRule="exact" w:val="1847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A68E1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1.39.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67DB1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ПроспектУспенский,56 от дороги (ул. Уральских рабочих) в границах отведенной территории, парковки и прилегающей территории на ширине 15 метров по периметру 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0D62E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ООО «ТП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«Кировский»</w:t>
            </w:r>
          </w:p>
        </w:tc>
      </w:tr>
      <w:tr w:rsidR="00E45CED" w14:paraId="0896150F" w14:textId="77777777">
        <w:tblPrEx>
          <w:tblCellMar>
            <w:top w:w="0" w:type="dxa"/>
            <w:bottom w:w="0" w:type="dxa"/>
          </w:tblCellMar>
        </w:tblPrEx>
        <w:trPr>
          <w:trHeight w:hRule="exact" w:val="1496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A071D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1.40.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FCC96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Сварщиков,2 от дороги до забора в границах предприятия и полоса 15 метров по периметру забора в лесном массиве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8634C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ПК «Металл- Профиль-Урал»</w:t>
            </w:r>
          </w:p>
        </w:tc>
      </w:tr>
      <w:tr w:rsidR="00E45CED" w14:paraId="48AEF170" w14:textId="77777777">
        <w:tblPrEx>
          <w:tblCellMar>
            <w:top w:w="0" w:type="dxa"/>
            <w:bottom w:w="0" w:type="dxa"/>
          </w:tblCellMar>
        </w:tblPrEx>
        <w:trPr>
          <w:trHeight w:val="1182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287A4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1.41.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A51FA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Огнеупорщиков, 1а в границах отведенной и прилегающей территории (в том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числе т/пункты и банный комплекс)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7D4E4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АО «УТС»</w:t>
            </w:r>
          </w:p>
        </w:tc>
      </w:tr>
      <w:tr w:rsidR="00E45CED" w14:paraId="4FD542C9" w14:textId="77777777">
        <w:tblPrEx>
          <w:tblCellMar>
            <w:top w:w="0" w:type="dxa"/>
            <w:bottom w:w="0" w:type="dxa"/>
          </w:tblCellMar>
        </w:tblPrEx>
        <w:trPr>
          <w:trHeight w:val="1018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141E1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1.42.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F96007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Огнеупорщиков,3 прилегающая территория по периметру забора предприятия на ширину 15 метров, включая подъездные пути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5E029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ЗАО «Опытный завод огнеупоров»</w:t>
            </w:r>
          </w:p>
        </w:tc>
      </w:tr>
      <w:tr w:rsidR="00E45CED" w14:paraId="53CA7D8C" w14:textId="77777777">
        <w:tblPrEx>
          <w:tblCellMar>
            <w:top w:w="0" w:type="dxa"/>
            <w:bottom w:w="0" w:type="dxa"/>
          </w:tblCellMar>
        </w:tblPrEx>
        <w:trPr>
          <w:trHeight w:val="1657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FF435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1.43.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F87144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Сварщиков (лесной массив по обе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стороны дороги шириной 10 м не включая обочины) на участке от предприятия ООО «Металл-Профиль» до завода, территория и парковка в границах забора предприятия ул. Лесная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E19A4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«Уральские локомотивы»</w:t>
            </w:r>
          </w:p>
        </w:tc>
      </w:tr>
      <w:tr w:rsidR="00E45CED" w14:paraId="5F2B2611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F3CF4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1.44.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20EFF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Лесная,1 (нечетная сторона) от дороги до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забора в границах техникума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D60282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ГАПОУ СО ВП МТТ «Юность»</w:t>
            </w:r>
          </w:p>
        </w:tc>
      </w:tr>
      <w:tr w:rsidR="00E45CED" w14:paraId="1B0DB8DC" w14:textId="77777777">
        <w:tblPrEx>
          <w:tblCellMar>
            <w:top w:w="0" w:type="dxa"/>
            <w:bottom w:w="0" w:type="dxa"/>
          </w:tblCellMar>
        </w:tblPrEx>
        <w:trPr>
          <w:trHeight w:val="704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04926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1.45.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2EAA8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Бажова, прилегающая территория от забора до жилых домов в границах предприятия до ул. Парковая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0FD30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Liberation Serif" w:hAnsi="Liberation Serif"/>
                <w:bCs/>
                <w:sz w:val="28"/>
                <w:szCs w:val="28"/>
              </w:rPr>
              <w:t>Монолайт</w:t>
            </w:r>
            <w:proofErr w:type="spellEnd"/>
            <w:r>
              <w:rPr>
                <w:rFonts w:ascii="Liberation Serif" w:hAnsi="Liberation Serif"/>
                <w:bCs/>
                <w:sz w:val="28"/>
                <w:szCs w:val="28"/>
              </w:rPr>
              <w:t>»</w:t>
            </w:r>
          </w:p>
        </w:tc>
      </w:tr>
      <w:tr w:rsidR="00E45CED" w14:paraId="3F601847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9A005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1.46.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CCBD3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Лермонтова,1 «А» от забора до дороги в пределах территории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пожарной части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44461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ПСО-ФПС-ГПС-ГУ МЧС России по Свердловской области </w:t>
            </w:r>
          </w:p>
        </w:tc>
      </w:tr>
      <w:tr w:rsidR="00E45CED" w14:paraId="3D9DA7EE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029DE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1.47.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A30DD5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Мичурина,7 (нечетная сторона) от дороги до забора в пределах границ территории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6523C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ТД «</w:t>
            </w:r>
            <w:proofErr w:type="spellStart"/>
            <w:r>
              <w:rPr>
                <w:rFonts w:ascii="Liberation Serif" w:hAnsi="Liberation Serif"/>
                <w:bCs/>
                <w:sz w:val="28"/>
                <w:szCs w:val="28"/>
              </w:rPr>
              <w:t>Сыробогатовъ</w:t>
            </w:r>
            <w:proofErr w:type="spellEnd"/>
            <w:r>
              <w:rPr>
                <w:rFonts w:ascii="Liberation Serif" w:hAnsi="Liberation Serif"/>
                <w:bCs/>
                <w:sz w:val="28"/>
                <w:szCs w:val="28"/>
              </w:rPr>
              <w:t>»</w:t>
            </w:r>
          </w:p>
        </w:tc>
      </w:tr>
      <w:tr w:rsidR="00E45CED" w14:paraId="54B484C4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03105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1.48.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58BAC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Октябрьская (по обе стороны от дороги до домов на участке от ул. 40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лет Октября до ул. Орджоникидзе)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C0CD1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МУП «Водоканал»</w:t>
            </w:r>
          </w:p>
        </w:tc>
      </w:tr>
      <w:tr w:rsidR="00E45CED" w14:paraId="1BB55AF5" w14:textId="77777777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6410D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1.49.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A4E24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Менделеева,13 (нечетная сторона) в границах отведенной и прилегающей территории по периметру 15 метров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47A52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ИФНС России № 32</w:t>
            </w:r>
          </w:p>
        </w:tc>
      </w:tr>
      <w:tr w:rsidR="00E45CED" w14:paraId="26C19EC7" w14:textId="7777777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F2134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1.50.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98436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Чкалова,2 на участке от ул. Менделеева до ул. Уральских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рабочих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31C790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Отдел вневедомственной охраны</w:t>
            </w:r>
          </w:p>
        </w:tc>
      </w:tr>
      <w:tr w:rsidR="00E45CED" w14:paraId="7935E685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50C5C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1.51.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81DFC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Уральских рабочих,25 «А» от дороги до здания в границах ограждения предприятия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D30A10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Верхнепышминский участок ОАО «Газпром газораспределения Екатеринбург»</w:t>
            </w:r>
          </w:p>
        </w:tc>
      </w:tr>
      <w:tr w:rsidR="00E45CED" w14:paraId="1098D1EB" w14:textId="77777777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96CF0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1.52.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34E6F6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Орджоникидзе,18 прилегающая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территория к зданию ТЦ «Кировский» и парковка в границах Кривоусова -Орджоникидзе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D58E9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«ТП «Кировский»</w:t>
            </w:r>
          </w:p>
        </w:tc>
      </w:tr>
      <w:tr w:rsidR="00E45CED" w14:paraId="66551A69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9CDCE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1.53.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2D5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Площадь и прилегающая территория к зданию автостанции в границах улиц Сварщиков - Огнеупорщиков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5CDE7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МБУ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«Дорожно-эксплуатационное</w:t>
            </w:r>
          </w:p>
          <w:p w14:paraId="7958FFAA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управление городского округа Верхняя Пышма»</w:t>
            </w:r>
          </w:p>
        </w:tc>
      </w:tr>
      <w:tr w:rsidR="00E45CED" w14:paraId="29AC614C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F82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1.54.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CB79C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ул.Мальцева,8-Машиностроителей в границах отведенной территории, парковки и прилегающей территории по периметру 15 метров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CBF67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«Содружество»</w:t>
            </w:r>
          </w:p>
          <w:p w14:paraId="3627A331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(ТЦ «Рифей»)</w:t>
            </w:r>
          </w:p>
        </w:tc>
      </w:tr>
      <w:tr w:rsidR="00E45CED" w14:paraId="411D466D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D79EC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1.55.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B405A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Кривоусова,36 прилегающая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территория к зданию почты и 15 метров по периметру от забора почты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0B2F0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 xml:space="preserve"> АО Почта России</w:t>
            </w:r>
          </w:p>
        </w:tc>
      </w:tr>
      <w:tr w:rsidR="00E45CED" w14:paraId="0536FB62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3A801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1.56.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0F120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Кривоусова,20А в границах отведенной территории, парковки и прилегающей территории по периметру 15 метров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F2C65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«ТК Меридиан»</w:t>
            </w:r>
          </w:p>
        </w:tc>
      </w:tr>
      <w:tr w:rsidR="00E45CED" w14:paraId="1113E5E7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6862A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5CF7F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Уборка территорий и сбор мусора в большие кучи и мусорные мешки для последующей вывозки по заявкам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63DF7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МКУ «Управление образования городского округа Верхняя Пышма»</w:t>
            </w:r>
          </w:p>
        </w:tc>
      </w:tr>
      <w:tr w:rsidR="00E45CED" w14:paraId="21A39D03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79919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2.1.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69272D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Красноармейская,6 прилегающая территория по периметру на расстоянии 15 метров от забор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а школы.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0D40B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МАОУ «СОШ № 1»</w:t>
            </w:r>
          </w:p>
        </w:tc>
      </w:tr>
      <w:tr w:rsidR="00E45CED" w14:paraId="0D050699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B4F0A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2.2.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3E908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ул.Чистова,9 прилегающая территория по периметру на расстоянии 15 метров от забора школы.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FACCD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МАОУ «СОШ № 22»</w:t>
            </w:r>
          </w:p>
        </w:tc>
      </w:tr>
      <w:tr w:rsidR="00E45CED" w14:paraId="11808702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AD20F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2.3.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93EF3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Уральских рабочих (нечетная сторона), от дороги до забора в границах отведенной территории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B0BE47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ГАПОУ СО ВП МТТ «Юность»</w:t>
            </w:r>
          </w:p>
        </w:tc>
      </w:tr>
      <w:tr w:rsidR="00E45CED" w14:paraId="3EBBCF90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809B5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2.4.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91E26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Кривоусова,53 (нечетная сторона) от дороги до забора в границах отведенной территории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7676E4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ГАПОУ СО ВП МТТ «Юность»</w:t>
            </w:r>
          </w:p>
        </w:tc>
      </w:tr>
      <w:tr w:rsidR="00E45CED" w14:paraId="0894A237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68CC5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2.5.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34A04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Машиностроителей,6 прилегающая территория по периметру на расстоянии 15 метров от забора школы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B5D3C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МАОУ «СОШ № 3»</w:t>
            </w:r>
          </w:p>
        </w:tc>
      </w:tr>
      <w:tr w:rsidR="00E45CED" w14:paraId="275EB386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FBC2C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2.6.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2B38E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Кривоусова,48 (четная сторона) в границах забора школы на расстоянии 15 метров по периметру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F4B0A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МАОУ «СОШ № 2»</w:t>
            </w:r>
          </w:p>
        </w:tc>
      </w:tr>
      <w:tr w:rsidR="00E45CED" w14:paraId="505CEC6E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9DCF0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2.7.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DEB68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Чистова,4 прилегающая территория по периметру на расстоянии 15 метров от забора школы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CD751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МАОУ «СОШ № 33»</w:t>
            </w:r>
          </w:p>
        </w:tc>
      </w:tr>
      <w:tr w:rsidR="00E45CED" w14:paraId="6A8266B6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72609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2.8.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ADFB1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Калинина,37 б прилегающая территория по периметру на расстоянии 15метров от забора школы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45A86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МАОУ «СОШ № 4»</w:t>
            </w:r>
          </w:p>
          <w:p w14:paraId="7E219C9E" w14:textId="77777777" w:rsidR="00E45CED" w:rsidRDefault="00E45CED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</w:tr>
      <w:tr w:rsidR="00E45CED" w14:paraId="0598457C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B4423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2.9.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1BB65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Шевченко,32-а, прилегающая территория по периметру на расстоянии 15 метров от забора школы.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EF2DF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ГАУ ДО СО СШОР по велоспорту «Велогор»</w:t>
            </w:r>
          </w:p>
        </w:tc>
      </w:tr>
      <w:tr w:rsidR="00E45CED" w14:paraId="79B6A650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E4BE3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2.10.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212E3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Чкалова,89, прилегающая территория по периметру на расстоянии 15 метров от забора школы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B7CFB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МАУ ДО «СШ по АМС»</w:t>
            </w:r>
          </w:p>
        </w:tc>
      </w:tr>
      <w:tr w:rsidR="00E45CED" w14:paraId="079AD990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3216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2.11.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E96CE7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Петрова,43 (нечетная сторона) в границах забора у здания школы от дороги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3BDF4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МАОУ «СОШ № 25»</w:t>
            </w:r>
          </w:p>
        </w:tc>
      </w:tr>
      <w:tr w:rsidR="00E45CED" w14:paraId="0B32712B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92B53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2.12.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1FF578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Переулок Победы вдоль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забора школы от ул. Петрова до ул. Победы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8C461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МАОУ «СОШ № 25»</w:t>
            </w:r>
          </w:p>
        </w:tc>
      </w:tr>
      <w:tr w:rsidR="00E45CED" w14:paraId="02A98C80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C2D61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3.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D5B9E6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Прилегающая территория к зданию музыкальной школы по ул. Щорса,2 «А» на расстоянии 5 метров по периметру от забора школы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964B8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ГБУДО СО «Верхнепышминская музыкальная школа»</w:t>
            </w:r>
          </w:p>
        </w:tc>
      </w:tr>
      <w:tr w:rsidR="00E45CED" w14:paraId="69A81A6C" w14:textId="77777777">
        <w:tblPrEx>
          <w:tblCellMar>
            <w:top w:w="0" w:type="dxa"/>
            <w:bottom w:w="0" w:type="dxa"/>
          </w:tblCellMar>
        </w:tblPrEx>
        <w:trPr>
          <w:trHeight w:val="829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FB552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3.1.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BF06E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Прилегающая территори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я к зданию </w:t>
            </w:r>
            <w:proofErr w:type="spellStart"/>
            <w:r>
              <w:rPr>
                <w:rFonts w:ascii="Liberation Serif" w:hAnsi="Liberation Serif"/>
                <w:bCs/>
                <w:sz w:val="28"/>
                <w:szCs w:val="28"/>
              </w:rPr>
              <w:t>пристроя</w:t>
            </w:r>
            <w:proofErr w:type="spellEnd"/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проспекта Успенский, 97-а на расстоянии 15 метров по периметру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398C2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МБУ ДО «Детская школа искусств»</w:t>
            </w:r>
          </w:p>
        </w:tc>
      </w:tr>
      <w:tr w:rsidR="00E45CED" w14:paraId="68EA5EFD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A9A2A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3.2.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943E8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Территория, прилегающая к стадиону по ул. Кривоусова от дороги до забора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EDE7E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АУ «Спортклуб «Металлург»</w:t>
            </w:r>
          </w:p>
        </w:tc>
      </w:tr>
      <w:tr w:rsidR="00E45CED" w14:paraId="6716CFF6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AFA3D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3.3.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E9FF9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Площадь и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прилегающая территория к зданию, в границах улиц 40-лет Октября,73- ул. Петрова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BD492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МКУ «Управление физической культуры, спорта и молодежной политики городского округа Верхняя Пышма»</w:t>
            </w:r>
          </w:p>
        </w:tc>
      </w:tr>
      <w:tr w:rsidR="00E45CED" w14:paraId="3C955B64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4F1EC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3.4.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1D79C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Площадь и прилегающая территория к зданию, в границах проспекта Успенск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ий,2 «Г»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92C4C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ДТТ «</w:t>
            </w:r>
            <w:proofErr w:type="spellStart"/>
            <w:r>
              <w:rPr>
                <w:rFonts w:ascii="Liberation Serif" w:hAnsi="Liberation Serif"/>
                <w:bCs/>
                <w:sz w:val="28"/>
                <w:szCs w:val="28"/>
              </w:rPr>
              <w:t>Кванториум</w:t>
            </w:r>
            <w:proofErr w:type="spellEnd"/>
            <w:r>
              <w:rPr>
                <w:rFonts w:ascii="Liberation Serif" w:hAnsi="Liberation Serif"/>
                <w:bCs/>
                <w:sz w:val="28"/>
                <w:szCs w:val="28"/>
              </w:rPr>
              <w:t>»</w:t>
            </w:r>
          </w:p>
        </w:tc>
      </w:tr>
      <w:tr w:rsidR="00E45CED" w14:paraId="0AC294BE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FE7DD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3.5.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EEFA3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Площадь и прилегающая территория к зданию, в границах пр. Успенский,2 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C1EB3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МАУ ДО «Спортивная школа единоборств»</w:t>
            </w:r>
          </w:p>
        </w:tc>
      </w:tr>
      <w:tr w:rsidR="00E45CED" w14:paraId="72BA902A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0FD16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3.6.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A1A73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ул.Чкалова,87 территория парка культуры и отдыха и полоса 15 метров по периметру забора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55F01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МБУК «Манин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парк»</w:t>
            </w:r>
          </w:p>
        </w:tc>
      </w:tr>
      <w:tr w:rsidR="00E45CED" w14:paraId="1EDE2CC0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97D30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3.7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483DD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ул. Феофанова,4 «Б» в границах   прилегающей территории по периметру забора предприятия на ширину 15 метров 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37EA5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ООО «Фабрика здорового питания»</w:t>
            </w:r>
          </w:p>
        </w:tc>
      </w:tr>
      <w:tr w:rsidR="00E45CED" w14:paraId="1100E065" w14:textId="77777777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78D0D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4.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B1A9E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Территория больничного городка и полоса 15 метров по периметру забора в границах ул. Чайковского - М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енделеева - Кривоусова - Мамина - Сибиряка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8F2A5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ГАУЗ СО</w:t>
            </w:r>
          </w:p>
          <w:p w14:paraId="17617637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«Верхнепышминская ЦГКБ им. П.Д. Бородина»</w:t>
            </w:r>
          </w:p>
        </w:tc>
      </w:tr>
      <w:tr w:rsidR="00E45CED" w14:paraId="5443012D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D2FF2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4.1.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54C07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Территория больничного городка и полоса 15 метров по периметру забора в лесном массиве включая подъездную дорогу к объекту по ул. Балтымская,19 «А»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127EB6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ГАУЗ СО</w:t>
            </w:r>
          </w:p>
          <w:p w14:paraId="5093E19C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«Верхнепышминская ЦГКБ им. П.Д. Бородина» Инфекционная больница, </w:t>
            </w:r>
            <w:proofErr w:type="spellStart"/>
            <w:r>
              <w:rPr>
                <w:rFonts w:ascii="Liberation Serif" w:hAnsi="Liberation Serif"/>
                <w:bCs/>
                <w:sz w:val="28"/>
                <w:szCs w:val="28"/>
              </w:rPr>
              <w:t>паталогоанатомическое</w:t>
            </w:r>
            <w:proofErr w:type="spellEnd"/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отделение ЦГКБ</w:t>
            </w:r>
          </w:p>
        </w:tc>
      </w:tr>
      <w:tr w:rsidR="00E45CED" w14:paraId="06B10437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0FD95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4.2.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CF5A0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ул. Петрова,47 «А» территория ОВП в микрорайоне «Восточный» в пределах установленных границ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47D351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ГАУЗ СО</w:t>
            </w:r>
          </w:p>
          <w:p w14:paraId="2D829C40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«Верхнепышминская ЦГКБ им. П.Д.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Бородина»</w:t>
            </w:r>
          </w:p>
        </w:tc>
      </w:tr>
      <w:tr w:rsidR="00E45CED" w14:paraId="176A00F9" w14:textId="77777777">
        <w:tblPrEx>
          <w:tblCellMar>
            <w:top w:w="0" w:type="dxa"/>
            <w:bottom w:w="0" w:type="dxa"/>
          </w:tblCellMar>
        </w:tblPrEx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B77F6" w14:textId="77777777" w:rsidR="00E45CED" w:rsidRDefault="00E06A14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5.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60B3B" w14:textId="77777777" w:rsidR="00E45CED" w:rsidRDefault="00E06A14">
            <w:pPr>
              <w:widowControl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Обрезка крон деревьев и кустарников, расположенных на отведенной и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прилегающей территории организаций и предприятий, посадка деревьев (в том числе взамен погибших, ранее удаленных)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9C1BC" w14:textId="77777777" w:rsidR="00E45CED" w:rsidRDefault="00E06A14">
            <w:pPr>
              <w:widowControl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Предприятия и организации, население</w:t>
            </w:r>
          </w:p>
        </w:tc>
      </w:tr>
    </w:tbl>
    <w:p w14:paraId="58B4025C" w14:textId="77777777" w:rsidR="00E45CED" w:rsidRDefault="00E45CE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E45CED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B8DD7" w14:textId="77777777" w:rsidR="00E06A14" w:rsidRDefault="00E06A14">
      <w:r>
        <w:separator/>
      </w:r>
    </w:p>
  </w:endnote>
  <w:endnote w:type="continuationSeparator" w:id="0">
    <w:p w14:paraId="5D4FB94F" w14:textId="77777777" w:rsidR="00E06A14" w:rsidRDefault="00E06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12ED1" w14:textId="77777777" w:rsidR="00541C59" w:rsidRDefault="00E06A14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2B19E" w14:textId="77777777" w:rsidR="00E06A14" w:rsidRDefault="00E06A14">
      <w:r>
        <w:rPr>
          <w:color w:val="000000"/>
        </w:rPr>
        <w:separator/>
      </w:r>
    </w:p>
  </w:footnote>
  <w:footnote w:type="continuationSeparator" w:id="0">
    <w:p w14:paraId="0439298A" w14:textId="77777777" w:rsidR="00E06A14" w:rsidRDefault="00E06A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1B2E6" w14:textId="77777777" w:rsidR="00541C59" w:rsidRDefault="00E06A14">
    <w:pPr>
      <w:pStyle w:val="a3"/>
      <w:jc w:val="center"/>
    </w:pPr>
  </w:p>
  <w:p w14:paraId="2658DE2C" w14:textId="77777777" w:rsidR="00541C59" w:rsidRDefault="00E06A14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45CED"/>
    <w:rsid w:val="00E06A14"/>
    <w:rsid w:val="00E45CED"/>
    <w:rsid w:val="00EE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20A41"/>
  <w15:docId w15:val="{B64C7E98-741F-480D-8E04-5C035CEFE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2295</Words>
  <Characters>13088</Characters>
  <Application>Microsoft Office Word</Application>
  <DocSecurity>0</DocSecurity>
  <Lines>109</Lines>
  <Paragraphs>30</Paragraphs>
  <ScaleCrop>false</ScaleCrop>
  <Company/>
  <LinksUpToDate>false</LinksUpToDate>
  <CharactersWithSpaces>15353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2026-09-14T04:40:00Z</cp:lastPrinted>
  <dcterms:created xsi:type="dcterms:W3CDTF">2026-09-14T12:11:00Z</dcterms:created>
  <dcterms:modified xsi:type="dcterms:W3CDTF">2026-09-14T12:11:00Z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