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13FCF" w14:textId="77777777" w:rsidR="0012499B" w:rsidRDefault="002562FF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72D112" wp14:editId="73CB9C97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9A4F1B7" w14:textId="77777777" w:rsidR="0012499B" w:rsidRDefault="002562FF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37D9BE6A" w14:textId="77777777" w:rsidR="0012499B" w:rsidRDefault="002562FF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376AC68B" w14:textId="77777777" w:rsidR="0012499B" w:rsidRDefault="002562FF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301" w:type="dxa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34"/>
                              <w:gridCol w:w="2125"/>
                              <w:gridCol w:w="484"/>
                              <w:gridCol w:w="1158"/>
                            </w:tblGrid>
                            <w:tr w:rsidR="0012499B" w14:paraId="19C7E02A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34" w:type="dxa"/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164F9AC4" w14:textId="77777777" w:rsidR="0012499B" w:rsidRDefault="002562FF">
                                  <w:pPr>
                                    <w:textAlignment w:val="auto"/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25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06F103A2" w14:textId="77777777" w:rsidR="0012499B" w:rsidRDefault="002562FF">
                                  <w:pPr>
                                    <w:jc w:val="center"/>
                                    <w:textAlignment w:val="auto"/>
                                  </w:pPr>
                                  <w:r>
                                    <w:rPr>
                                      <w:rFonts w:ascii="Liberation Serif" w:eastAsia="Calibri" w:hAnsi="Liberation Serif"/>
                                      <w:sz w:val="22"/>
                                      <w:szCs w:val="22"/>
                                      <w:lang w:eastAsia="en-US"/>
                                    </w:rPr>
                                    <w:t xml:space="preserve"> 14.09.2026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67251AB1" w14:textId="77777777" w:rsidR="0012499B" w:rsidRDefault="002562FF">
                                  <w:pPr>
                                    <w:textAlignment w:val="auto"/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157DE506" w14:textId="77777777" w:rsidR="0012499B" w:rsidRDefault="002562FF">
                                  <w:pPr>
                                    <w:jc w:val="center"/>
                                    <w:textAlignment w:val="auto"/>
                                  </w:pPr>
                                  <w:r>
                                    <w:rPr>
                                      <w:rFonts w:ascii="Liberation Serif" w:eastAsia="Calibri" w:hAnsi="Liberation Serif"/>
                                      <w:sz w:val="22"/>
                                      <w:szCs w:val="22"/>
                                      <w:lang w:eastAsia="en-US"/>
                                    </w:rPr>
                                    <w:t xml:space="preserve"> 1364</w:t>
                                  </w:r>
                                </w:p>
                              </w:tc>
                            </w:tr>
                          </w:tbl>
                          <w:p w14:paraId="23EF5B97" w14:textId="77777777" w:rsidR="0012499B" w:rsidRDefault="0012499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0996967" w14:textId="77777777" w:rsidR="0012499B" w:rsidRDefault="0012499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86D5B14" w14:textId="77777777" w:rsidR="0012499B" w:rsidRDefault="0012499B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72D11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9A4F1B7" w14:textId="77777777" w:rsidR="0012499B" w:rsidRDefault="002562FF">
                      <w:pPr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37D9BE6A" w14:textId="77777777" w:rsidR="0012499B" w:rsidRDefault="002562FF">
                      <w:pPr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376AC68B" w14:textId="77777777" w:rsidR="0012499B" w:rsidRDefault="002562FF">
                      <w:pPr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301" w:type="dxa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34"/>
                        <w:gridCol w:w="2125"/>
                        <w:gridCol w:w="484"/>
                        <w:gridCol w:w="1158"/>
                      </w:tblGrid>
                      <w:tr w:rsidR="0012499B" w14:paraId="19C7E02A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34" w:type="dxa"/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164F9AC4" w14:textId="77777777" w:rsidR="0012499B" w:rsidRDefault="002562FF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25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06F103A2" w14:textId="77777777" w:rsidR="0012499B" w:rsidRDefault="002562FF">
                            <w:pPr>
                              <w:jc w:val="center"/>
                              <w:textAlignment w:val="auto"/>
                            </w:pPr>
                            <w:r>
                              <w:rPr>
                                <w:rFonts w:ascii="Liberation Serif" w:eastAsia="Calibri" w:hAnsi="Liberation Serif"/>
                                <w:sz w:val="22"/>
                                <w:szCs w:val="22"/>
                                <w:lang w:eastAsia="en-US"/>
                              </w:rPr>
                              <w:t xml:space="preserve"> 14.09.2026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67251AB1" w14:textId="77777777" w:rsidR="0012499B" w:rsidRDefault="002562FF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157DE506" w14:textId="77777777" w:rsidR="0012499B" w:rsidRDefault="002562FF">
                            <w:pPr>
                              <w:jc w:val="center"/>
                              <w:textAlignment w:val="auto"/>
                            </w:pPr>
                            <w:r>
                              <w:rPr>
                                <w:rFonts w:ascii="Liberation Serif" w:eastAsia="Calibri" w:hAnsi="Liberation Serif"/>
                                <w:sz w:val="22"/>
                                <w:szCs w:val="22"/>
                                <w:lang w:eastAsia="en-US"/>
                              </w:rPr>
                              <w:t xml:space="preserve"> 1364</w:t>
                            </w:r>
                          </w:p>
                        </w:tc>
                      </w:tr>
                    </w:tbl>
                    <w:p w14:paraId="23EF5B97" w14:textId="77777777" w:rsidR="0012499B" w:rsidRDefault="0012499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0996967" w14:textId="77777777" w:rsidR="0012499B" w:rsidRDefault="0012499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86D5B14" w14:textId="77777777" w:rsidR="0012499B" w:rsidRDefault="0012499B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5FB9A75D" w14:textId="77777777" w:rsidR="0012499B" w:rsidRDefault="0012499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0569058" w14:textId="77777777" w:rsidR="0012499B" w:rsidRDefault="0012499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3EC7FF2" w14:textId="77777777" w:rsidR="0012499B" w:rsidRDefault="0012499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2F54A0B" w14:textId="77777777" w:rsidR="0012499B" w:rsidRDefault="0012499B">
      <w:pPr>
        <w:autoSpaceDE w:val="0"/>
        <w:ind w:left="10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</w:p>
    <w:p w14:paraId="77266DBF" w14:textId="77777777" w:rsidR="0012499B" w:rsidRDefault="0012499B">
      <w:pPr>
        <w:autoSpaceDE w:val="0"/>
        <w:ind w:left="10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</w:p>
    <w:p w14:paraId="184D2BDB" w14:textId="77777777" w:rsidR="0012499B" w:rsidRDefault="002562FF">
      <w:pPr>
        <w:autoSpaceDE w:val="0"/>
        <w:ind w:left="10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ПЛАН</w:t>
      </w:r>
    </w:p>
    <w:p w14:paraId="63982096" w14:textId="77777777" w:rsidR="0012499B" w:rsidRDefault="002562FF">
      <w:pPr>
        <w:autoSpaceDE w:val="0"/>
        <w:ind w:left="10" w:right="278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подготовки и проведения комплексной проверки готовности к </w:t>
      </w:r>
    </w:p>
    <w:p w14:paraId="5E2704E4" w14:textId="77777777" w:rsidR="0012499B" w:rsidRDefault="002562FF">
      <w:pPr>
        <w:autoSpaceDE w:val="0"/>
        <w:ind w:left="10" w:right="278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применению системы оповещения населения </w:t>
      </w:r>
    </w:p>
    <w:p w14:paraId="19F375F9" w14:textId="77777777" w:rsidR="0012499B" w:rsidRDefault="002562FF">
      <w:pPr>
        <w:autoSpaceDE w:val="0"/>
        <w:ind w:left="10" w:right="278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городского округа </w:t>
      </w:r>
      <w:r>
        <w:rPr>
          <w:rFonts w:ascii="Liberation Serif" w:hAnsi="Liberation Serif"/>
          <w:b/>
          <w:bCs/>
          <w:sz w:val="28"/>
          <w:szCs w:val="28"/>
        </w:rPr>
        <w:t>Верхняя Пышма</w:t>
      </w:r>
    </w:p>
    <w:p w14:paraId="2C018E73" w14:textId="77777777" w:rsidR="0012499B" w:rsidRDefault="0012499B">
      <w:pPr>
        <w:autoSpaceDE w:val="0"/>
        <w:spacing w:line="274" w:lineRule="exact"/>
        <w:ind w:left="274" w:right="278"/>
        <w:jc w:val="center"/>
        <w:textAlignment w:val="auto"/>
        <w:rPr>
          <w:b/>
          <w:bCs/>
          <w:sz w:val="28"/>
          <w:szCs w:val="28"/>
        </w:rPr>
      </w:pPr>
    </w:p>
    <w:tbl>
      <w:tblPr>
        <w:tblW w:w="51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5003"/>
        <w:gridCol w:w="1621"/>
        <w:gridCol w:w="2632"/>
      </w:tblGrid>
      <w:tr w:rsidR="0012499B" w14:paraId="47718747" w14:textId="77777777">
        <w:tblPrEx>
          <w:tblCellMar>
            <w:top w:w="0" w:type="dxa"/>
            <w:bottom w:w="0" w:type="dxa"/>
          </w:tblCellMar>
        </w:tblPrEx>
        <w:trPr>
          <w:trHeight w:hRule="exact" w:val="1067"/>
          <w:tblHeader/>
        </w:trPr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2C2A612" w14:textId="77777777" w:rsidR="0012499B" w:rsidRDefault="002562FF">
            <w:pPr>
              <w:autoSpaceDE w:val="0"/>
              <w:ind w:left="34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14:paraId="1069E7A5" w14:textId="77777777" w:rsidR="0012499B" w:rsidRDefault="002562FF">
            <w:pPr>
              <w:autoSpaceDE w:val="0"/>
              <w:ind w:left="34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п/п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9E85605" w14:textId="77777777" w:rsidR="0012499B" w:rsidRDefault="002562FF">
            <w:pPr>
              <w:autoSpaceDE w:val="0"/>
              <w:ind w:left="75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Содержание мероприятий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7138D6AE" w14:textId="77777777" w:rsidR="0012499B" w:rsidRDefault="002562FF">
            <w:pPr>
              <w:autoSpaceDE w:val="0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Дата проведения</w:t>
            </w: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2C90BB63" w14:textId="77777777" w:rsidR="0012499B" w:rsidRDefault="002562FF">
            <w:pPr>
              <w:autoSpaceDE w:val="0"/>
              <w:ind w:left="144" w:right="134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Ответственные за выполнение мероприятий</w:t>
            </w:r>
          </w:p>
        </w:tc>
      </w:tr>
      <w:tr w:rsidR="0012499B" w14:paraId="0F9C70F3" w14:textId="77777777">
        <w:tblPrEx>
          <w:tblCellMar>
            <w:top w:w="0" w:type="dxa"/>
            <w:bottom w:w="0" w:type="dxa"/>
          </w:tblCellMar>
        </w:tblPrEx>
        <w:trPr>
          <w:trHeight w:val="608"/>
        </w:trPr>
        <w:tc>
          <w:tcPr>
            <w:tcW w:w="97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95F7F1D" w14:textId="77777777" w:rsidR="0012499B" w:rsidRDefault="002562FF">
            <w:pPr>
              <w:autoSpaceDE w:val="0"/>
              <w:jc w:val="center"/>
              <w:textAlignment w:val="auto"/>
            </w:pPr>
            <w:r>
              <w:rPr>
                <w:rFonts w:ascii="Liberation Serif" w:hAnsi="Liberation Serif"/>
                <w:sz w:val="28"/>
                <w:szCs w:val="28"/>
              </w:rPr>
              <w:t>Подготовка к комплексной проверке региональной системы оповещения населения Свердловской области в городском округе Верхняя Пышма</w:t>
            </w:r>
          </w:p>
        </w:tc>
      </w:tr>
      <w:tr w:rsidR="0012499B" w14:paraId="0375E7A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7FA5E5F4" w14:textId="77777777" w:rsidR="0012499B" w:rsidRDefault="002562FF">
            <w:pPr>
              <w:autoSpaceDE w:val="0"/>
              <w:ind w:left="72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A73AD04" w14:textId="77777777" w:rsidR="0012499B" w:rsidRDefault="002562FF">
            <w:pPr>
              <w:autoSpaceDE w:val="0"/>
              <w:ind w:right="62" w:firstLine="24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Проверка </w:t>
            </w:r>
            <w:r>
              <w:rPr>
                <w:rFonts w:ascii="Liberation Serif" w:hAnsi="Liberation Serif"/>
                <w:sz w:val="28"/>
                <w:szCs w:val="28"/>
              </w:rPr>
              <w:t>готовности оперативных дежурных ЕДДС МКУ «Управление ГЗ ГО Верхняя Пышма» к приему, обработке и доведению сигналов (распоряжений) до руководящего состава ГО и Верхнепышминского городского звена ТП РСЧС Свердловской области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2C1312B" w14:textId="77777777" w:rsidR="0012499B" w:rsidRDefault="002562FF">
            <w:pPr>
              <w:widowControl w:val="0"/>
              <w:autoSpaceDE w:val="0"/>
              <w:ind w:left="-32" w:right="-1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 14.09.2026 </w:t>
            </w:r>
          </w:p>
          <w:p w14:paraId="288819BC" w14:textId="77777777" w:rsidR="0012499B" w:rsidRDefault="002562FF">
            <w:pPr>
              <w:autoSpaceDE w:val="0"/>
              <w:ind w:left="-32" w:right="-1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по 21.09.2026</w:t>
            </w: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8501658" w14:textId="77777777" w:rsidR="0012499B" w:rsidRDefault="002562FF">
            <w:pPr>
              <w:autoSpaceDE w:val="0"/>
              <w:ind w:left="379" w:right="394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Комис</w:t>
            </w:r>
            <w:r>
              <w:rPr>
                <w:rFonts w:ascii="Liberation Serif" w:hAnsi="Liberation Serif"/>
                <w:sz w:val="28"/>
                <w:szCs w:val="28"/>
              </w:rPr>
              <w:t>сия, по проверке</w:t>
            </w:r>
          </w:p>
        </w:tc>
      </w:tr>
      <w:tr w:rsidR="0012499B" w14:paraId="2976F93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D45395A" w14:textId="77777777" w:rsidR="0012499B" w:rsidRDefault="002562FF">
            <w:pPr>
              <w:autoSpaceDE w:val="0"/>
              <w:ind w:left="38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3B60E4F" w14:textId="77777777" w:rsidR="0012499B" w:rsidRDefault="002562FF">
            <w:pPr>
              <w:autoSpaceDE w:val="0"/>
              <w:ind w:left="29" w:right="-22" w:firstLine="34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Проверка наличия нормативно-правовых актов по созданию, содержанию и эксплуатации муниципальной системы оповещения населения городского округа Верхняя Пышма 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A4FB3A8" w14:textId="77777777" w:rsidR="0012499B" w:rsidRDefault="002562FF">
            <w:pPr>
              <w:autoSpaceDE w:val="0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22.09.2026 </w:t>
            </w:r>
          </w:p>
          <w:p w14:paraId="1EAC0E66" w14:textId="77777777" w:rsidR="0012499B" w:rsidRDefault="0012499B">
            <w:pPr>
              <w:autoSpaceDE w:val="0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9B114C7" w14:textId="77777777" w:rsidR="0012499B" w:rsidRDefault="002562FF">
            <w:pPr>
              <w:autoSpaceDE w:val="0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Комиссия по проверке</w:t>
            </w:r>
          </w:p>
        </w:tc>
      </w:tr>
      <w:tr w:rsidR="0012499B" w14:paraId="723519E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442EA60" w14:textId="77777777" w:rsidR="0012499B" w:rsidRDefault="002562FF">
            <w:pPr>
              <w:autoSpaceDE w:val="0"/>
              <w:ind w:left="38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26263E57" w14:textId="77777777" w:rsidR="0012499B" w:rsidRDefault="002562FF">
            <w:pPr>
              <w:autoSpaceDE w:val="0"/>
              <w:ind w:left="14" w:firstLine="29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Проверка наличия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эксплуатационно-технической документации на технические средства оповещения (формуляры, журналы проверок исправности </w:t>
            </w:r>
          </w:p>
          <w:p w14:paraId="243264CD" w14:textId="77777777" w:rsidR="0012499B" w:rsidRDefault="002562FF">
            <w:pPr>
              <w:autoSpaceDE w:val="0"/>
              <w:ind w:left="14" w:firstLine="29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электросирен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(громкоговорителей), сверка учета количества установленных и работоспособных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электросирен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(громкоговорителей)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C51D41B" w14:textId="77777777" w:rsidR="0012499B" w:rsidRDefault="002562FF">
            <w:pPr>
              <w:autoSpaceDE w:val="0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 23.09.2026 </w:t>
            </w:r>
          </w:p>
          <w:p w14:paraId="2A42DC2A" w14:textId="77777777" w:rsidR="0012499B" w:rsidRDefault="002562FF">
            <w:pPr>
              <w:autoSpaceDE w:val="0"/>
              <w:ind w:left="-32" w:right="-1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п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о 24.09.2026</w:t>
            </w: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204EE41" w14:textId="77777777" w:rsidR="0012499B" w:rsidRDefault="002562FF">
            <w:pPr>
              <w:autoSpaceDE w:val="0"/>
              <w:ind w:left="202" w:right="202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Комиссия по проверке</w:t>
            </w:r>
          </w:p>
        </w:tc>
      </w:tr>
      <w:tr w:rsidR="0012499B" w14:paraId="1C3AEC4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7A2F1757" w14:textId="77777777" w:rsidR="0012499B" w:rsidRDefault="002562FF">
            <w:pPr>
              <w:autoSpaceDE w:val="0"/>
              <w:ind w:left="19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7B9F6ACC" w14:textId="77777777" w:rsidR="0012499B" w:rsidRDefault="002562FF">
            <w:pPr>
              <w:autoSpaceDE w:val="0"/>
              <w:ind w:left="14" w:firstLine="29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Проверка наличия резерва технических средств оповещения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D1209A" w14:textId="77777777" w:rsidR="0012499B" w:rsidRDefault="002562FF">
            <w:pPr>
              <w:widowControl w:val="0"/>
              <w:autoSpaceDE w:val="0"/>
              <w:ind w:left="-32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25.09.2026 </w:t>
            </w:r>
          </w:p>
          <w:p w14:paraId="4ADC7D99" w14:textId="77777777" w:rsidR="0012499B" w:rsidRDefault="0012499B">
            <w:pPr>
              <w:autoSpaceDE w:val="0"/>
              <w:ind w:left="-32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7CB45A1" w14:textId="77777777" w:rsidR="0012499B" w:rsidRDefault="002562FF">
            <w:pPr>
              <w:autoSpaceDE w:val="0"/>
              <w:ind w:left="202" w:right="202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Комиссия по проверке</w:t>
            </w:r>
          </w:p>
        </w:tc>
      </w:tr>
      <w:tr w:rsidR="0012499B" w14:paraId="2DE3836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B885CBB" w14:textId="77777777" w:rsidR="0012499B" w:rsidRDefault="002562FF">
            <w:pPr>
              <w:autoSpaceDE w:val="0"/>
              <w:ind w:left="19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95A3717" w14:textId="77777777" w:rsidR="0012499B" w:rsidRDefault="002562FF">
            <w:pPr>
              <w:autoSpaceDE w:val="0"/>
              <w:ind w:right="-42" w:hanging="1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Проверка работоспособности автономных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электросирен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, УПО, которые не включены в муниципальную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систему оповещения </w:t>
            </w:r>
            <w:r>
              <w:rPr>
                <w:rFonts w:ascii="Liberation Serif" w:hAnsi="Liberation Serif"/>
                <w:sz w:val="28"/>
                <w:szCs w:val="28"/>
              </w:rPr>
              <w:t>населения городского округа Верхняя Пышма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500604B" w14:textId="77777777" w:rsidR="0012499B" w:rsidRDefault="002562FF">
            <w:pPr>
              <w:widowControl w:val="0"/>
              <w:autoSpaceDE w:val="0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 xml:space="preserve"> 29.09.2026 </w:t>
            </w:r>
          </w:p>
          <w:p w14:paraId="2A7B0F83" w14:textId="77777777" w:rsidR="0012499B" w:rsidRDefault="0012499B">
            <w:pPr>
              <w:tabs>
                <w:tab w:val="left" w:pos="1244"/>
              </w:tabs>
              <w:autoSpaceDE w:val="0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E0EEE94" w14:textId="77777777" w:rsidR="0012499B" w:rsidRDefault="002562FF">
            <w:pPr>
              <w:autoSpaceDE w:val="0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Комиссия по проверке, уполномоченные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объектов на решение задач в области гражданской обороны </w:t>
            </w:r>
          </w:p>
        </w:tc>
      </w:tr>
      <w:tr w:rsidR="0012499B" w14:paraId="0593533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C33CB07" w14:textId="77777777" w:rsidR="0012499B" w:rsidRDefault="002562FF">
            <w:pPr>
              <w:autoSpaceDE w:val="0"/>
              <w:ind w:left="19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6</w:t>
            </w:r>
          </w:p>
        </w:tc>
        <w:tc>
          <w:tcPr>
            <w:tcW w:w="5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3A007428" w14:textId="77777777" w:rsidR="0012499B" w:rsidRDefault="002562FF">
            <w:pPr>
              <w:autoSpaceDE w:val="0"/>
              <w:ind w:right="53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Проверка работоспособности </w:t>
            </w:r>
          </w:p>
          <w:p w14:paraId="3E74E73E" w14:textId="77777777" w:rsidR="0012499B" w:rsidRDefault="002562FF">
            <w:pPr>
              <w:autoSpaceDE w:val="0"/>
              <w:ind w:right="53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электросирен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 уличных пунктов оповещения (далее -УПО), </w:t>
            </w:r>
            <w:r>
              <w:rPr>
                <w:rFonts w:ascii="Liberation Serif" w:hAnsi="Liberation Serif"/>
                <w:sz w:val="28"/>
                <w:szCs w:val="28"/>
              </w:rPr>
              <w:t>включенных в муниципальную систему оповещения населения городского округа Верхняя Пышма (АПК «Грифон»)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5D7FEA8" w14:textId="77777777" w:rsidR="0012499B" w:rsidRDefault="002562FF">
            <w:pPr>
              <w:widowControl w:val="0"/>
              <w:autoSpaceDE w:val="0"/>
              <w:ind w:left="-32" w:right="-1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 24.09.2026 </w:t>
            </w:r>
          </w:p>
          <w:p w14:paraId="6A51314B" w14:textId="77777777" w:rsidR="0012499B" w:rsidRDefault="002562FF">
            <w:pPr>
              <w:autoSpaceDE w:val="0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по 25.09.2026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7DD0846" w14:textId="77777777" w:rsidR="0012499B" w:rsidRDefault="002562FF">
            <w:pPr>
              <w:autoSpaceDE w:val="0"/>
              <w:ind w:left="94" w:right="408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Комиссия, по проверке, ООО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Техноимпульс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12499B" w14:paraId="1AC3682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7FEBA956" w14:textId="77777777" w:rsidR="0012499B" w:rsidRDefault="002562FF">
            <w:pPr>
              <w:autoSpaceDE w:val="0"/>
              <w:ind w:left="14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ECC31F8" w14:textId="77777777" w:rsidR="0012499B" w:rsidRDefault="002562FF">
            <w:pPr>
              <w:autoSpaceDE w:val="0"/>
              <w:ind w:right="-42" w:hanging="1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Информирование населения городского округа Верхняя Пышма 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предстоящей проверке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электросирен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:</w:t>
            </w:r>
          </w:p>
          <w:p w14:paraId="4AA5B5F5" w14:textId="77777777" w:rsidR="0012499B" w:rsidRDefault="002562FF">
            <w:pPr>
              <w:autoSpaceDE w:val="0"/>
              <w:ind w:right="341" w:firstLine="73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 сайте городского округа;</w:t>
            </w:r>
          </w:p>
          <w:p w14:paraId="5242610D" w14:textId="77777777" w:rsidR="0012499B" w:rsidRDefault="002562FF">
            <w:pPr>
              <w:autoSpaceDE w:val="0"/>
              <w:ind w:left="215" w:right="341" w:hanging="142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в печатных изданиях.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79222E3" w14:textId="77777777" w:rsidR="0012499B" w:rsidRDefault="002562FF">
            <w:pPr>
              <w:autoSpaceDE w:val="0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 05.10.2026 </w:t>
            </w:r>
          </w:p>
          <w:p w14:paraId="1C513F46" w14:textId="77777777" w:rsidR="0012499B" w:rsidRDefault="002562FF">
            <w:pPr>
              <w:autoSpaceDE w:val="0"/>
              <w:ind w:left="101" w:right="15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по 06.10.2026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73F52DFA" w14:textId="77777777" w:rsidR="0012499B" w:rsidRDefault="002562FF">
            <w:pPr>
              <w:autoSpaceDE w:val="0"/>
              <w:ind w:left="-56" w:right="-29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Отдел по связям с общественностью </w:t>
            </w:r>
          </w:p>
          <w:p w14:paraId="1FF1CFF3" w14:textId="77777777" w:rsidR="0012499B" w:rsidRDefault="0012499B">
            <w:pPr>
              <w:autoSpaceDE w:val="0"/>
              <w:ind w:left="-56" w:right="-29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2499B" w14:paraId="769D7F4B" w14:textId="77777777">
        <w:tblPrEx>
          <w:tblCellMar>
            <w:top w:w="0" w:type="dxa"/>
            <w:bottom w:w="0" w:type="dxa"/>
          </w:tblCellMar>
        </w:tblPrEx>
        <w:tc>
          <w:tcPr>
            <w:tcW w:w="97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57EA56F" w14:textId="77777777" w:rsidR="0012499B" w:rsidRDefault="002562FF">
            <w:pPr>
              <w:autoSpaceDE w:val="0"/>
              <w:ind w:right="418"/>
              <w:jc w:val="center"/>
              <w:textAlignment w:val="auto"/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Проверка муниципальной системы оповещения населения городского округа Верхняя Пышма в составе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региональной системы оповещения населения Свердловской области</w:t>
            </w:r>
          </w:p>
        </w:tc>
      </w:tr>
      <w:tr w:rsidR="0012499B" w14:paraId="750779A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32956A3" w14:textId="77777777" w:rsidR="0012499B" w:rsidRDefault="002562FF">
            <w:pPr>
              <w:autoSpaceDE w:val="0"/>
              <w:ind w:left="14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33ED5E64" w14:textId="77777777" w:rsidR="0012499B" w:rsidRDefault="002562FF">
            <w:pPr>
              <w:autoSpaceDE w:val="0"/>
              <w:ind w:hanging="1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Осуществить контроль по приему и прохождению сигналов с ситуационно-кризисного центра ГКУ «ТЦМ»:</w:t>
            </w:r>
          </w:p>
          <w:p w14:paraId="344AFE7E" w14:textId="77777777" w:rsidR="0012499B" w:rsidRDefault="002562FF">
            <w:pPr>
              <w:autoSpaceDE w:val="0"/>
              <w:ind w:left="225" w:right="-37" w:hanging="142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включение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электросирен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 трансляция через громкоговорители (сигнал «Внимание </w:t>
            </w:r>
            <w:r>
              <w:rPr>
                <w:rFonts w:ascii="Liberation Serif" w:hAnsi="Liberation Serif"/>
                <w:sz w:val="28"/>
                <w:szCs w:val="28"/>
              </w:rPr>
              <w:t>всем!»);</w:t>
            </w:r>
          </w:p>
          <w:p w14:paraId="3C11EB49" w14:textId="77777777" w:rsidR="0012499B" w:rsidRDefault="0012499B">
            <w:pPr>
              <w:autoSpaceDE w:val="0"/>
              <w:ind w:left="225" w:right="-37" w:hanging="142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  <w:p w14:paraId="167C1C40" w14:textId="77777777" w:rsidR="0012499B" w:rsidRDefault="002562FF">
            <w:pPr>
              <w:autoSpaceDE w:val="0"/>
              <w:ind w:left="225" w:hanging="142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проверка прохождения речевой информации на громкоговорители по АПК «Грифон»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325476BA" w14:textId="77777777" w:rsidR="0012499B" w:rsidRDefault="002562FF">
            <w:pPr>
              <w:autoSpaceDE w:val="0"/>
              <w:ind w:left="101" w:right="15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07.10.2026</w:t>
            </w:r>
          </w:p>
          <w:p w14:paraId="6D5B8F3D" w14:textId="77777777" w:rsidR="0012499B" w:rsidRDefault="0012499B">
            <w:pPr>
              <w:autoSpaceDE w:val="0"/>
              <w:ind w:left="101" w:right="15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14:paraId="6C9316E9" w14:textId="77777777" w:rsidR="0012499B" w:rsidRDefault="0012499B">
            <w:pPr>
              <w:autoSpaceDE w:val="0"/>
              <w:ind w:left="101" w:right="15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14:paraId="61E2DD4E" w14:textId="77777777" w:rsidR="0012499B" w:rsidRDefault="002562FF">
            <w:pPr>
              <w:autoSpaceDE w:val="0"/>
              <w:ind w:left="101" w:right="15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10.40 – 10.43</w:t>
            </w:r>
          </w:p>
          <w:p w14:paraId="5750F27E" w14:textId="77777777" w:rsidR="0012499B" w:rsidRDefault="0012499B">
            <w:pPr>
              <w:autoSpaceDE w:val="0"/>
              <w:ind w:left="101" w:right="15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14:paraId="5773C0F6" w14:textId="77777777" w:rsidR="0012499B" w:rsidRDefault="0012499B">
            <w:pPr>
              <w:autoSpaceDE w:val="0"/>
              <w:ind w:left="101" w:right="15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14:paraId="0EBE7A82" w14:textId="77777777" w:rsidR="0012499B" w:rsidRDefault="002562FF">
            <w:pPr>
              <w:autoSpaceDE w:val="0"/>
              <w:ind w:left="101" w:right="15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10.48 – 10.49</w:t>
            </w: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3C6E783C" w14:textId="77777777" w:rsidR="0012499B" w:rsidRDefault="002562FF">
            <w:pPr>
              <w:autoSpaceDE w:val="0"/>
              <w:ind w:left="-56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Комиссия, по проверке, оперативный ЕДДС</w:t>
            </w:r>
          </w:p>
        </w:tc>
      </w:tr>
      <w:tr w:rsidR="0012499B" w14:paraId="1B34CAF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3AD3C08F" w14:textId="77777777" w:rsidR="0012499B" w:rsidRDefault="002562FF">
            <w:pPr>
              <w:autoSpaceDE w:val="0"/>
              <w:ind w:left="14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88EF833" w14:textId="77777777" w:rsidR="0012499B" w:rsidRDefault="002562FF">
            <w:pPr>
              <w:spacing w:after="200" w:line="276" w:lineRule="auto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Включение автономных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электросирен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(сигнал «Внимание всем!»)</w:t>
            </w:r>
          </w:p>
          <w:p w14:paraId="4FD4BCF4" w14:textId="77777777" w:rsidR="0012499B" w:rsidRDefault="0012499B">
            <w:pPr>
              <w:autoSpaceDE w:val="0"/>
              <w:ind w:right="-42" w:hanging="1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F61C338" w14:textId="77777777" w:rsidR="0012499B" w:rsidRDefault="002562FF">
            <w:pPr>
              <w:tabs>
                <w:tab w:val="left" w:pos="1244"/>
              </w:tabs>
              <w:autoSpaceDE w:val="0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07.10.2026</w:t>
            </w:r>
          </w:p>
          <w:p w14:paraId="548B085E" w14:textId="77777777" w:rsidR="0012499B" w:rsidRDefault="0012499B">
            <w:pPr>
              <w:tabs>
                <w:tab w:val="left" w:pos="1244"/>
              </w:tabs>
              <w:autoSpaceDE w:val="0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14:paraId="74CCF3DC" w14:textId="77777777" w:rsidR="0012499B" w:rsidRDefault="002562FF">
            <w:pPr>
              <w:tabs>
                <w:tab w:val="left" w:pos="1244"/>
              </w:tabs>
              <w:autoSpaceDE w:val="0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10.40 – 10.43</w:t>
            </w: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75B42678" w14:textId="77777777" w:rsidR="0012499B" w:rsidRDefault="002562FF">
            <w:pPr>
              <w:autoSpaceDE w:val="0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уполномоченные объектов на решение задач в области гражданской обороны</w:t>
            </w:r>
          </w:p>
        </w:tc>
      </w:tr>
      <w:tr w:rsidR="0012499B" w14:paraId="189EC28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35C66C9" w14:textId="77777777" w:rsidR="0012499B" w:rsidRDefault="002562FF">
            <w:pPr>
              <w:autoSpaceDE w:val="0"/>
              <w:ind w:left="14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AE0182B" w14:textId="77777777" w:rsidR="0012499B" w:rsidRDefault="002562FF">
            <w:pPr>
              <w:autoSpaceDE w:val="0"/>
              <w:ind w:hanging="1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Проверка вызова на служебные и мобильные телефоны руководящего состава городского округа Верхняя Пышма по АПК «Грифон» и системе автоматического оповещения </w:t>
            </w:r>
            <w:r>
              <w:rPr>
                <w:rFonts w:ascii="Liberation Serif" w:hAnsi="Liberation Serif"/>
                <w:sz w:val="28"/>
                <w:szCs w:val="28"/>
              </w:rPr>
              <w:t>«Рупор».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0BF9B9" w14:textId="77777777" w:rsidR="0012499B" w:rsidRDefault="002562FF">
            <w:pPr>
              <w:autoSpaceDE w:val="0"/>
              <w:ind w:left="101" w:right="15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07.10.2026</w:t>
            </w:r>
          </w:p>
          <w:p w14:paraId="4077E85A" w14:textId="77777777" w:rsidR="0012499B" w:rsidRDefault="002562FF">
            <w:pPr>
              <w:autoSpaceDE w:val="0"/>
              <w:ind w:left="101" w:right="15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10.45</w:t>
            </w: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3199CBC" w14:textId="77777777" w:rsidR="0012499B" w:rsidRDefault="002562FF">
            <w:pPr>
              <w:autoSpaceDE w:val="0"/>
              <w:ind w:right="-29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Комиссия, по проверке, оперативный ЕДДС</w:t>
            </w:r>
          </w:p>
        </w:tc>
      </w:tr>
      <w:tr w:rsidR="0012499B" w14:paraId="3EFE3F7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D9A3E11" w14:textId="77777777" w:rsidR="0012499B" w:rsidRDefault="002562FF">
            <w:pPr>
              <w:autoSpaceDE w:val="0"/>
              <w:ind w:left="14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14BD769" w14:textId="77777777" w:rsidR="0012499B" w:rsidRDefault="002562FF">
            <w:pPr>
              <w:autoSpaceDE w:val="0"/>
              <w:ind w:hanging="1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Отработка алгоритма действий оперативного дежурного ЕДДС по СМС-оповещению населения через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операторов сотовой связи без направления заявок операторам связи.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593AAB1" w14:textId="77777777" w:rsidR="0012499B" w:rsidRDefault="002562FF">
            <w:pPr>
              <w:autoSpaceDE w:val="0"/>
              <w:ind w:left="101" w:right="15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07.10.2026</w:t>
            </w:r>
          </w:p>
          <w:p w14:paraId="5D081015" w14:textId="77777777" w:rsidR="0012499B" w:rsidRDefault="002562FF">
            <w:pPr>
              <w:autoSpaceDE w:val="0"/>
              <w:ind w:left="101" w:right="158"/>
              <w:jc w:val="center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10.50 – 11.00</w:t>
            </w: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95DCFEC" w14:textId="77777777" w:rsidR="0012499B" w:rsidRDefault="002562FF">
            <w:pPr>
              <w:autoSpaceDE w:val="0"/>
              <w:ind w:right="-29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Комиссия, по проверке, оперативный ЕДДС</w:t>
            </w:r>
          </w:p>
        </w:tc>
      </w:tr>
      <w:tr w:rsidR="0012499B" w14:paraId="52C9EA29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7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AD68570" w14:textId="77777777" w:rsidR="0012499B" w:rsidRDefault="002562FF">
            <w:pPr>
              <w:autoSpaceDE w:val="0"/>
              <w:ind w:left="350" w:right="418"/>
              <w:jc w:val="center"/>
              <w:textAlignment w:val="auto"/>
            </w:pP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Заключительный этап</w:t>
            </w:r>
          </w:p>
        </w:tc>
      </w:tr>
      <w:tr w:rsidR="0012499B" w14:paraId="43FFC18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272903E2" w14:textId="77777777" w:rsidR="0012499B" w:rsidRDefault="002562FF">
            <w:pPr>
              <w:autoSpaceDE w:val="0"/>
              <w:ind w:left="14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B86B889" w14:textId="77777777" w:rsidR="0012499B" w:rsidRDefault="002562FF">
            <w:pPr>
              <w:autoSpaceDE w:val="0"/>
              <w:ind w:hanging="1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Подведение итогов работы комиссии, оформление актов состояния муниципальной системы оповещения населения городского округа Верхняя Пышма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A624BE5" w14:textId="77777777" w:rsidR="0012499B" w:rsidRDefault="002562FF">
            <w:pPr>
              <w:autoSpaceDE w:val="0"/>
              <w:ind w:left="101" w:right="158"/>
              <w:jc w:val="center"/>
              <w:textAlignment w:val="auto"/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09.10.2026</w:t>
            </w: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80647DE" w14:textId="77777777" w:rsidR="0012499B" w:rsidRDefault="002562FF">
            <w:pPr>
              <w:autoSpaceDE w:val="0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Председатель комиссии </w:t>
            </w:r>
          </w:p>
        </w:tc>
      </w:tr>
    </w:tbl>
    <w:p w14:paraId="45B11703" w14:textId="77777777" w:rsidR="0012499B" w:rsidRDefault="0012499B">
      <w:pPr>
        <w:textAlignment w:val="auto"/>
        <w:rPr>
          <w:rFonts w:ascii="Liberation Serif" w:hAnsi="Liberation Serif"/>
          <w:sz w:val="28"/>
          <w:szCs w:val="28"/>
        </w:rPr>
      </w:pPr>
    </w:p>
    <w:p w14:paraId="35CCB14C" w14:textId="77777777" w:rsidR="0012499B" w:rsidRDefault="0012499B">
      <w:pPr>
        <w:textAlignment w:val="auto"/>
        <w:rPr>
          <w:rFonts w:ascii="Liberation Serif" w:hAnsi="Liberation Serif"/>
          <w:sz w:val="28"/>
          <w:szCs w:val="28"/>
        </w:rPr>
      </w:pPr>
    </w:p>
    <w:p w14:paraId="08BA76F9" w14:textId="77777777" w:rsidR="0012499B" w:rsidRDefault="0012499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12499B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88D68" w14:textId="77777777" w:rsidR="00000000" w:rsidRDefault="002562FF">
      <w:r>
        <w:separator/>
      </w:r>
    </w:p>
  </w:endnote>
  <w:endnote w:type="continuationSeparator" w:id="0">
    <w:p w14:paraId="6FD88E48" w14:textId="77777777" w:rsidR="00000000" w:rsidRDefault="00256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258BE" w14:textId="77777777" w:rsidR="00092D3A" w:rsidRDefault="002562FF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35333" w14:textId="77777777" w:rsidR="00000000" w:rsidRDefault="002562FF">
      <w:r>
        <w:rPr>
          <w:color w:val="000000"/>
        </w:rPr>
        <w:separator/>
      </w:r>
    </w:p>
  </w:footnote>
  <w:footnote w:type="continuationSeparator" w:id="0">
    <w:p w14:paraId="2351EB8F" w14:textId="77777777" w:rsidR="00000000" w:rsidRDefault="00256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B2B48" w14:textId="77777777" w:rsidR="00092D3A" w:rsidRDefault="002562FF">
    <w:pPr>
      <w:pStyle w:val="a3"/>
      <w:jc w:val="center"/>
    </w:pPr>
  </w:p>
  <w:p w14:paraId="1C6821A8" w14:textId="77777777" w:rsidR="00092D3A" w:rsidRDefault="002562F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2499B"/>
    <w:rsid w:val="0012499B"/>
    <w:rsid w:val="0025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170821F"/>
  <w15:docId w15:val="{D54A1FBB-D40B-42F3-8900-7FD6ACBA7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493</Words>
  <Characters>2815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2026-09-14T11:49:00Z</cp:lastPrinted>
  <dcterms:created xsi:type="dcterms:W3CDTF">2026-09-15T12:16:00Z</dcterms:created>
  <dcterms:modified xsi:type="dcterms:W3CDTF">2026-09-15T12:16:00Z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