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6608F" w14:textId="77777777" w:rsidR="008F7D94" w:rsidRDefault="002C1A1A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8F7D94" w14:paraId="28701C3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D30DCA" w14:textId="77777777" w:rsidR="008F7D94" w:rsidRDefault="008F7D94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7C4CEEE" w14:textId="77777777" w:rsidR="008F7D94" w:rsidRDefault="008F7D94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0443646B" w14:textId="77777777" w:rsidR="008F7D94" w:rsidRDefault="008F7D94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8F7D94" w14:paraId="6BFE2881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62391" w14:textId="77777777" w:rsidR="008F7D94" w:rsidRDefault="002C1A1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0BF727A" w14:textId="77777777" w:rsidR="008F7D94" w:rsidRDefault="002C1A1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B979573" w14:textId="77777777" w:rsidR="008F7D94" w:rsidRDefault="002C1A1A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14D4287" w14:textId="77777777" w:rsidR="008F7D94" w:rsidRDefault="002C1A1A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4464E7D" wp14:editId="583DEF72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8DBCDC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8F7D94" w14:paraId="64DCD123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064D98C" w14:textId="77777777" w:rsidR="008F7D94" w:rsidRDefault="002C1A1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7FA8CEE" w14:textId="77777777" w:rsidR="008F7D94" w:rsidRDefault="002C1A1A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17.09.2026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FD3B5D" w14:textId="77777777" w:rsidR="008F7D94" w:rsidRDefault="002C1A1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DB1B67" w14:textId="77777777" w:rsidR="008F7D94" w:rsidRDefault="002C1A1A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1387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B7163C" w14:textId="77777777" w:rsidR="008F7D94" w:rsidRDefault="002C1A1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8F7D94" w14:paraId="4C0DCF6A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027A6" w14:textId="77777777" w:rsidR="008F7D94" w:rsidRDefault="008F7D9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F7D94" w14:paraId="7BCA4BE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AF39E" w14:textId="77777777" w:rsidR="008F7D94" w:rsidRDefault="002C1A1A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2C0D3A3" w14:textId="77777777" w:rsidR="008F7D94" w:rsidRDefault="008F7D9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A83C286" w14:textId="77777777" w:rsidR="008F7D94" w:rsidRDefault="008F7D9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F7D94" w14:paraId="7E13CC1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E7965" w14:textId="77777777" w:rsidR="008F7D94" w:rsidRDefault="002C1A1A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организации торгового обслуживания на избирательных участках</w:t>
            </w:r>
          </w:p>
        </w:tc>
      </w:tr>
      <w:tr w:rsidR="008F7D94" w14:paraId="63544D9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8880BD" w14:textId="77777777" w:rsidR="008F7D94" w:rsidRDefault="008F7D94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7BFC77A" w14:textId="77777777" w:rsidR="008F7D94" w:rsidRDefault="008F7D9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4326603" w14:textId="77777777" w:rsidR="008F7D94" w:rsidRDefault="002C1A1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целях создания необходимых условий для </w:t>
      </w:r>
      <w:r>
        <w:rPr>
          <w:rFonts w:ascii="Liberation Serif" w:hAnsi="Liberation Serif"/>
          <w:sz w:val="28"/>
          <w:szCs w:val="28"/>
        </w:rPr>
        <w:t xml:space="preserve">своевременного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качественного обслуживания населения городского округа Верхняя Пышма безопасными и качественными товарами и предоставления услуг общественного питания в период проведения выборов депутатов Государственной Думы Российской Федерации, Законо</w:t>
      </w:r>
      <w:r>
        <w:rPr>
          <w:rFonts w:ascii="Liberation Serif" w:hAnsi="Liberation Serif"/>
          <w:sz w:val="28"/>
          <w:szCs w:val="28"/>
        </w:rPr>
        <w:t xml:space="preserve">дательного Собрания Свердловской области, Думы городского округа Верхняя Пышма Администрация городского округа Верхняя Пышма </w:t>
      </w:r>
    </w:p>
    <w:p w14:paraId="0C806319" w14:textId="77777777" w:rsidR="008F7D94" w:rsidRDefault="002C1A1A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466800A" w14:textId="77777777" w:rsidR="008F7D94" w:rsidRDefault="002C1A1A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Организовать торговое обслуживание 18, 19 сентября 2026 года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избирательных участках в соответствии с перечнем пр</w:t>
      </w:r>
      <w:r>
        <w:rPr>
          <w:rFonts w:ascii="Liberation Serif" w:hAnsi="Liberation Serif"/>
          <w:sz w:val="28"/>
          <w:szCs w:val="28"/>
        </w:rPr>
        <w:t>едприятий розничной торговли и общественного питания, обслуживающих избирательные участки (приложение № 1).</w:t>
      </w:r>
    </w:p>
    <w:p w14:paraId="5B4ABDD2" w14:textId="77777777" w:rsidR="008F7D94" w:rsidRDefault="002C1A1A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Юридическим лицам и индивидуальным предпринимателям, осуществляющим торговое обслуживание:</w:t>
      </w:r>
    </w:p>
    <w:p w14:paraId="5D611859" w14:textId="77777777" w:rsidR="008F7D94" w:rsidRDefault="002C1A1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определить режим работы 18, 19 сентября 2026 года с 9.</w:t>
      </w:r>
      <w:r>
        <w:rPr>
          <w:rFonts w:ascii="Liberation Serif" w:hAnsi="Liberation Serif"/>
          <w:sz w:val="28"/>
          <w:szCs w:val="28"/>
        </w:rPr>
        <w:t>00 часов до 18.00 часов;</w:t>
      </w:r>
    </w:p>
    <w:p w14:paraId="70F00038" w14:textId="77777777" w:rsidR="008F7D94" w:rsidRDefault="002C1A1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обеспечить реализацию продукции и предоставление услуг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 соответствии с ассортиментным перечнем (приложение № 2); </w:t>
      </w:r>
    </w:p>
    <w:p w14:paraId="42456825" w14:textId="77777777" w:rsidR="008F7D94" w:rsidRDefault="002C1A1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осуществлять деятельность с соблюдением требований действующего законодательства при организации розничной то</w:t>
      </w:r>
      <w:r>
        <w:rPr>
          <w:rFonts w:ascii="Liberation Serif" w:hAnsi="Liberation Serif"/>
          <w:sz w:val="28"/>
          <w:szCs w:val="28"/>
        </w:rPr>
        <w:t>рговли и оказании услуг общественного питания;</w:t>
      </w:r>
    </w:p>
    <w:p w14:paraId="7BB91A65" w14:textId="77777777" w:rsidR="008F7D94" w:rsidRDefault="002C1A1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обеспечить оформление торгового места, наличие вывески с наименованием субъекта и его регистрационными данными, санитарной (фирменной) одежды обслуживающего персонала.</w:t>
      </w:r>
    </w:p>
    <w:p w14:paraId="0736956C" w14:textId="77777777" w:rsidR="008F7D94" w:rsidRDefault="002C1A1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Контроль исполнения настоящего пост</w:t>
      </w:r>
      <w:r>
        <w:rPr>
          <w:rFonts w:ascii="Liberation Serif" w:hAnsi="Liberation Serif"/>
          <w:sz w:val="28"/>
          <w:szCs w:val="28"/>
        </w:rPr>
        <w:t xml:space="preserve">ановления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заместителя главы администрации по экономике и финансам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Ряжкину</w:t>
      </w:r>
      <w:proofErr w:type="spellEnd"/>
      <w:r>
        <w:rPr>
          <w:rFonts w:ascii="Liberation Serif" w:hAnsi="Liberation Serif"/>
          <w:sz w:val="28"/>
          <w:szCs w:val="28"/>
        </w:rPr>
        <w:t xml:space="preserve"> М.С.  </w:t>
      </w:r>
    </w:p>
    <w:p w14:paraId="540F061B" w14:textId="77777777" w:rsidR="008F7D94" w:rsidRDefault="002C1A1A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4.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официальном интернет-портале правовой информации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  <w:r>
        <w:rPr>
          <w:rFonts w:ascii="Liberation Serif" w:hAnsi="Liberation Serif"/>
          <w:sz w:val="28"/>
          <w:szCs w:val="28"/>
        </w:rPr>
        <w:lastRenderedPageBreak/>
        <w:t>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https</w:t>
      </w:r>
      <w:r>
        <w:rPr>
          <w:rFonts w:ascii="Liberation Serif" w:hAnsi="Liberation Serif"/>
          <w:sz w:val="28"/>
          <w:szCs w:val="28"/>
        </w:rPr>
        <w:t>://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8"/>
        </w:rPr>
        <w:t xml:space="preserve">). </w:t>
      </w:r>
    </w:p>
    <w:p w14:paraId="5F6A2AA6" w14:textId="77777777" w:rsidR="008F7D94" w:rsidRDefault="008F7D9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6F31147" w14:textId="77777777" w:rsidR="008F7D94" w:rsidRDefault="008F7D9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8F7D94" w14:paraId="7E786980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5EA84A5" w14:textId="77777777" w:rsidR="008F7D94" w:rsidRDefault="002C1A1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EF7C19" w14:textId="77777777" w:rsidR="008F7D94" w:rsidRDefault="002C1A1A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C7449F6" w14:textId="77777777" w:rsidR="008F7D94" w:rsidRDefault="008F7D94">
      <w:pPr>
        <w:pStyle w:val="ConsNormal"/>
        <w:widowControl/>
        <w:ind w:firstLine="0"/>
        <w:rPr>
          <w:rFonts w:ascii="Liberation Serif" w:hAnsi="Liberation Serif"/>
        </w:rPr>
      </w:pPr>
    </w:p>
    <w:sectPr w:rsidR="008F7D94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06205" w14:textId="77777777" w:rsidR="00000000" w:rsidRDefault="002C1A1A">
      <w:r>
        <w:separator/>
      </w:r>
    </w:p>
  </w:endnote>
  <w:endnote w:type="continuationSeparator" w:id="0">
    <w:p w14:paraId="7E0B0D59" w14:textId="77777777" w:rsidR="00000000" w:rsidRDefault="002C1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7C0AE" w14:textId="77777777" w:rsidR="00000000" w:rsidRDefault="002C1A1A">
      <w:r>
        <w:rPr>
          <w:color w:val="000000"/>
        </w:rPr>
        <w:separator/>
      </w:r>
    </w:p>
  </w:footnote>
  <w:footnote w:type="continuationSeparator" w:id="0">
    <w:p w14:paraId="0D9E5F35" w14:textId="77777777" w:rsidR="00000000" w:rsidRDefault="002C1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F65FF" w14:textId="77777777" w:rsidR="004961F3" w:rsidRDefault="002C1A1A">
    <w:pPr>
      <w:pStyle w:val="a3"/>
      <w:jc w:val="center"/>
    </w:pPr>
  </w:p>
  <w:p w14:paraId="1408BC9C" w14:textId="77777777" w:rsidR="004961F3" w:rsidRDefault="002C1A1A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7440DD"/>
    <w:multiLevelType w:val="multilevel"/>
    <w:tmpl w:val="33465EB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F7D94"/>
    <w:rsid w:val="002C1A1A"/>
    <w:rsid w:val="008F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BAA51"/>
  <w15:docId w15:val="{75FA4013-A194-477D-85EE-5763CF4E9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2026-09-16T04:31:00Z</cp:lastPrinted>
  <dcterms:created xsi:type="dcterms:W3CDTF">2026-09-21T04:33:00Z</dcterms:created>
  <dcterms:modified xsi:type="dcterms:W3CDTF">2026-09-21T04:33:00Z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