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1D384" w14:textId="77777777" w:rsidR="0051451D" w:rsidRDefault="00CE196B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DB1DB1" wp14:editId="250ED92F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8A928A4" w14:textId="77777777" w:rsidR="0051451D" w:rsidRDefault="00CE196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4C890082" w14:textId="77777777" w:rsidR="0051451D" w:rsidRDefault="00CE196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51451D" w14:paraId="213A6B3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EE54867" w14:textId="77777777" w:rsidR="0051451D" w:rsidRDefault="00CE196B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D1774B3" w14:textId="77777777" w:rsidR="0051451D" w:rsidRDefault="00CE196B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25.09.2026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7E4FCB4" w14:textId="77777777" w:rsidR="0051451D" w:rsidRDefault="00CE196B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6BF3AA9" w14:textId="77777777" w:rsidR="0051451D" w:rsidRDefault="00CE196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1426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593006B4" w14:textId="77777777" w:rsidR="0051451D" w:rsidRDefault="0051451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27E0C8C" w14:textId="77777777" w:rsidR="0051451D" w:rsidRDefault="0051451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8B41293" w14:textId="77777777" w:rsidR="0051451D" w:rsidRDefault="0051451D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DB1DB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38A928A4" w14:textId="77777777" w:rsidR="0051451D" w:rsidRDefault="00CE196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4C890082" w14:textId="77777777" w:rsidR="0051451D" w:rsidRDefault="00CE196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51451D" w14:paraId="213A6B3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EE54867" w14:textId="77777777" w:rsidR="0051451D" w:rsidRDefault="00CE196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D1774B3" w14:textId="77777777" w:rsidR="0051451D" w:rsidRDefault="00CE196B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25.09.2026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7E4FCB4" w14:textId="77777777" w:rsidR="0051451D" w:rsidRDefault="00CE196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6BF3AA9" w14:textId="77777777" w:rsidR="0051451D" w:rsidRDefault="00CE196B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1426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593006B4" w14:textId="77777777" w:rsidR="0051451D" w:rsidRDefault="0051451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27E0C8C" w14:textId="77777777" w:rsidR="0051451D" w:rsidRDefault="0051451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8B41293" w14:textId="77777777" w:rsidR="0051451D" w:rsidRDefault="0051451D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562C57DA" w14:textId="77777777" w:rsidR="0051451D" w:rsidRDefault="0051451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E332B6C" w14:textId="77777777" w:rsidR="0051451D" w:rsidRDefault="0051451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C15B74A" w14:textId="77777777" w:rsidR="0051451D" w:rsidRDefault="00CE196B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1</w:t>
      </w:r>
    </w:p>
    <w:p w14:paraId="38253879" w14:textId="77777777" w:rsidR="0051451D" w:rsidRDefault="00CE196B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Положению об оплате труда</w:t>
      </w:r>
    </w:p>
    <w:p w14:paraId="06F44257" w14:textId="77777777" w:rsidR="0051451D" w:rsidRDefault="00CE196B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1</w:t>
      </w:r>
    </w:p>
    <w:p w14:paraId="63A1C8EA" w14:textId="77777777" w:rsidR="0051451D" w:rsidRDefault="00CE196B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1</w:t>
      </w:r>
    </w:p>
    <w:p w14:paraId="50A59385" w14:textId="77777777" w:rsidR="0051451D" w:rsidRDefault="00CE196B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Положению об оплате труда</w:t>
      </w:r>
    </w:p>
    <w:p w14:paraId="7B193F56" w14:textId="77777777" w:rsidR="0051451D" w:rsidRDefault="00CE196B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работников муниципальных</w:t>
      </w:r>
    </w:p>
    <w:p w14:paraId="129FC746" w14:textId="77777777" w:rsidR="0051451D" w:rsidRDefault="00CE196B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казенных </w:t>
      </w:r>
      <w:r>
        <w:rPr>
          <w:rFonts w:ascii="Liberation Serif" w:hAnsi="Liberation Serif"/>
          <w:sz w:val="28"/>
          <w:szCs w:val="28"/>
        </w:rPr>
        <w:t>учреждений</w:t>
      </w:r>
    </w:p>
    <w:p w14:paraId="16AC73D1" w14:textId="77777777" w:rsidR="0051451D" w:rsidRDefault="00CE196B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городского округа Верхняя Пышма</w:t>
      </w:r>
    </w:p>
    <w:p w14:paraId="70E3D2EB" w14:textId="77777777" w:rsidR="0051451D" w:rsidRDefault="0051451D">
      <w:pPr>
        <w:ind w:left="4537" w:firstLine="708"/>
        <w:rPr>
          <w:rFonts w:ascii="Liberation Serif" w:hAnsi="Liberation Serif"/>
          <w:sz w:val="28"/>
          <w:szCs w:val="28"/>
        </w:rPr>
      </w:pPr>
    </w:p>
    <w:p w14:paraId="6F1F71D6" w14:textId="77777777" w:rsidR="0051451D" w:rsidRDefault="0051451D">
      <w:pPr>
        <w:ind w:left="4537" w:firstLine="708"/>
        <w:rPr>
          <w:rFonts w:ascii="Liberation Serif" w:hAnsi="Liberation Serif"/>
          <w:sz w:val="28"/>
          <w:szCs w:val="28"/>
        </w:rPr>
      </w:pPr>
    </w:p>
    <w:p w14:paraId="245F114F" w14:textId="77777777" w:rsidR="0051451D" w:rsidRDefault="00CE196B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РАЗМЕРЫ</w:t>
      </w:r>
    </w:p>
    <w:p w14:paraId="6E27D332" w14:textId="77777777" w:rsidR="0051451D" w:rsidRDefault="00CE196B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ДОЛЖНОСТНЫХ ОКЛАДОВ РУКОВОДИТЕЛЕЙ, СПЕЦИАЛИСТОВ</w:t>
      </w:r>
    </w:p>
    <w:p w14:paraId="08DE1AA8" w14:textId="77777777" w:rsidR="0051451D" w:rsidRDefault="00CE196B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 ТЕХНИЧЕСКИХ РАБОТНИКОВ МУНИЦИПАЛЬНЫХ КАЗЕННЫХ УЧРЕЖДЕНИЙ ГОРОДСКОГО ОКРУГА ВЕРХНЯЯ ПЫШМА</w:t>
      </w:r>
    </w:p>
    <w:p w14:paraId="4BB14B50" w14:textId="77777777" w:rsidR="0051451D" w:rsidRDefault="0051451D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5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7091"/>
        <w:gridCol w:w="1870"/>
      </w:tblGrid>
      <w:tr w:rsidR="0051451D" w14:paraId="093D155B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A32350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8E9970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 должности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A154C0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Размеры должностных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окладов, рублей</w:t>
            </w:r>
          </w:p>
        </w:tc>
      </w:tr>
      <w:tr w:rsidR="0051451D" w14:paraId="3F9045DE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69021A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826234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МКУ «Управление образования городского округа Верхняя Пышма», МКУ «Управление культуры городского округа Верхняя Пышма», МКУ «Управление физической культуры, спорта и молодежной политики городского округа Верхняя Пышма», МКУ 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Административно-хозяйственное управление», МКУ «Управление гражданской защиты городского округа Верхняя Пышма», директор МКУ «</w:t>
            </w:r>
            <w:r>
              <w:rPr>
                <w:rFonts w:ascii="Liberation Serif" w:hAnsi="Liberation Serif"/>
                <w:sz w:val="28"/>
                <w:szCs w:val="28"/>
              </w:rPr>
              <w:t>Управление капитального строительства городского округа Верхняя Пышма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», МКУ «</w:t>
            </w:r>
            <w:r>
              <w:rPr>
                <w:rFonts w:ascii="Liberation Serif" w:hAnsi="Liberation Serif"/>
                <w:sz w:val="28"/>
                <w:szCs w:val="28"/>
              </w:rPr>
              <w:t>Управление жилищно-коммунального хозяйства городского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округа Верхняя Пышма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», </w:t>
            </w:r>
            <w:r>
              <w:rPr>
                <w:rFonts w:ascii="Liberation Serif" w:hAnsi="Liberation Serif"/>
                <w:sz w:val="28"/>
                <w:szCs w:val="28"/>
              </w:rPr>
              <w:t>МКУ «Центр пространственного развития городского округа Верхняя Пышма»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FE5F06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30570</w:t>
            </w:r>
          </w:p>
        </w:tc>
      </w:tr>
      <w:tr w:rsidR="0051451D" w14:paraId="671200CD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D52394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C294A5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начальника МКУ «Управление образования городского округа Верхняя Пышма», МКУ «Управление культуры городского округа Верхняя Пышма», МКУ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физической культуры, спорта и молодежной политики городского округа Верхняя Пышма», заместитель директора МКУ «</w:t>
            </w:r>
            <w:r>
              <w:rPr>
                <w:rFonts w:ascii="Liberation Serif" w:hAnsi="Liberation Serif"/>
                <w:sz w:val="28"/>
                <w:szCs w:val="28"/>
              </w:rPr>
              <w:t>Управление капитального строительства городского округа Верхняя Пышма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», МКУ «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Управление жилищно-коммунального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хозяйства городского ок</w:t>
            </w:r>
            <w:r>
              <w:rPr>
                <w:rFonts w:ascii="Liberation Serif" w:hAnsi="Liberation Serif"/>
                <w:sz w:val="28"/>
                <w:szCs w:val="28"/>
              </w:rPr>
              <w:t>руга Верхняя Пышма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», </w:t>
            </w:r>
            <w:r>
              <w:rPr>
                <w:rFonts w:ascii="Liberation Serif" w:hAnsi="Liberation Serif"/>
                <w:sz w:val="28"/>
                <w:szCs w:val="28"/>
              </w:rPr>
              <w:t>МКУ «Центр пространственного развития городского округа Верхняя Пышма»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CD5A67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27816</w:t>
            </w:r>
          </w:p>
        </w:tc>
      </w:tr>
      <w:tr w:rsidR="0051451D" w14:paraId="25D83EE3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B59B14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0B299B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начальника МКУ «Административно-хозяйственное управление»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47E2E6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21980</w:t>
            </w:r>
          </w:p>
        </w:tc>
      </w:tr>
      <w:tr w:rsidR="0051451D" w14:paraId="4F28C5D7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F1602E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03BD20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отдела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7B2434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24229 – 26167</w:t>
            </w:r>
          </w:p>
        </w:tc>
      </w:tr>
      <w:tr w:rsidR="0051451D" w14:paraId="27B995F1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3AB8F9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D70990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Главный инженер МКУ «</w:t>
            </w:r>
            <w:r>
              <w:rPr>
                <w:rFonts w:ascii="Liberation Serif" w:hAnsi="Liberation Serif"/>
                <w:sz w:val="28"/>
                <w:szCs w:val="28"/>
              </w:rPr>
              <w:t>Управление капитал</w:t>
            </w:r>
            <w:r>
              <w:rPr>
                <w:rFonts w:ascii="Liberation Serif" w:hAnsi="Liberation Serif"/>
                <w:sz w:val="28"/>
                <w:szCs w:val="28"/>
              </w:rPr>
              <w:t>ьного строительства городского округа Верхняя Пышма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96C2BC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27816</w:t>
            </w:r>
          </w:p>
        </w:tc>
      </w:tr>
      <w:tr w:rsidR="0051451D" w14:paraId="1EA1710F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BA0AE8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411D48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Главный энергетик МКУ «</w:t>
            </w:r>
            <w:r>
              <w:rPr>
                <w:rFonts w:ascii="Liberation Serif" w:hAnsi="Liberation Serif"/>
                <w:sz w:val="28"/>
                <w:szCs w:val="28"/>
              </w:rPr>
              <w:t>Управление капитального строительства городского округа Верхняя Пышма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», МКУ «</w:t>
            </w:r>
            <w:r>
              <w:rPr>
                <w:rFonts w:ascii="Liberation Serif" w:hAnsi="Liberation Serif"/>
                <w:sz w:val="28"/>
                <w:szCs w:val="28"/>
              </w:rPr>
              <w:t>Управление жилищно-коммунального хозяйства городского округа Верхняя Пышма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D1311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26167</w:t>
            </w:r>
          </w:p>
        </w:tc>
      </w:tr>
      <w:tr w:rsidR="0051451D" w14:paraId="7EB57372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7B05EC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9EEE6D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главного инженера по проектированию МКУ «</w:t>
            </w:r>
            <w:r>
              <w:rPr>
                <w:rFonts w:ascii="Liberation Serif" w:hAnsi="Liberation Serif"/>
                <w:sz w:val="28"/>
                <w:szCs w:val="28"/>
              </w:rPr>
              <w:t>Управление капитального строительства городского округа Верхняя Пышма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2D8E35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26167</w:t>
            </w:r>
          </w:p>
        </w:tc>
      </w:tr>
      <w:tr w:rsidR="0051451D" w14:paraId="41ADC296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1AE7B5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37D802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Главный юрист МКУ «</w:t>
            </w:r>
            <w:r>
              <w:rPr>
                <w:rFonts w:ascii="Liberation Serif" w:hAnsi="Liberation Serif"/>
                <w:sz w:val="28"/>
                <w:szCs w:val="28"/>
              </w:rPr>
              <w:t>Управление капитального строительства городского округа Верхняя Пышма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66829E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26167</w:t>
            </w:r>
          </w:p>
        </w:tc>
      </w:tr>
      <w:tr w:rsidR="0051451D" w14:paraId="1D5DC125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0ED081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61C0CD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Главный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специалист (экономист, юрист)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2E4D71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22537</w:t>
            </w:r>
          </w:p>
        </w:tc>
      </w:tr>
      <w:tr w:rsidR="0051451D" w14:paraId="1F19EC4D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C75ACB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F2F9FB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Ведущий специалист (инженер, юрист)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6D0308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20837</w:t>
            </w:r>
          </w:p>
        </w:tc>
      </w:tr>
      <w:tr w:rsidR="0051451D" w14:paraId="1F7EC994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8B07C3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B589C0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Специалист 1 категории (инженер, юрист)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725049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17554</w:t>
            </w:r>
          </w:p>
        </w:tc>
      </w:tr>
      <w:tr w:rsidR="0051451D" w14:paraId="2D832527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07EA10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AB4399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Главный бухгалтер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4D31F9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26167</w:t>
            </w:r>
          </w:p>
        </w:tc>
      </w:tr>
      <w:tr w:rsidR="0051451D" w14:paraId="050EF5C7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352136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47D880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Главный инженер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499612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26167</w:t>
            </w:r>
          </w:p>
        </w:tc>
      </w:tr>
      <w:tr w:rsidR="0051451D" w14:paraId="44A1746A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F7807A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08901B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главного бухгалтера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8D0FBC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23543</w:t>
            </w:r>
          </w:p>
        </w:tc>
      </w:tr>
      <w:tr w:rsidR="0051451D" w14:paraId="7C30547C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FBED8A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D4713E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Ведущий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бухгалтер (экономист)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093484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20837</w:t>
            </w:r>
          </w:p>
        </w:tc>
      </w:tr>
      <w:tr w:rsidR="0051451D" w14:paraId="69D8C183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262384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2D59FF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Бухгалтер (экономист) 1 категории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E23358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19532</w:t>
            </w:r>
          </w:p>
        </w:tc>
      </w:tr>
      <w:tr w:rsidR="0051451D" w14:paraId="5EACD4DD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84A9D0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7367A0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Инженер по информационным технологиям, системный администратор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5B67E0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19532</w:t>
            </w:r>
          </w:p>
        </w:tc>
      </w:tr>
      <w:tr w:rsidR="0051451D" w14:paraId="08B02E1D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6F0FFB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C4E706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Руководитель группы по кадровой работе и делопроизводству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DFBF07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16527</w:t>
            </w:r>
          </w:p>
        </w:tc>
      </w:tr>
      <w:tr w:rsidR="0051451D" w14:paraId="46546B64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E5B559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6AF49F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Делопроизводитель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730B6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12872</w:t>
            </w:r>
          </w:p>
        </w:tc>
      </w:tr>
      <w:tr w:rsidR="0051451D" w14:paraId="5FCEDCA5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A8BACA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129A97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Механик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C19070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19532</w:t>
            </w:r>
          </w:p>
        </w:tc>
      </w:tr>
      <w:tr w:rsidR="0051451D" w14:paraId="48C6F82A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F39C7B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21.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C6DBCC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Заведующий хозяйством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EAF507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19532</w:t>
            </w:r>
          </w:p>
        </w:tc>
      </w:tr>
      <w:tr w:rsidR="0051451D" w14:paraId="2BCC165D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2B4F4F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22.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8E3A54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Директор МКУ «Архив городского округа Верхняя Пышма»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607DEF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26167</w:t>
            </w:r>
          </w:p>
        </w:tc>
      </w:tr>
      <w:tr w:rsidR="0051451D" w14:paraId="26B80BC6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82ADC6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23.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351636A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Главный архивист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5FB538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17430</w:t>
            </w:r>
          </w:p>
        </w:tc>
      </w:tr>
      <w:tr w:rsidR="0051451D" w14:paraId="0327C2EF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A86A04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24.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0F81968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Заведующий архивохранилищем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F391A9" w14:textId="77777777" w:rsidR="0051451D" w:rsidRDefault="00CE196B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19532</w:t>
            </w:r>
          </w:p>
        </w:tc>
      </w:tr>
      <w:tr w:rsidR="0051451D" w14:paraId="38387239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6E09B1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3768DFD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Специалист по социальным коммуникациям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3206B7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19532</w:t>
            </w:r>
          </w:p>
        </w:tc>
      </w:tr>
      <w:tr w:rsidR="0051451D" w14:paraId="66E0B54F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82C314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B82D651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начальника МКУ «Управление гражданской защиты городского округа Верхняя Пышма» - начальник ЕДДС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64CB86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26167</w:t>
            </w:r>
          </w:p>
        </w:tc>
      </w:tr>
      <w:tr w:rsidR="0051451D" w14:paraId="2009F9A8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988B8A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82DFFED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начальника ЕДДС - старший оперативный дежурный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C01C48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22537</w:t>
            </w:r>
          </w:p>
        </w:tc>
      </w:tr>
      <w:tr w:rsidR="0051451D" w14:paraId="0B06C840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BB737B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28.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749FA2A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Оперативный дежурный ЕДДС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0F1E36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19532</w:t>
            </w:r>
          </w:p>
        </w:tc>
      </w:tr>
      <w:tr w:rsidR="0051451D" w14:paraId="412F8050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CEF6E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29.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2BA20EF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Помощник оперативного дежурного -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специалист по приему и обработке экстренных вызовов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8E3FB9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16527</w:t>
            </w:r>
          </w:p>
        </w:tc>
      </w:tr>
      <w:tr w:rsidR="0051451D" w14:paraId="6425C40C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5A4A50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0E1C351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начальника МКУ «Управление гражданской защиты городского округа Верхняя Пышма» - начальник отдела ГО, ЧС и ПБ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0ED59D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26167</w:t>
            </w:r>
          </w:p>
        </w:tc>
      </w:tr>
      <w:tr w:rsidR="0051451D" w14:paraId="00611C47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DEDC4D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31.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BB62494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начальника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гражданской защиты городского округа Верхняя Пышма» - начальник отделения пропаганды и профилактики безопасности людей на водных объектах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A61ADA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26167</w:t>
            </w:r>
          </w:p>
        </w:tc>
      </w:tr>
      <w:tr w:rsidR="0051451D" w14:paraId="10ECA19C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8685AB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32.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BC2BB9A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Ведущий специалист по кадрам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A3D9F1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20837</w:t>
            </w:r>
          </w:p>
        </w:tc>
      </w:tr>
      <w:tr w:rsidR="0051451D" w14:paraId="0DA308B8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0093D8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33.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E34ABD1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Инструктор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B075C5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15105</w:t>
            </w:r>
          </w:p>
        </w:tc>
      </w:tr>
      <w:tr w:rsidR="0051451D" w14:paraId="3CE84867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9241F3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34.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FF8EF93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Инженер по безопасности движения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0BD49D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16256</w:t>
            </w:r>
          </w:p>
        </w:tc>
      </w:tr>
      <w:tr w:rsidR="0051451D" w14:paraId="0FE5195C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2E6831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D5FF24C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Инженер-проектировщик 1 категории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DF26EC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22537</w:t>
            </w:r>
          </w:p>
        </w:tc>
      </w:tr>
      <w:tr w:rsidR="0051451D" w14:paraId="594A1A20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0A87EE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36.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60DA76E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Кадастровый инженер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DCE500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22537</w:t>
            </w:r>
          </w:p>
        </w:tc>
      </w:tr>
      <w:tr w:rsidR="0051451D" w14:paraId="09FB98B5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D91179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37.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4800C40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Геодезист 1 категории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62BD0D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22537</w:t>
            </w:r>
          </w:p>
        </w:tc>
      </w:tr>
      <w:tr w:rsidR="0051451D" w14:paraId="1196C953" w14:textId="7777777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1E0A55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38.</w:t>
            </w:r>
          </w:p>
        </w:tc>
        <w:tc>
          <w:tcPr>
            <w:tcW w:w="7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F7F29A8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Геодезист 2 категории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6DF683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20837</w:t>
            </w:r>
          </w:p>
        </w:tc>
      </w:tr>
    </w:tbl>
    <w:p w14:paraId="60B61E70" w14:textId="77777777" w:rsidR="0051451D" w:rsidRDefault="0051451D">
      <w:pPr>
        <w:jc w:val="both"/>
        <w:rPr>
          <w:rFonts w:ascii="Liberation Serif" w:hAnsi="Liberation Serif"/>
          <w:sz w:val="28"/>
          <w:szCs w:val="28"/>
        </w:rPr>
      </w:pPr>
    </w:p>
    <w:p w14:paraId="45BA8BC0" w14:textId="77777777" w:rsidR="0051451D" w:rsidRDefault="0051451D">
      <w:pPr>
        <w:pageBreakBefore/>
        <w:jc w:val="both"/>
        <w:rPr>
          <w:rFonts w:ascii="Liberation Serif" w:hAnsi="Liberation Serif"/>
          <w:sz w:val="28"/>
          <w:szCs w:val="28"/>
        </w:rPr>
      </w:pPr>
    </w:p>
    <w:p w14:paraId="20900F28" w14:textId="77777777" w:rsidR="0051451D" w:rsidRDefault="00CE196B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2</w:t>
      </w:r>
    </w:p>
    <w:p w14:paraId="51A2332B" w14:textId="77777777" w:rsidR="0051451D" w:rsidRDefault="00CE196B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Положению об оплате труда</w:t>
      </w:r>
    </w:p>
    <w:p w14:paraId="5691D6F4" w14:textId="77777777" w:rsidR="0051451D" w:rsidRDefault="00CE196B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работников муниципальных</w:t>
      </w:r>
    </w:p>
    <w:p w14:paraId="33F042C8" w14:textId="77777777" w:rsidR="0051451D" w:rsidRDefault="00CE196B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казенных учреждений</w:t>
      </w:r>
    </w:p>
    <w:p w14:paraId="233EBAF7" w14:textId="77777777" w:rsidR="0051451D" w:rsidRDefault="00CE196B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городского округа </w:t>
      </w:r>
      <w:r>
        <w:rPr>
          <w:rFonts w:ascii="Liberation Serif" w:hAnsi="Liberation Serif"/>
          <w:sz w:val="28"/>
          <w:szCs w:val="28"/>
        </w:rPr>
        <w:t>Верхняя Пышма</w:t>
      </w:r>
    </w:p>
    <w:p w14:paraId="38975412" w14:textId="77777777" w:rsidR="0051451D" w:rsidRDefault="0051451D">
      <w:pPr>
        <w:jc w:val="both"/>
        <w:rPr>
          <w:rFonts w:ascii="Liberation Serif" w:hAnsi="Liberation Serif"/>
          <w:sz w:val="28"/>
          <w:szCs w:val="28"/>
        </w:rPr>
      </w:pPr>
    </w:p>
    <w:p w14:paraId="2081152D" w14:textId="77777777" w:rsidR="0051451D" w:rsidRDefault="00CE196B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РАЗМЕРЫ</w:t>
      </w:r>
    </w:p>
    <w:p w14:paraId="131622A3" w14:textId="77777777" w:rsidR="0051451D" w:rsidRDefault="00CE196B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ДОЛЖНОСТНЫХ ОКЛАДОВ ОТДЕЛЬНЫХ ПРОФЕССИЙ РАБОЧИХ,</w:t>
      </w:r>
    </w:p>
    <w:p w14:paraId="533B7F09" w14:textId="77777777" w:rsidR="0051451D" w:rsidRDefault="00CE196B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ЗАНЯТЫХ ОБСЛУЖИВАНИЕМ МУНИЦИПАЛЬНЫХ КАЗЕННЫХ УЧРЕЖДЕНИЙ ГОРОДСКОГО ОКРУГА ВЕРХНЯЯ ПЫШМА</w:t>
      </w:r>
    </w:p>
    <w:p w14:paraId="2C856279" w14:textId="77777777" w:rsidR="0051451D" w:rsidRDefault="0051451D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6651"/>
        <w:gridCol w:w="2280"/>
      </w:tblGrid>
      <w:tr w:rsidR="0051451D" w14:paraId="55FFAF71" w14:textId="77777777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1F8C82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5E14D2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 должности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517B9A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Размеры должностных окладов, рублей</w:t>
            </w:r>
          </w:p>
        </w:tc>
      </w:tr>
      <w:tr w:rsidR="0051451D" w14:paraId="7629A8AC" w14:textId="77777777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FA5C7D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BB0A77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Водитель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8D5605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16256</w:t>
            </w:r>
          </w:p>
        </w:tc>
      </w:tr>
      <w:tr w:rsidR="0051451D" w14:paraId="2998E463" w14:textId="77777777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38CACB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C88E69" w14:textId="77777777" w:rsidR="0051451D" w:rsidRDefault="00CE196B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Слесарь-электромонтер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0C229E" w14:textId="77777777" w:rsidR="0051451D" w:rsidRDefault="00CE196B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18833</w:t>
            </w:r>
          </w:p>
        </w:tc>
      </w:tr>
      <w:tr w:rsidR="0051451D" w14:paraId="2D4711FF" w14:textId="77777777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7E6D66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37CE2D" w14:textId="77777777" w:rsidR="0051451D" w:rsidRDefault="00CE196B">
            <w:pPr>
              <w:widowControl w:val="0"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Младший обслуживающий персонал (уборщица, гардеробщик, сторож, дворник)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ED724F" w14:textId="77777777" w:rsidR="0051451D" w:rsidRDefault="00CE196B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12290</w:t>
            </w:r>
          </w:p>
        </w:tc>
      </w:tr>
    </w:tbl>
    <w:p w14:paraId="1A8A408D" w14:textId="77777777" w:rsidR="0051451D" w:rsidRDefault="0051451D">
      <w:pPr>
        <w:rPr>
          <w:rFonts w:ascii="Liberation Serif" w:hAnsi="Liberation Serif"/>
          <w:b/>
          <w:spacing w:val="2"/>
          <w:sz w:val="32"/>
          <w:szCs w:val="32"/>
        </w:rPr>
      </w:pPr>
    </w:p>
    <w:sectPr w:rsidR="0051451D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42E34" w14:textId="77777777" w:rsidR="00CE196B" w:rsidRDefault="00CE196B">
      <w:r>
        <w:separator/>
      </w:r>
    </w:p>
  </w:endnote>
  <w:endnote w:type="continuationSeparator" w:id="0">
    <w:p w14:paraId="05D72F5F" w14:textId="77777777" w:rsidR="00CE196B" w:rsidRDefault="00CE1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C32A7" w14:textId="77777777" w:rsidR="00830CBB" w:rsidRDefault="00CE196B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FC4AE" w14:textId="77777777" w:rsidR="00CE196B" w:rsidRDefault="00CE196B">
      <w:r>
        <w:rPr>
          <w:color w:val="000000"/>
        </w:rPr>
        <w:separator/>
      </w:r>
    </w:p>
  </w:footnote>
  <w:footnote w:type="continuationSeparator" w:id="0">
    <w:p w14:paraId="74D07E07" w14:textId="77777777" w:rsidR="00CE196B" w:rsidRDefault="00CE1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12416" w14:textId="77777777" w:rsidR="00830CBB" w:rsidRDefault="00CE196B">
    <w:pPr>
      <w:pStyle w:val="a3"/>
      <w:jc w:val="center"/>
    </w:pPr>
  </w:p>
  <w:p w14:paraId="4CA22FDE" w14:textId="77777777" w:rsidR="00830CBB" w:rsidRDefault="00CE196B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1451D"/>
    <w:rsid w:val="0051451D"/>
    <w:rsid w:val="00BF6B28"/>
    <w:rsid w:val="00CE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5E37F"/>
  <w15:docId w15:val="{2DDD0A50-ED5D-4827-8E5C-3F8CF91F1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631</Words>
  <Characters>3599</Characters>
  <Application>Microsoft Office Word</Application>
  <DocSecurity>0</DocSecurity>
  <Lines>29</Lines>
  <Paragraphs>8</Paragraphs>
  <ScaleCrop>false</ScaleCrop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2026-09-18T10:41:00Z</cp:lastPrinted>
  <dcterms:created xsi:type="dcterms:W3CDTF">2026-09-25T12:23:00Z</dcterms:created>
  <dcterms:modified xsi:type="dcterms:W3CDTF">2026-09-25T12:23:00Z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