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BCEF" w14:textId="77777777" w:rsidR="00C12532" w:rsidRDefault="00314A38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1DC003" wp14:editId="3D5BEFB5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F6FAF3F" w14:textId="77777777" w:rsidR="00C12532" w:rsidRDefault="00314A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6AA2CDD7" w14:textId="77777777" w:rsidR="00C12532" w:rsidRDefault="00314A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C12532" w14:paraId="2E268652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2BF95AA" w14:textId="77777777" w:rsidR="00C12532" w:rsidRDefault="00314A3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ADD4519" w14:textId="77777777" w:rsidR="00C12532" w:rsidRDefault="00314A38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25.09.2026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5B0753F" w14:textId="77777777" w:rsidR="00C12532" w:rsidRDefault="00314A3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D8EE651" w14:textId="77777777" w:rsidR="00C12532" w:rsidRDefault="00314A3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1427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16FBC9EA" w14:textId="77777777" w:rsidR="00C12532" w:rsidRDefault="00C1253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47DCC7B" w14:textId="77777777" w:rsidR="00C12532" w:rsidRDefault="00C1253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91A668B" w14:textId="77777777" w:rsidR="00C12532" w:rsidRDefault="00C12532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1DC00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F6FAF3F" w14:textId="77777777" w:rsidR="00C12532" w:rsidRDefault="00314A3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6AA2CDD7" w14:textId="77777777" w:rsidR="00C12532" w:rsidRDefault="00314A3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C12532" w14:paraId="2E268652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2BF95AA" w14:textId="77777777" w:rsidR="00C12532" w:rsidRDefault="00314A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ADD4519" w14:textId="77777777" w:rsidR="00C12532" w:rsidRDefault="00314A38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25.09.2026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5B0753F" w14:textId="77777777" w:rsidR="00C12532" w:rsidRDefault="00314A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D8EE651" w14:textId="77777777" w:rsidR="00C12532" w:rsidRDefault="00314A38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1427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16FBC9EA" w14:textId="77777777" w:rsidR="00C12532" w:rsidRDefault="00C1253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47DCC7B" w14:textId="77777777" w:rsidR="00C12532" w:rsidRDefault="00C1253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91A668B" w14:textId="77777777" w:rsidR="00C12532" w:rsidRDefault="00C12532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452F337" w14:textId="77777777" w:rsidR="00C12532" w:rsidRDefault="00C1253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D496F61" w14:textId="77777777" w:rsidR="00C12532" w:rsidRDefault="00C1253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542B361" w14:textId="77777777" w:rsidR="00C12532" w:rsidRDefault="00C1253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AE87398" w14:textId="77777777" w:rsidR="00C12532" w:rsidRDefault="00314A38">
      <w:pPr>
        <w:autoSpaceDE w:val="0"/>
        <w:ind w:left="524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1</w:t>
      </w:r>
    </w:p>
    <w:p w14:paraId="32A76284" w14:textId="77777777" w:rsidR="00C12532" w:rsidRDefault="00C12532">
      <w:pPr>
        <w:autoSpaceDE w:val="0"/>
        <w:ind w:left="5245"/>
        <w:jc w:val="both"/>
        <w:rPr>
          <w:rFonts w:ascii="Liberation Serif" w:hAnsi="Liberation Serif"/>
          <w:sz w:val="28"/>
          <w:szCs w:val="28"/>
        </w:rPr>
      </w:pPr>
    </w:p>
    <w:p w14:paraId="5A7B22B1" w14:textId="77777777" w:rsidR="00C12532" w:rsidRDefault="00314A38">
      <w:pPr>
        <w:autoSpaceDE w:val="0"/>
        <w:ind w:left="524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1</w:t>
      </w:r>
    </w:p>
    <w:p w14:paraId="40EEB7BE" w14:textId="77777777" w:rsidR="00C12532" w:rsidRDefault="00314A38">
      <w:pPr>
        <w:autoSpaceDE w:val="0"/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Положению об оплате лиц, замещающих должности, не отнесенные к должностям муниципальной службы, в </w:t>
      </w:r>
      <w:r>
        <w:rPr>
          <w:rFonts w:ascii="Liberation Serif" w:hAnsi="Liberation Serif"/>
          <w:sz w:val="28"/>
          <w:szCs w:val="28"/>
        </w:rPr>
        <w:t>администрации городского округа Верхняя Пышма</w:t>
      </w:r>
    </w:p>
    <w:p w14:paraId="210BCCE4" w14:textId="77777777" w:rsidR="00C12532" w:rsidRDefault="00C12532">
      <w:pPr>
        <w:jc w:val="center"/>
        <w:rPr>
          <w:rFonts w:ascii="Liberation Serif" w:hAnsi="Liberation Serif"/>
          <w:sz w:val="28"/>
          <w:szCs w:val="28"/>
        </w:rPr>
      </w:pPr>
    </w:p>
    <w:p w14:paraId="5CC00AA3" w14:textId="77777777" w:rsidR="00C12532" w:rsidRDefault="00C12532">
      <w:pPr>
        <w:jc w:val="center"/>
        <w:rPr>
          <w:rFonts w:ascii="Liberation Serif" w:hAnsi="Liberation Serif"/>
          <w:sz w:val="28"/>
          <w:szCs w:val="28"/>
        </w:rPr>
      </w:pPr>
    </w:p>
    <w:p w14:paraId="4E64F7D0" w14:textId="77777777" w:rsidR="00C12532" w:rsidRDefault="00314A38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Размеры должностных окладов лиц, замещающих должности, не отнесенные к должностям муниципальной службы, в администрации городского округа Верхняя Пышма</w:t>
      </w:r>
    </w:p>
    <w:p w14:paraId="1283D649" w14:textId="77777777" w:rsidR="00C12532" w:rsidRDefault="00C12532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7357"/>
        <w:gridCol w:w="2001"/>
      </w:tblGrid>
      <w:tr w:rsidR="00C12532" w14:paraId="38237B89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05B53" w14:textId="77777777" w:rsidR="00C12532" w:rsidRDefault="00314A38">
            <w:pPr>
              <w:autoSpaceDE w:val="0"/>
              <w:ind w:left="-70" w:right="-7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7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C70D1" w14:textId="77777777" w:rsidR="00C12532" w:rsidRDefault="00314A38">
            <w:pPr>
              <w:autoSpaceDE w:val="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Наименование должностей работников, </w:t>
            </w:r>
            <w:r>
              <w:rPr>
                <w:rFonts w:ascii="Liberation Serif" w:hAnsi="Liberation Serif"/>
                <w:sz w:val="28"/>
                <w:szCs w:val="28"/>
              </w:rPr>
              <w:t>осуществляющих техническое обеспечение деятельности органов местного самоуправления городского округа Верхняя Пышма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0F0D2" w14:textId="77777777" w:rsidR="00C12532" w:rsidRDefault="00314A38">
            <w:pPr>
              <w:autoSpaceDE w:val="0"/>
              <w:ind w:left="-70" w:right="-7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Размеры должностных окладов, рублей</w:t>
            </w:r>
          </w:p>
        </w:tc>
      </w:tr>
      <w:tr w:rsidR="00C12532" w14:paraId="6402CA2A" w14:textId="77777777">
        <w:tblPrEx>
          <w:tblCellMar>
            <w:top w:w="0" w:type="dxa"/>
            <w:bottom w:w="0" w:type="dxa"/>
          </w:tblCellMar>
        </w:tblPrEx>
        <w:trPr>
          <w:cantSplit/>
          <w:trHeight w:val="107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7090A" w14:textId="77777777" w:rsidR="00C12532" w:rsidRDefault="00314A38">
            <w:pPr>
              <w:autoSpaceDE w:val="0"/>
              <w:ind w:left="-70" w:right="-7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7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32AF67" w14:textId="77777777" w:rsidR="00C12532" w:rsidRDefault="00314A38">
            <w:pPr>
              <w:autoSpaceDE w:val="0"/>
              <w:ind w:left="-70" w:right="-7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7FFC66" w14:textId="77777777" w:rsidR="00C12532" w:rsidRDefault="00314A38">
            <w:pPr>
              <w:ind w:left="-70" w:right="-7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</w:tr>
      <w:tr w:rsidR="00C12532" w14:paraId="0EB574F9" w14:textId="77777777">
        <w:tblPrEx>
          <w:tblCellMar>
            <w:top w:w="0" w:type="dxa"/>
            <w:bottom w:w="0" w:type="dxa"/>
          </w:tblCellMar>
        </w:tblPrEx>
        <w:trPr>
          <w:cantSplit/>
          <w:trHeight w:val="107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2A9CA" w14:textId="77777777" w:rsidR="00C12532" w:rsidRDefault="00314A38">
            <w:pPr>
              <w:autoSpaceDE w:val="0"/>
              <w:ind w:left="-70" w:right="-7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7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87FE1" w14:textId="77777777" w:rsidR="00C12532" w:rsidRDefault="00314A38">
            <w:pPr>
              <w:autoSpaceDE w:val="0"/>
              <w:ind w:right="-70"/>
            </w:pPr>
            <w:r>
              <w:rPr>
                <w:rFonts w:ascii="Liberation Serif" w:hAnsi="Liberation Serif"/>
                <w:sz w:val="28"/>
                <w:szCs w:val="28"/>
              </w:rPr>
              <w:t>Экономист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1E97E0" w14:textId="77777777" w:rsidR="00C12532" w:rsidRDefault="00314A3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19 532</w:t>
            </w:r>
          </w:p>
        </w:tc>
      </w:tr>
      <w:tr w:rsidR="00C12532" w14:paraId="474C0922" w14:textId="77777777">
        <w:tblPrEx>
          <w:tblCellMar>
            <w:top w:w="0" w:type="dxa"/>
            <w:bottom w:w="0" w:type="dxa"/>
          </w:tblCellMar>
        </w:tblPrEx>
        <w:trPr>
          <w:cantSplit/>
          <w:trHeight w:val="107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52D07" w14:textId="77777777" w:rsidR="00C12532" w:rsidRDefault="00314A38">
            <w:pPr>
              <w:autoSpaceDE w:val="0"/>
              <w:ind w:left="-70" w:right="-7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7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AD44B3" w14:textId="77777777" w:rsidR="00C12532" w:rsidRDefault="00314A38">
            <w:pPr>
              <w:autoSpaceDE w:val="0"/>
              <w:ind w:right="-70"/>
            </w:pPr>
            <w:r>
              <w:rPr>
                <w:rFonts w:ascii="Liberation Serif" w:hAnsi="Liberation Serif"/>
                <w:sz w:val="28"/>
                <w:szCs w:val="28"/>
              </w:rPr>
              <w:t>Бухгалтер-экономист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317B18" w14:textId="77777777" w:rsidR="00C12532" w:rsidRDefault="00314A3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19 532</w:t>
            </w:r>
          </w:p>
        </w:tc>
      </w:tr>
      <w:tr w:rsidR="00C12532" w14:paraId="6789FB4D" w14:textId="77777777">
        <w:tblPrEx>
          <w:tblCellMar>
            <w:top w:w="0" w:type="dxa"/>
            <w:bottom w:w="0" w:type="dxa"/>
          </w:tblCellMar>
        </w:tblPrEx>
        <w:trPr>
          <w:cantSplit/>
          <w:trHeight w:val="74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0726C8" w14:textId="77777777" w:rsidR="00C12532" w:rsidRDefault="00314A38">
            <w:pPr>
              <w:autoSpaceDE w:val="0"/>
              <w:ind w:left="-70" w:right="-7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7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7A0CB" w14:textId="77777777" w:rsidR="00C12532" w:rsidRDefault="00314A38">
            <w:pPr>
              <w:autoSpaceDE w:val="0"/>
              <w:ind w:right="-70"/>
            </w:pPr>
            <w:r>
              <w:rPr>
                <w:rFonts w:ascii="Liberation Serif" w:hAnsi="Liberation Serif"/>
                <w:sz w:val="28"/>
                <w:szCs w:val="28"/>
              </w:rPr>
              <w:t>Инженер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90794A" w14:textId="77777777" w:rsidR="00C12532" w:rsidRDefault="00314A3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19 532</w:t>
            </w:r>
          </w:p>
        </w:tc>
      </w:tr>
      <w:tr w:rsidR="00C12532" w14:paraId="03E89402" w14:textId="77777777">
        <w:tblPrEx>
          <w:tblCellMar>
            <w:top w:w="0" w:type="dxa"/>
            <w:bottom w:w="0" w:type="dxa"/>
          </w:tblCellMar>
        </w:tblPrEx>
        <w:trPr>
          <w:cantSplit/>
          <w:trHeight w:val="74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A96A2" w14:textId="77777777" w:rsidR="00C12532" w:rsidRDefault="00314A38">
            <w:pPr>
              <w:autoSpaceDE w:val="0"/>
              <w:ind w:left="-70" w:right="-70"/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7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1A0A5" w14:textId="77777777" w:rsidR="00C12532" w:rsidRDefault="00314A38">
            <w:pPr>
              <w:autoSpaceDE w:val="0"/>
              <w:ind w:right="-70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Инженер </w:t>
            </w:r>
            <w:r>
              <w:rPr>
                <w:rFonts w:ascii="Liberation Serif" w:hAnsi="Liberation Serif"/>
                <w:sz w:val="28"/>
                <w:szCs w:val="28"/>
              </w:rPr>
              <w:t>поселковой или сельской администрации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AC7A9C" w14:textId="77777777" w:rsidR="00C12532" w:rsidRDefault="00314A3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16 718</w:t>
            </w:r>
          </w:p>
        </w:tc>
      </w:tr>
    </w:tbl>
    <w:p w14:paraId="0C82CDCC" w14:textId="77777777" w:rsidR="00C12532" w:rsidRDefault="00C1253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C12532">
      <w:headerReference w:type="default" r:id="rId6"/>
      <w:footerReference w:type="default" r:id="rId7"/>
      <w:pgSz w:w="11906" w:h="16838"/>
      <w:pgMar w:top="1134" w:right="567" w:bottom="1134" w:left="1418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41A9B" w14:textId="77777777" w:rsidR="00314A38" w:rsidRDefault="00314A38">
      <w:r>
        <w:separator/>
      </w:r>
    </w:p>
  </w:endnote>
  <w:endnote w:type="continuationSeparator" w:id="0">
    <w:p w14:paraId="143A6756" w14:textId="77777777" w:rsidR="00314A38" w:rsidRDefault="00314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2D9E7" w14:textId="77777777" w:rsidR="0038023B" w:rsidRDefault="00314A38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F0CC3" w14:textId="77777777" w:rsidR="00314A38" w:rsidRDefault="00314A38">
      <w:r>
        <w:rPr>
          <w:color w:val="000000"/>
        </w:rPr>
        <w:separator/>
      </w:r>
    </w:p>
  </w:footnote>
  <w:footnote w:type="continuationSeparator" w:id="0">
    <w:p w14:paraId="02DC0022" w14:textId="77777777" w:rsidR="00314A38" w:rsidRDefault="00314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E7379" w14:textId="77777777" w:rsidR="0038023B" w:rsidRDefault="00314A38">
    <w:pPr>
      <w:pStyle w:val="a3"/>
      <w:jc w:val="center"/>
    </w:pPr>
  </w:p>
  <w:p w14:paraId="7EC0EA0E" w14:textId="77777777" w:rsidR="0038023B" w:rsidRDefault="00314A3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12532"/>
    <w:rsid w:val="00314A38"/>
    <w:rsid w:val="006C6412"/>
    <w:rsid w:val="00C1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F6AF4"/>
  <w15:docId w15:val="{393AE6B0-85EA-426B-A6A8-BAD80FF17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2026-09-18T10:49:00Z</cp:lastPrinted>
  <dcterms:created xsi:type="dcterms:W3CDTF">2026-09-25T12:25:00Z</dcterms:created>
  <dcterms:modified xsi:type="dcterms:W3CDTF">2026-09-25T12:25:00Z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