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5BFB9" w14:textId="77777777" w:rsidR="00ED098B" w:rsidRDefault="004E2A05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7"/>
        <w:gridCol w:w="569"/>
        <w:gridCol w:w="6356"/>
      </w:tblGrid>
      <w:tr w:rsidR="00ED098B" w14:paraId="300C2D2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D914D7" w14:textId="77777777" w:rsidR="00ED098B" w:rsidRDefault="00ED098B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610166E0" w14:textId="77777777" w:rsidR="00ED098B" w:rsidRDefault="00ED098B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0DD4995D" w14:textId="77777777" w:rsidR="00ED098B" w:rsidRDefault="00ED098B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ED098B" w14:paraId="376890F4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2DC727" w14:textId="77777777" w:rsidR="00ED098B" w:rsidRDefault="004E2A0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D3DF8AA" w14:textId="77777777" w:rsidR="00ED098B" w:rsidRDefault="004E2A0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D794EE6" w14:textId="77777777" w:rsidR="00ED098B" w:rsidRDefault="004E2A05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1D4AFC9" w14:textId="77777777" w:rsidR="00ED098B" w:rsidRDefault="004E2A05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AFE06D4" wp14:editId="6E58C3A3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5D08EB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ED098B" w14:paraId="317A7B3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18DBFCD" w14:textId="77777777" w:rsidR="00ED098B" w:rsidRDefault="004E2A05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603E92C" w14:textId="77777777" w:rsidR="00ED098B" w:rsidRDefault="004E2A05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25.09.2026</w:t>
            </w:r>
          </w:p>
        </w:tc>
        <w:tc>
          <w:tcPr>
            <w:tcW w:w="42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1524B0" w14:textId="77777777" w:rsidR="00ED098B" w:rsidRDefault="004E2A0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92D3666" w14:textId="77777777" w:rsidR="00ED098B" w:rsidRDefault="004E2A05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1430</w:t>
            </w:r>
          </w:p>
        </w:tc>
        <w:tc>
          <w:tcPr>
            <w:tcW w:w="635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8CC551" w14:textId="77777777" w:rsidR="00ED098B" w:rsidRDefault="004E2A0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ED098B" w14:paraId="38F56409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D67939" w14:textId="77777777" w:rsidR="00ED098B" w:rsidRDefault="00ED098B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D098B" w14:paraId="0F1F85A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B8F6D" w14:textId="77777777" w:rsidR="00ED098B" w:rsidRDefault="004E2A05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B8A207E" w14:textId="77777777" w:rsidR="00ED098B" w:rsidRDefault="00ED098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D0D37B9" w14:textId="77777777" w:rsidR="00ED098B" w:rsidRDefault="00ED098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ED098B" w14:paraId="799F9C8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574284" w14:textId="77777777" w:rsidR="00ED098B" w:rsidRDefault="004E2A05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подготовке и проведении штабной тренировки по гражданской обороне         с органами местного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самоуправления и организациями городского округа Верхняя Пышма</w:t>
            </w:r>
          </w:p>
        </w:tc>
      </w:tr>
      <w:tr w:rsidR="00ED098B" w14:paraId="754E00A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54B1F" w14:textId="77777777" w:rsidR="00ED098B" w:rsidRDefault="00ED098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C5FE12B" w14:textId="77777777" w:rsidR="00ED098B" w:rsidRDefault="00ED098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C7C75FD" w14:textId="77777777" w:rsidR="00ED098B" w:rsidRDefault="004E2A05">
      <w:pPr>
        <w:tabs>
          <w:tab w:val="left" w:pos="3774"/>
        </w:tabs>
        <w:ind w:firstLine="709"/>
        <w:jc w:val="both"/>
      </w:pPr>
      <w:r>
        <w:rPr>
          <w:rFonts w:ascii="Liberation Serif" w:hAnsi="Liberation Serif"/>
          <w:sz w:val="28"/>
          <w:szCs w:val="28"/>
        </w:rPr>
        <w:t>В соответствии с пунктом 34 раздела 4 Плана мероприятий по реализации Основ государственной политики Российской федерации в области гражданской обороны на период до 2030 года, утвержденного</w:t>
      </w:r>
      <w:r>
        <w:rPr>
          <w:rFonts w:ascii="Liberation Serif" w:hAnsi="Liberation Serif"/>
          <w:sz w:val="28"/>
          <w:szCs w:val="28"/>
        </w:rPr>
        <w:t xml:space="preserve"> Заместителем председателя Правительства Российской Федерации от 20.06.2017 № 4210п-П4, Планом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людей на </w:t>
      </w:r>
      <w:r>
        <w:rPr>
          <w:rFonts w:ascii="Liberation Serif" w:hAnsi="Liberation Serif"/>
          <w:sz w:val="28"/>
          <w:szCs w:val="28"/>
        </w:rPr>
        <w:t>водных объектах на 2026 год, одобренного на заседании Правительственной комиссии по предупреждению и ликвидации чрезвычайных ситуаций и обеспечению пожарной безопасности (протокол от 12.11.2025 № 10), Планом основных мероприятий городского округа Верхняя П</w:t>
      </w:r>
      <w:r>
        <w:rPr>
          <w:rFonts w:ascii="Liberation Serif" w:hAnsi="Liberation Serif"/>
          <w:sz w:val="28"/>
          <w:szCs w:val="28"/>
        </w:rPr>
        <w:t>ышма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2026 год, утвержденного постановлением администрации городского округа Верхняя Пышма от 25.1</w:t>
      </w:r>
      <w:r>
        <w:rPr>
          <w:rFonts w:ascii="Liberation Serif" w:hAnsi="Liberation Serif"/>
          <w:sz w:val="28"/>
          <w:szCs w:val="28"/>
        </w:rPr>
        <w:t>2.2025 № 1903, Администрация городского округа Верхняя Пышма</w:t>
      </w:r>
    </w:p>
    <w:p w14:paraId="5DC74B0B" w14:textId="77777777" w:rsidR="00ED098B" w:rsidRDefault="004E2A05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196C08F" w14:textId="77777777" w:rsidR="00ED098B" w:rsidRDefault="004E2A05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>1. Провести с 06.00 часов 07.10.2026 до 16.00 часов 09.10.2026 (по местному времени) штабную тренировку по гражданской обороне с органами местного самоуправления и организациями, ра</w:t>
      </w:r>
      <w:r>
        <w:rPr>
          <w:rFonts w:ascii="Liberation Serif" w:hAnsi="Liberation Serif"/>
          <w:sz w:val="28"/>
          <w:szCs w:val="28"/>
        </w:rPr>
        <w:t xml:space="preserve">сположенными на территории городского округа Верхняя Пышма, по теме «Организация и ведение гражданской обороны на территории городского округа Верхняя Пышма в современных условиях» (далее – штабная тренировка </w:t>
      </w:r>
      <w:r>
        <w:rPr>
          <w:rFonts w:ascii="Liberation Serif" w:hAnsi="Liberation Serif"/>
          <w:color w:val="000000"/>
          <w:sz w:val="28"/>
          <w:szCs w:val="28"/>
        </w:rPr>
        <w:t>по гражданской обороне</w:t>
      </w:r>
      <w:r>
        <w:rPr>
          <w:rFonts w:ascii="Liberation Serif" w:hAnsi="Liberation Serif"/>
          <w:sz w:val="28"/>
          <w:szCs w:val="28"/>
        </w:rPr>
        <w:t>).</w:t>
      </w:r>
    </w:p>
    <w:p w14:paraId="4F660670" w14:textId="77777777" w:rsidR="00ED098B" w:rsidRDefault="004E2A05">
      <w:pPr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b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Утвердить прилагаем</w:t>
      </w:r>
      <w:r>
        <w:rPr>
          <w:rFonts w:ascii="Liberation Serif" w:hAnsi="Liberation Serif"/>
          <w:sz w:val="28"/>
          <w:szCs w:val="28"/>
        </w:rPr>
        <w:t xml:space="preserve">ые: </w:t>
      </w:r>
    </w:p>
    <w:p w14:paraId="1811E463" w14:textId="77777777" w:rsidR="00ED098B" w:rsidRDefault="004E2A05">
      <w:pPr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1) план проведения штабной тренировки </w:t>
      </w:r>
      <w:r>
        <w:rPr>
          <w:rFonts w:ascii="Liberation Serif" w:hAnsi="Liberation Serif"/>
          <w:color w:val="000000"/>
          <w:sz w:val="28"/>
          <w:szCs w:val="28"/>
        </w:rPr>
        <w:t>по гражданской обороне</w:t>
      </w:r>
      <w:r>
        <w:rPr>
          <w:rFonts w:ascii="Liberation Serif" w:hAnsi="Liberation Serif"/>
          <w:sz w:val="28"/>
          <w:szCs w:val="28"/>
        </w:rPr>
        <w:t>;</w:t>
      </w:r>
    </w:p>
    <w:p w14:paraId="01735A73" w14:textId="77777777" w:rsidR="00ED098B" w:rsidRDefault="004E2A05">
      <w:pPr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2) организационные указания на штабную тренировку </w:t>
      </w:r>
      <w:r>
        <w:rPr>
          <w:rFonts w:ascii="Liberation Serif" w:hAnsi="Liberation Serif"/>
          <w:color w:val="000000"/>
          <w:sz w:val="28"/>
          <w:szCs w:val="28"/>
        </w:rPr>
        <w:t>по гражданской обороне</w:t>
      </w:r>
      <w:r>
        <w:rPr>
          <w:rFonts w:ascii="Liberation Serif" w:hAnsi="Liberation Serif"/>
          <w:sz w:val="28"/>
          <w:szCs w:val="28"/>
        </w:rPr>
        <w:t>;</w:t>
      </w:r>
    </w:p>
    <w:p w14:paraId="41618EE5" w14:textId="77777777" w:rsidR="00ED098B" w:rsidRDefault="004E2A05">
      <w:pPr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3) оперативное задание на штабную тренировку </w:t>
      </w:r>
      <w:r>
        <w:rPr>
          <w:rFonts w:ascii="Liberation Serif" w:hAnsi="Liberation Serif"/>
          <w:color w:val="000000"/>
          <w:sz w:val="28"/>
          <w:szCs w:val="28"/>
        </w:rPr>
        <w:t>по гражданской обороне</w:t>
      </w:r>
      <w:r>
        <w:rPr>
          <w:rFonts w:ascii="Liberation Serif" w:hAnsi="Liberation Serif"/>
          <w:sz w:val="28"/>
          <w:szCs w:val="28"/>
        </w:rPr>
        <w:t>.</w:t>
      </w:r>
    </w:p>
    <w:p w14:paraId="56B3CBF8" w14:textId="77777777" w:rsidR="00ED098B" w:rsidRDefault="004E2A05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lastRenderedPageBreak/>
        <w:t xml:space="preserve">3. Начальнику отдела по связям с </w:t>
      </w:r>
      <w:r>
        <w:rPr>
          <w:rFonts w:ascii="Liberation Serif" w:hAnsi="Liberation Serif"/>
          <w:sz w:val="28"/>
          <w:szCs w:val="28"/>
        </w:rPr>
        <w:t xml:space="preserve">общественностью Администрации городского округа Верхняя Пышма </w:t>
      </w:r>
      <w:proofErr w:type="spellStart"/>
      <w:r>
        <w:rPr>
          <w:rFonts w:ascii="Liberation Serif" w:hAnsi="Liberation Serif"/>
          <w:spacing w:val="-4"/>
          <w:sz w:val="28"/>
          <w:szCs w:val="28"/>
        </w:rPr>
        <w:t>Снедковой</w:t>
      </w:r>
      <w:proofErr w:type="spellEnd"/>
      <w:r>
        <w:rPr>
          <w:rFonts w:ascii="Liberation Serif" w:hAnsi="Liberation Serif"/>
          <w:spacing w:val="-4"/>
          <w:sz w:val="28"/>
          <w:szCs w:val="28"/>
        </w:rPr>
        <w:t xml:space="preserve"> Е.В. направить информацию в средства массовой информации о проведении штабной тренировки и о включении </w:t>
      </w:r>
      <w:r>
        <w:rPr>
          <w:rFonts w:ascii="Liberation Serif" w:hAnsi="Liberation Serif"/>
          <w:sz w:val="28"/>
          <w:szCs w:val="28"/>
        </w:rPr>
        <w:t xml:space="preserve">07.10.2025 муниципальной </w:t>
      </w:r>
      <w:r>
        <w:rPr>
          <w:rFonts w:ascii="Liberation Serif" w:hAnsi="Liberation Serif"/>
          <w:spacing w:val="-4"/>
          <w:sz w:val="28"/>
          <w:szCs w:val="28"/>
        </w:rPr>
        <w:t xml:space="preserve">автоматизированной системы централизованного оповещения </w:t>
      </w:r>
      <w:r>
        <w:rPr>
          <w:rFonts w:ascii="Liberation Serif" w:hAnsi="Liberation Serif"/>
          <w:spacing w:val="-4"/>
          <w:sz w:val="28"/>
          <w:szCs w:val="28"/>
        </w:rPr>
        <w:t>населения городского округа Верхняя Пышма с доведением сигнала «ВНИМАНИЕ ВСЕМ!».</w:t>
      </w:r>
    </w:p>
    <w:p w14:paraId="4AA4DA29" w14:textId="77777777" w:rsidR="00ED098B" w:rsidRDefault="004E2A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Руководство штабной тренировкой оставляю за собой.</w:t>
      </w:r>
    </w:p>
    <w:p w14:paraId="31523468" w14:textId="77777777" w:rsidR="00ED098B" w:rsidRDefault="004E2A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Контроль исполнения настоящего постановления оставляю за собой.</w:t>
      </w:r>
    </w:p>
    <w:p w14:paraId="39B147A2" w14:textId="77777777" w:rsidR="00ED098B" w:rsidRDefault="004E2A05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6. Опубликовать настоящее постановление в газете </w:t>
      </w:r>
      <w:r>
        <w:rPr>
          <w:rFonts w:ascii="Liberation Serif" w:hAnsi="Liberation Serif"/>
          <w:sz w:val="28"/>
          <w:szCs w:val="28"/>
        </w:rPr>
        <w:t xml:space="preserve">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официальном интернет-портале правовой информации </w:t>
      </w:r>
      <w:r>
        <w:rPr>
          <w:rFonts w:ascii="Liberation Serif" w:eastAsia="Calibri" w:hAnsi="Liberation Serif"/>
          <w:sz w:val="28"/>
          <w:szCs w:val="28"/>
        </w:rPr>
        <w:t>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eastAsia="Calibri" w:hAnsi="Liberation Serif"/>
          <w:sz w:val="28"/>
          <w:szCs w:val="28"/>
          <w:lang w:val="en-US"/>
        </w:rPr>
        <w:t>https</w:t>
      </w:r>
      <w:r>
        <w:rPr>
          <w:rFonts w:ascii="Liberation Serif" w:eastAsia="Calibri" w:hAnsi="Liberation Serif"/>
          <w:sz w:val="28"/>
          <w:szCs w:val="28"/>
        </w:rPr>
        <w:t>://</w:t>
      </w:r>
      <w:proofErr w:type="spellStart"/>
      <w:r>
        <w:rPr>
          <w:rFonts w:ascii="Liberation Serif" w:eastAsia="Calibri" w:hAnsi="Liberation Serif"/>
          <w:sz w:val="28"/>
          <w:szCs w:val="28"/>
          <w:lang w:val="en-US"/>
        </w:rPr>
        <w:t>movp</w:t>
      </w:r>
      <w:proofErr w:type="spellEnd"/>
      <w:r>
        <w:rPr>
          <w:rFonts w:ascii="Liberation Serif" w:eastAsia="Calibri" w:hAnsi="Liberation Serif"/>
          <w:sz w:val="28"/>
          <w:szCs w:val="28"/>
        </w:rPr>
        <w:t>.</w:t>
      </w:r>
      <w:proofErr w:type="spellStart"/>
      <w:r>
        <w:rPr>
          <w:rFonts w:ascii="Liberation Serif" w:eastAsia="Calibri" w:hAnsi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eastAsia="Calibri" w:hAnsi="Liberation Serif"/>
          <w:sz w:val="28"/>
          <w:szCs w:val="28"/>
        </w:rPr>
        <w:t>/)</w:t>
      </w:r>
      <w:r>
        <w:t>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ED098B" w14:paraId="7517522C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115E120" w14:textId="77777777" w:rsidR="00ED098B" w:rsidRDefault="00ED098B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1F6A6936" w14:textId="77777777" w:rsidR="00ED098B" w:rsidRDefault="00ED098B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5052F543" w14:textId="77777777" w:rsidR="00ED098B" w:rsidRDefault="004E2A0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997F178" w14:textId="77777777" w:rsidR="00ED098B" w:rsidRDefault="004E2A05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AB84A10" w14:textId="77777777" w:rsidR="00ED098B" w:rsidRDefault="00ED098B">
      <w:pPr>
        <w:pStyle w:val="ConsNormal"/>
        <w:widowControl/>
        <w:ind w:firstLine="0"/>
        <w:rPr>
          <w:rFonts w:ascii="Liberation Serif" w:hAnsi="Liberation Serif"/>
        </w:rPr>
      </w:pPr>
    </w:p>
    <w:sectPr w:rsidR="00ED098B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70CD7" w14:textId="77777777" w:rsidR="004E2A05" w:rsidRDefault="004E2A05">
      <w:r>
        <w:separator/>
      </w:r>
    </w:p>
  </w:endnote>
  <w:endnote w:type="continuationSeparator" w:id="0">
    <w:p w14:paraId="773A23D9" w14:textId="77777777" w:rsidR="004E2A05" w:rsidRDefault="004E2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F6A29" w14:textId="77777777" w:rsidR="004E2A05" w:rsidRDefault="004E2A05">
      <w:r>
        <w:rPr>
          <w:color w:val="000000"/>
        </w:rPr>
        <w:separator/>
      </w:r>
    </w:p>
  </w:footnote>
  <w:footnote w:type="continuationSeparator" w:id="0">
    <w:p w14:paraId="3C938842" w14:textId="77777777" w:rsidR="004E2A05" w:rsidRDefault="004E2A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F91CD" w14:textId="77777777" w:rsidR="0044429C" w:rsidRDefault="004E2A05">
    <w:pPr>
      <w:pStyle w:val="a3"/>
      <w:jc w:val="center"/>
    </w:pPr>
  </w:p>
  <w:p w14:paraId="37C9277C" w14:textId="77777777" w:rsidR="0044429C" w:rsidRDefault="004E2A05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D098B"/>
    <w:rsid w:val="004E2A05"/>
    <w:rsid w:val="00B247E1"/>
    <w:rsid w:val="00ED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EA7AB"/>
  <w15:docId w15:val="{888F3CDE-05EF-4282-8B99-53303BD32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rPr>
      <w:sz w:val="16"/>
      <w:szCs w:val="16"/>
    </w:rPr>
  </w:style>
  <w:style w:type="paragraph" w:styleId="ab">
    <w:name w:val="annotation text"/>
    <w:basedOn w:val="a"/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Тема примечания Знак"/>
    <w:basedOn w:val="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2343</Characters>
  <Application>Microsoft Office Word</Application>
  <DocSecurity>0</DocSecurity>
  <Lines>19</Lines>
  <Paragraphs>5</Paragraphs>
  <ScaleCrop>false</ScaleCrop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2026-09-23T06:41:00Z</cp:lastPrinted>
  <dcterms:created xsi:type="dcterms:W3CDTF">2026-09-25T12:24:00Z</dcterms:created>
  <dcterms:modified xsi:type="dcterms:W3CDTF">2026-09-25T12:24:00Z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